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E6F" w:rsidRDefault="00225E6F" w:rsidP="00225E6F">
      <w:pPr>
        <w:widowControl w:val="0"/>
        <w:jc w:val="center"/>
      </w:pPr>
      <w:r w:rsidRPr="00225E6F">
        <w:rPr>
          <w:b/>
        </w:rPr>
        <w:t>South Carolina General Assembly</w:t>
      </w:r>
    </w:p>
    <w:p w:rsidR="00225E6F" w:rsidRDefault="00225E6F" w:rsidP="00225E6F">
      <w:pPr>
        <w:widowControl w:val="0"/>
        <w:jc w:val="center"/>
      </w:pPr>
      <w:r>
        <w:t>120th Session, 2013-2014</w:t>
      </w:r>
    </w:p>
    <w:p w:rsidR="00225E6F" w:rsidRDefault="00225E6F" w:rsidP="00225E6F">
      <w:pPr>
        <w:widowControl w:val="0"/>
        <w:jc w:val="left"/>
      </w:pPr>
    </w:p>
    <w:p w:rsidR="00225E6F" w:rsidRDefault="00225E6F" w:rsidP="00225E6F">
      <w:pPr>
        <w:widowControl w:val="0"/>
        <w:jc w:val="left"/>
        <w:rPr>
          <w:b/>
        </w:rPr>
      </w:pPr>
      <w:r w:rsidRPr="00225E6F">
        <w:rPr>
          <w:b/>
        </w:rPr>
        <w:t>H. 4615</w:t>
      </w:r>
    </w:p>
    <w:p w:rsidR="00225E6F" w:rsidRDefault="00225E6F" w:rsidP="00225E6F">
      <w:pPr>
        <w:widowControl w:val="0"/>
        <w:jc w:val="left"/>
        <w:rPr>
          <w:b/>
        </w:rPr>
      </w:pPr>
    </w:p>
    <w:p w:rsidR="00225E6F" w:rsidRDefault="00225E6F" w:rsidP="00225E6F">
      <w:pPr>
        <w:widowControl w:val="0"/>
        <w:jc w:val="left"/>
      </w:pPr>
      <w:r w:rsidRPr="00225E6F">
        <w:rPr>
          <w:b/>
        </w:rPr>
        <w:t>STATUS INFORMATION</w:t>
      </w:r>
    </w:p>
    <w:p w:rsidR="00225E6F" w:rsidRDefault="00225E6F" w:rsidP="00225E6F">
      <w:pPr>
        <w:widowControl w:val="0"/>
        <w:jc w:val="left"/>
      </w:pPr>
    </w:p>
    <w:p w:rsidR="00225E6F" w:rsidRDefault="00225E6F" w:rsidP="00225E6F">
      <w:pPr>
        <w:widowControl w:val="0"/>
        <w:jc w:val="left"/>
      </w:pPr>
      <w:r>
        <w:t>House Resolution</w:t>
      </w:r>
    </w:p>
    <w:p w:rsidR="00225E6F" w:rsidRDefault="00225E6F" w:rsidP="00225E6F">
      <w:pPr>
        <w:widowControl w:val="0"/>
        <w:jc w:val="left"/>
      </w:pPr>
      <w:r>
        <w:t>Sponsors: Reps. Hiott,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25E6F" w:rsidRDefault="00225E6F" w:rsidP="00225E6F">
      <w:pPr>
        <w:widowControl w:val="0"/>
        <w:jc w:val="left"/>
      </w:pPr>
      <w:r>
        <w:t>Document Path: l:\council\bills\gm\29875ac14.docx</w:t>
      </w:r>
    </w:p>
    <w:p w:rsidR="002B2152" w:rsidRDefault="002B2152" w:rsidP="00225E6F">
      <w:pPr>
        <w:widowControl w:val="0"/>
        <w:jc w:val="left"/>
      </w:pPr>
      <w:r>
        <w:t>Companion/Similar bill(s): 4616</w:t>
      </w:r>
    </w:p>
    <w:p w:rsidR="00225E6F" w:rsidRDefault="00225E6F" w:rsidP="00225E6F">
      <w:pPr>
        <w:widowControl w:val="0"/>
        <w:jc w:val="left"/>
      </w:pPr>
    </w:p>
    <w:p w:rsidR="00225E6F" w:rsidRDefault="00225E6F" w:rsidP="00225E6F">
      <w:pPr>
        <w:widowControl w:val="0"/>
        <w:jc w:val="left"/>
      </w:pPr>
      <w:r>
        <w:t>Introduced in the House on February 6, 2014</w:t>
      </w:r>
    </w:p>
    <w:p w:rsidR="00225E6F" w:rsidRDefault="00225E6F" w:rsidP="00225E6F">
      <w:pPr>
        <w:widowControl w:val="0"/>
        <w:jc w:val="left"/>
      </w:pPr>
      <w:r>
        <w:t>Adopted by the House on February 6, 2014</w:t>
      </w:r>
    </w:p>
    <w:p w:rsidR="00225E6F" w:rsidRDefault="00225E6F" w:rsidP="00225E6F">
      <w:pPr>
        <w:widowControl w:val="0"/>
        <w:jc w:val="left"/>
      </w:pPr>
    </w:p>
    <w:p w:rsidR="00225E6F" w:rsidRDefault="00225E6F" w:rsidP="00225E6F">
      <w:pPr>
        <w:widowControl w:val="0"/>
        <w:jc w:val="left"/>
      </w:pPr>
      <w:r>
        <w:t xml:space="preserve">Summary: </w:t>
      </w:r>
      <w:r w:rsidR="00E85B58">
        <w:t>Pickens High School Varsity Volleyball Team</w:t>
      </w:r>
    </w:p>
    <w:p w:rsidR="00225E6F" w:rsidRDefault="00225E6F" w:rsidP="00225E6F">
      <w:pPr>
        <w:widowControl w:val="0"/>
        <w:jc w:val="left"/>
      </w:pPr>
    </w:p>
    <w:p w:rsidR="00225E6F" w:rsidRDefault="00225E6F" w:rsidP="00225E6F">
      <w:pPr>
        <w:widowControl w:val="0"/>
        <w:jc w:val="left"/>
      </w:pPr>
    </w:p>
    <w:p w:rsidR="00225E6F" w:rsidRDefault="00225E6F" w:rsidP="00225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5E6F">
        <w:rPr>
          <w:b/>
        </w:rPr>
        <w:t>HISTORY OF LEGISLATIVE ACTIONS</w:t>
      </w:r>
    </w:p>
    <w:p w:rsidR="00225E6F" w:rsidRDefault="00225E6F" w:rsidP="00225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5E6F" w:rsidRPr="00225E6F" w:rsidRDefault="00225E6F" w:rsidP="00225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5E6F">
        <w:rPr>
          <w:u w:val="single"/>
        </w:rPr>
        <w:tab/>
        <w:t>Date</w:t>
      </w:r>
      <w:r w:rsidRPr="00225E6F">
        <w:rPr>
          <w:u w:val="single"/>
        </w:rPr>
        <w:tab/>
        <w:t>Body</w:t>
      </w:r>
      <w:r w:rsidRPr="00225E6F">
        <w:rPr>
          <w:u w:val="single"/>
        </w:rPr>
        <w:tab/>
        <w:t>Action Description with journal page number</w:t>
      </w:r>
      <w:r w:rsidRPr="00225E6F">
        <w:rPr>
          <w:u w:val="single"/>
        </w:rPr>
        <w:tab/>
      </w:r>
      <w:bookmarkStart w:id="0" w:name="_GoBack"/>
      <w:bookmarkEnd w:id="0"/>
    </w:p>
    <w:p w:rsidR="00096A11" w:rsidRDefault="00096A11" w:rsidP="00096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691563">
        <w:t>Introduced and adopted (</w:t>
      </w:r>
      <w:hyperlink r:id="rId7" w:history="1">
        <w:r w:rsidRPr="00691563">
          <w:rPr>
            <w:rStyle w:val="Hyperlink"/>
          </w:rPr>
          <w:t>House Journal</w:t>
        </w:r>
        <w:r w:rsidRPr="00691563">
          <w:rPr>
            <w:rStyle w:val="Hyperlink"/>
          </w:rPr>
          <w:noBreakHyphen/>
          <w:t>page 4</w:t>
        </w:r>
      </w:hyperlink>
      <w:r w:rsidRPr="00691563">
        <w:t>)</w:t>
      </w:r>
    </w:p>
    <w:p w:rsidR="00096A11" w:rsidRDefault="00096A11" w:rsidP="00096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5E6F" w:rsidRPr="00225E6F" w:rsidRDefault="00225E6F" w:rsidP="00225E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5E6F" w:rsidRDefault="00225E6F" w:rsidP="00225E6F">
      <w:r w:rsidRPr="00225E6F">
        <w:rPr>
          <w:b/>
        </w:rPr>
        <w:t>VERSIONS OF THIS BILL</w:t>
      </w:r>
    </w:p>
    <w:p w:rsidR="00225E6F" w:rsidRDefault="00225E6F" w:rsidP="00225E6F"/>
    <w:p w:rsidR="00225E6F" w:rsidRDefault="001E3965" w:rsidP="00225E6F">
      <w:hyperlink r:id="rId8" w:history="1">
        <w:r w:rsidR="00225E6F">
          <w:rPr>
            <w:rStyle w:val="Hyperlink"/>
          </w:rPr>
          <w:t>2/6/2014</w:t>
        </w:r>
      </w:hyperlink>
    </w:p>
    <w:p w:rsidR="00225E6F" w:rsidRDefault="00225E6F" w:rsidP="00225E6F"/>
    <w:p w:rsidR="00225E6F" w:rsidRDefault="00225E6F" w:rsidP="00225E6F">
      <w:pPr>
        <w:sectPr w:rsidR="00225E6F" w:rsidSect="00225E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C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A2062">
        <w:rPr>
          <w:color w:val="000000" w:themeColor="text1"/>
          <w:u w:color="000000" w:themeColor="text1"/>
        </w:rPr>
        <w:t>PICKENS HIGH SCHOOL VARSITY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DE765C">
        <w:rPr>
          <w:color w:val="000000" w:themeColor="text1"/>
          <w:u w:color="000000" w:themeColor="text1"/>
        </w:rPr>
        <w:t>WINN</w:t>
      </w:r>
      <w:r w:rsidRPr="00E542AE">
        <w:rPr>
          <w:color w:val="000000" w:themeColor="text1"/>
          <w:u w:color="000000" w:themeColor="text1"/>
        </w:rPr>
        <w:t xml:space="preserve">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DE765C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04CA9" w:rsidRDefault="0000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2062" w:rsidRDefault="00004CA9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BA2062">
        <w:t xml:space="preserve"> the South Carolina House of Representatives is pleased to learn that the members of the </w:t>
      </w:r>
      <w:r w:rsidR="00BA2062">
        <w:rPr>
          <w:color w:val="000000" w:themeColor="text1"/>
          <w:u w:color="000000" w:themeColor="text1"/>
        </w:rPr>
        <w:t>Pickens High School varsity volleyball</w:t>
      </w:r>
      <w:r w:rsidR="00BA2062">
        <w:t xml:space="preserve"> team </w:t>
      </w:r>
      <w:r w:rsidR="00BA2062">
        <w:rPr>
          <w:color w:val="000000" w:themeColor="text1"/>
          <w:u w:color="000000" w:themeColor="text1"/>
        </w:rPr>
        <w:t xml:space="preserve">of Pickens County </w:t>
      </w:r>
      <w:r w:rsidR="00DE765C">
        <w:t>emerged victorious</w:t>
      </w:r>
      <w:r w:rsidR="00BA2062">
        <w:t xml:space="preserve"> </w:t>
      </w:r>
      <w:r w:rsidR="00DE765C">
        <w:t>from</w:t>
      </w:r>
      <w:r w:rsidR="00BA2062">
        <w:t xml:space="preserve"> the state competition </w:t>
      </w:r>
      <w:r w:rsidR="00DE765C">
        <w:t xml:space="preserve">held at White Knoll High School </w:t>
      </w:r>
      <w:r w:rsidR="00BA2062">
        <w:t xml:space="preserve">on </w:t>
      </w:r>
      <w:r w:rsidR="00322D68">
        <w:t>November 9, 2013</w:t>
      </w:r>
      <w:r w:rsidR="00BA2062">
        <w:t>; and</w:t>
      </w:r>
    </w:p>
    <w:p w:rsidR="00351FF5" w:rsidRDefault="00351FF5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1FF5" w:rsidRDefault="00351FF5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Pickens Lady Blue Flame volleyball team has garnered fourteen state </w:t>
      </w:r>
      <w:r w:rsidR="00FE37E5">
        <w:t>championships</w:t>
      </w:r>
      <w:r>
        <w:t xml:space="preserve"> since 1980, but this is </w:t>
      </w:r>
      <w:r w:rsidR="00FE37E5">
        <w:t>its</w:t>
      </w:r>
      <w:r>
        <w:t xml:space="preserve"> first</w:t>
      </w:r>
      <w:r w:rsidR="00FE37E5">
        <w:t xml:space="preserve"> state</w:t>
      </w:r>
      <w:r>
        <w:t xml:space="preserve"> title since 2008; and</w:t>
      </w: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undefeated in region play for the second straight year, the Lady Blue Flame </w:t>
      </w:r>
      <w:r w:rsidR="00322D68">
        <w:t xml:space="preserve">entered the state championship game and </w:t>
      </w:r>
      <w:r>
        <w:t>wrested the state trophy from the</w:t>
      </w:r>
      <w:r w:rsidR="00C17511">
        <w:t xml:space="preserve"> North</w:t>
      </w:r>
      <w:r>
        <w:t xml:space="preserve"> </w:t>
      </w:r>
      <w:r w:rsidR="00322D68">
        <w:t xml:space="preserve">Myrtle Beach High School </w:t>
      </w:r>
      <w:r w:rsidR="00DE765C">
        <w:t xml:space="preserve">team </w:t>
      </w:r>
      <w:r w:rsidR="00322D68">
        <w:t>that had dashed Pickens</w:t>
      </w:r>
      <w:r w:rsidR="004C494A" w:rsidRPr="004C494A">
        <w:t>’</w:t>
      </w:r>
      <w:r w:rsidR="00322D68">
        <w:t xml:space="preserve"> hopes in the 2012 showdown</w:t>
      </w:r>
      <w:r>
        <w:t>; and</w:t>
      </w:r>
    </w:p>
    <w:p w:rsidR="00397820" w:rsidRDefault="00397820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7820" w:rsidRDefault="00397820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dominating the first game which ended 25</w:t>
      </w:r>
      <w:r w:rsidR="004C494A">
        <w:noBreakHyphen/>
      </w:r>
      <w:r>
        <w:t>12, the Lady Blue Flame fell behind in the second game before a rally that ended in a 25</w:t>
      </w:r>
      <w:r w:rsidR="004C494A">
        <w:noBreakHyphen/>
      </w:r>
      <w:r>
        <w:t>23 score for Pickens; and</w:t>
      </w:r>
    </w:p>
    <w:p w:rsidR="00397820" w:rsidRDefault="00397820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7820" w:rsidRDefault="00397820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7511">
        <w:t>the Blue Flame fans</w:t>
      </w:r>
      <w:r w:rsidR="00FE37E5">
        <w:t xml:space="preserve"> were ecstatic</w:t>
      </w:r>
      <w:r w:rsidR="00C17511">
        <w:t xml:space="preserve"> when the team pulled away from North Myrtle Beach and ended in a 25</w:t>
      </w:r>
      <w:r w:rsidR="004C494A">
        <w:noBreakHyphen/>
      </w:r>
      <w:r w:rsidR="00C17511">
        <w:t>15 victory that clenched the state title for Pickens; and</w:t>
      </w:r>
    </w:p>
    <w:p w:rsidR="00C17511" w:rsidRDefault="00C17511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2D68" w:rsidRDefault="00FE37E5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</w:t>
      </w:r>
      <w:r w:rsidR="002871E9">
        <w:t xml:space="preserve"> Lady</w:t>
      </w:r>
      <w:r>
        <w:t xml:space="preserve"> Blue Flame was focused and tenacious, fueled by terrific net play by the front row and relentless pursuit by the </w:t>
      </w:r>
      <w:r>
        <w:lastRenderedPageBreak/>
        <w:t>back row, rounded out by extraordinary serving and a smart but aggressive offense; and</w:t>
      </w:r>
    </w:p>
    <w:p w:rsidR="00FE37E5" w:rsidRDefault="00FE37E5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2D68" w:rsidRDefault="001225A7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1FF5">
        <w:t xml:space="preserve">Pickens </w:t>
      </w:r>
      <w:r w:rsidR="00351FF5">
        <w:rPr>
          <w:color w:val="000000" w:themeColor="text1"/>
          <w:u w:color="000000" w:themeColor="text1"/>
        </w:rPr>
        <w:t>Head Coach Jennifer Gravely</w:t>
      </w:r>
      <w:r w:rsidR="00351FF5" w:rsidRPr="00E542AE">
        <w:rPr>
          <w:color w:val="000000" w:themeColor="text1"/>
          <w:u w:color="000000" w:themeColor="text1"/>
        </w:rPr>
        <w:t xml:space="preserve"> </w:t>
      </w:r>
      <w:r w:rsidR="00351FF5">
        <w:rPr>
          <w:color w:val="000000" w:themeColor="text1"/>
          <w:u w:color="000000" w:themeColor="text1"/>
        </w:rPr>
        <w:t xml:space="preserve">was named 2013 Coach of the Year for volleyball by the South Carolina Athletic Coaches Association after </w:t>
      </w:r>
      <w:r w:rsidR="00397820">
        <w:rPr>
          <w:color w:val="000000" w:themeColor="text1"/>
          <w:u w:color="000000" w:themeColor="text1"/>
        </w:rPr>
        <w:t>tak</w:t>
      </w:r>
      <w:r w:rsidR="00351FF5">
        <w:rPr>
          <w:color w:val="000000" w:themeColor="text1"/>
          <w:u w:color="000000" w:themeColor="text1"/>
        </w:rPr>
        <w:t xml:space="preserve">ing her team to </w:t>
      </w:r>
      <w:r w:rsidR="004C494A">
        <w:rPr>
          <w:color w:val="000000" w:themeColor="text1"/>
          <w:u w:color="000000" w:themeColor="text1"/>
        </w:rPr>
        <w:t>its</w:t>
      </w:r>
      <w:r w:rsidR="00397820">
        <w:rPr>
          <w:color w:val="000000" w:themeColor="text1"/>
          <w:u w:color="000000" w:themeColor="text1"/>
        </w:rPr>
        <w:t xml:space="preserve"> fifth championship title and to </w:t>
      </w:r>
      <w:r w:rsidR="00351FF5">
        <w:rPr>
          <w:color w:val="000000" w:themeColor="text1"/>
          <w:u w:color="000000" w:themeColor="text1"/>
        </w:rPr>
        <w:t>a two</w:t>
      </w:r>
      <w:r w:rsidR="004C494A">
        <w:rPr>
          <w:color w:val="000000" w:themeColor="text1"/>
          <w:u w:color="000000" w:themeColor="text1"/>
        </w:rPr>
        <w:noBreakHyphen/>
      </w:r>
      <w:r w:rsidR="00351FF5">
        <w:rPr>
          <w:color w:val="000000" w:themeColor="text1"/>
          <w:u w:color="000000" w:themeColor="text1"/>
        </w:rPr>
        <w:t>year record of 28</w:t>
      </w:r>
      <w:r w:rsidR="004C494A">
        <w:rPr>
          <w:color w:val="000000" w:themeColor="text1"/>
          <w:u w:color="000000" w:themeColor="text1"/>
        </w:rPr>
        <w:noBreakHyphen/>
      </w:r>
      <w:r w:rsidR="00351FF5">
        <w:rPr>
          <w:color w:val="000000" w:themeColor="text1"/>
          <w:u w:color="000000" w:themeColor="text1"/>
        </w:rPr>
        <w:t>0 in region play</w:t>
      </w:r>
      <w:r w:rsidR="00397820">
        <w:rPr>
          <w:color w:val="000000" w:themeColor="text1"/>
          <w:u w:color="000000" w:themeColor="text1"/>
        </w:rPr>
        <w:t xml:space="preserve"> with her at the helm</w:t>
      </w:r>
      <w:r w:rsidR="00351FF5">
        <w:rPr>
          <w:color w:val="000000" w:themeColor="text1"/>
          <w:u w:color="000000" w:themeColor="text1"/>
        </w:rPr>
        <w:t>; and</w:t>
      </w: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225A7">
        <w:t xml:space="preserve">strength, agility, and </w:t>
      </w:r>
      <w:r w:rsidR="002871E9">
        <w:t>speed</w:t>
      </w:r>
      <w:r>
        <w:rPr>
          <w:color w:val="000000" w:themeColor="text1"/>
          <w:u w:color="000000" w:themeColor="text1"/>
        </w:rPr>
        <w:t xml:space="preserve">, Coach </w:t>
      </w:r>
      <w:r w:rsidR="00681FDB">
        <w:rPr>
          <w:color w:val="000000" w:themeColor="text1"/>
          <w:u w:color="000000" w:themeColor="text1"/>
        </w:rPr>
        <w:t>Gravely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</w:t>
      </w:r>
      <w:r w:rsidR="00322D68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skilled coaching staff </w:t>
      </w:r>
      <w:r w:rsidR="00DE765C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athletic ability and training to forge</w:t>
      </w:r>
      <w:r w:rsidR="00322D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 team and teach these athletes valuable life</w:t>
      </w:r>
      <w:r w:rsidR="00DE765C">
        <w:rPr>
          <w:color w:val="000000" w:themeColor="text1"/>
          <w:u w:color="000000" w:themeColor="text1"/>
        </w:rPr>
        <w:t xml:space="preserve"> lessons</w:t>
      </w:r>
      <w:r>
        <w:rPr>
          <w:color w:val="000000" w:themeColor="text1"/>
          <w:u w:color="000000" w:themeColor="text1"/>
        </w:rPr>
        <w:t xml:space="preserve"> both on and off the </w:t>
      </w:r>
      <w:r w:rsidR="00322D68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CA9" w:rsidRDefault="00BA2062" w:rsidP="00BA2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 w:rsidR="00DE765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E765C">
        <w:rPr>
          <w:color w:val="000000" w:themeColor="text1"/>
          <w:u w:color="000000" w:themeColor="text1"/>
        </w:rPr>
        <w:t xml:space="preserve">Pickens High School </w:t>
      </w:r>
      <w:r w:rsidR="001225A7">
        <w:rPr>
          <w:color w:val="000000" w:themeColor="text1"/>
          <w:u w:color="000000" w:themeColor="text1"/>
        </w:rPr>
        <w:t>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</w:t>
      </w:r>
      <w:r w:rsidR="00FE37E5">
        <w:rPr>
          <w:color w:val="000000" w:themeColor="text1"/>
          <w:u w:color="000000" w:themeColor="text1"/>
        </w:rPr>
        <w:t xml:space="preserve"> continued</w:t>
      </w:r>
      <w:r>
        <w:rPr>
          <w:color w:val="000000" w:themeColor="text1"/>
          <w:u w:color="000000" w:themeColor="text1"/>
        </w:rPr>
        <w:t xml:space="preserve"> </w:t>
      </w:r>
      <w:r w:rsidR="001225A7">
        <w:rPr>
          <w:color w:val="000000" w:themeColor="text1"/>
          <w:u w:color="000000" w:themeColor="text1"/>
        </w:rPr>
        <w:t>success in the future</w:t>
      </w:r>
      <w:r w:rsidR="00004CA9">
        <w:t>.  Now, therefore,</w:t>
      </w:r>
    </w:p>
    <w:p w:rsidR="00004CA9" w:rsidRDefault="0000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CA9" w:rsidRDefault="0000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4CA9" w:rsidRDefault="0000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062" w:rsidRDefault="00004CA9" w:rsidP="00BA2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2062">
        <w:t xml:space="preserve"> the members of the South Carolina House of Representatives, by this resolution, r</w:t>
      </w:r>
      <w:r w:rsidR="00BA2062">
        <w:rPr>
          <w:color w:val="000000" w:themeColor="text1"/>
          <w:u w:color="000000" w:themeColor="text1"/>
        </w:rPr>
        <w:t xml:space="preserve">ecognize and commend the Pickens High School varsity volleyball </w:t>
      </w:r>
      <w:r w:rsidR="00BA2062" w:rsidRPr="00E542AE">
        <w:rPr>
          <w:color w:val="000000" w:themeColor="text1"/>
          <w:u w:color="000000" w:themeColor="text1"/>
        </w:rPr>
        <w:t>team</w:t>
      </w:r>
      <w:r w:rsidR="00BA2062">
        <w:rPr>
          <w:color w:val="000000" w:themeColor="text1"/>
          <w:u w:color="000000" w:themeColor="text1"/>
        </w:rPr>
        <w:t>, coaches, and school officials</w:t>
      </w:r>
      <w:r w:rsidR="00BA2062" w:rsidRPr="00E542AE">
        <w:rPr>
          <w:color w:val="000000" w:themeColor="text1"/>
          <w:u w:color="000000" w:themeColor="text1"/>
        </w:rPr>
        <w:t xml:space="preserve"> for </w:t>
      </w:r>
      <w:r w:rsidR="004C494A">
        <w:rPr>
          <w:color w:val="000000" w:themeColor="text1"/>
          <w:u w:color="000000" w:themeColor="text1"/>
        </w:rPr>
        <w:t xml:space="preserve">a </w:t>
      </w:r>
      <w:r w:rsidR="00DE765C">
        <w:rPr>
          <w:color w:val="000000" w:themeColor="text1"/>
          <w:u w:color="000000" w:themeColor="text1"/>
        </w:rPr>
        <w:t>winn</w:t>
      </w:r>
      <w:r w:rsidR="00BA2062" w:rsidRPr="00E542AE">
        <w:rPr>
          <w:color w:val="000000" w:themeColor="text1"/>
          <w:u w:color="000000" w:themeColor="text1"/>
        </w:rPr>
        <w:t xml:space="preserve">ing season and </w:t>
      </w:r>
      <w:r w:rsidR="00BA2062">
        <w:rPr>
          <w:color w:val="000000" w:themeColor="text1"/>
          <w:u w:color="000000" w:themeColor="text1"/>
        </w:rPr>
        <w:t xml:space="preserve">congratulate them for </w:t>
      </w:r>
      <w:r w:rsidR="00DE765C">
        <w:rPr>
          <w:color w:val="000000" w:themeColor="text1"/>
          <w:u w:color="000000" w:themeColor="text1"/>
        </w:rPr>
        <w:t>captur</w:t>
      </w:r>
      <w:r w:rsidR="00BA2062">
        <w:rPr>
          <w:color w:val="000000" w:themeColor="text1"/>
          <w:u w:color="000000" w:themeColor="text1"/>
        </w:rPr>
        <w:t>in</w:t>
      </w:r>
      <w:r w:rsidR="00BA2062" w:rsidRPr="00E542AE">
        <w:rPr>
          <w:color w:val="000000" w:themeColor="text1"/>
          <w:u w:color="000000" w:themeColor="text1"/>
        </w:rPr>
        <w:t>g the</w:t>
      </w:r>
      <w:r w:rsidR="00BA2062">
        <w:rPr>
          <w:color w:val="000000" w:themeColor="text1"/>
          <w:u w:color="000000" w:themeColor="text1"/>
        </w:rPr>
        <w:t xml:space="preserve"> 2013</w:t>
      </w:r>
      <w:r w:rsidR="00BA2062" w:rsidRPr="00E542AE">
        <w:rPr>
          <w:color w:val="000000" w:themeColor="text1"/>
          <w:u w:color="000000" w:themeColor="text1"/>
        </w:rPr>
        <w:t xml:space="preserve"> Class</w:t>
      </w:r>
      <w:r w:rsidR="00BA2062">
        <w:rPr>
          <w:color w:val="000000" w:themeColor="text1"/>
          <w:u w:color="000000" w:themeColor="text1"/>
        </w:rPr>
        <w:t xml:space="preserve"> AAA </w:t>
      </w:r>
      <w:r w:rsidR="00BA2062" w:rsidRPr="00E542AE">
        <w:rPr>
          <w:color w:val="000000" w:themeColor="text1"/>
          <w:u w:color="000000" w:themeColor="text1"/>
        </w:rPr>
        <w:t xml:space="preserve">State Championship </w:t>
      </w:r>
      <w:r w:rsidR="00BA2062">
        <w:rPr>
          <w:color w:val="000000" w:themeColor="text1"/>
          <w:u w:color="000000" w:themeColor="text1"/>
        </w:rPr>
        <w:t>t</w:t>
      </w:r>
      <w:r w:rsidR="00BA2062" w:rsidRPr="00E542AE">
        <w:rPr>
          <w:color w:val="000000" w:themeColor="text1"/>
          <w:u w:color="000000" w:themeColor="text1"/>
        </w:rPr>
        <w:t>itle.</w:t>
      </w:r>
    </w:p>
    <w:p w:rsidR="00BA2062" w:rsidRDefault="00BA2062" w:rsidP="00BA2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062" w:rsidP="00BA2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E765C">
        <w:t>Marion Lawson a</w:t>
      </w:r>
      <w:r>
        <w:t xml:space="preserve">nd Coach </w:t>
      </w:r>
      <w:r w:rsidR="00DE765C">
        <w:t>Jennifer Gravely</w:t>
      </w:r>
      <w:r>
        <w:t>.</w:t>
      </w:r>
    </w:p>
    <w:p w:rsidR="0016068F" w:rsidRDefault="004C49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68F" w:rsidRDefault="0016068F" w:rsidP="00225E6F">
      <w:pPr>
        <w:suppressAutoHyphens/>
      </w:pPr>
    </w:p>
    <w:sectPr w:rsidR="0016068F" w:rsidSect="00225E6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511" w:rsidRDefault="00C17511" w:rsidP="009F0C77">
      <w:r>
        <w:separator/>
      </w:r>
    </w:p>
  </w:endnote>
  <w:endnote w:type="continuationSeparator" w:id="0">
    <w:p w:rsidR="00C17511" w:rsidRDefault="00C175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7D1254-E34B-4339-95DA-B561C7D14BE6}"/>
    <w:embedBold r:id="rId2" w:fontKey="{B1B1FDC8-D5F1-49E8-94FA-3903EFEC45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8BABD9-B613-44D7-AF64-D539E14D76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368FC2-D2EB-4AC6-A565-8C7CA22D0C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3120E6-F780-4468-90AA-9EEBCDF918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E6F" w:rsidRPr="0016068F" w:rsidRDefault="00225E6F" w:rsidP="001606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[4615]</w:t>
    </w:r>
    <w:r>
      <w:tab/>
    </w:r>
    <w:r w:rsidR="004A0B5A">
      <w:fldChar w:fldCharType="begin"/>
    </w:r>
    <w:r w:rsidR="004A0B5A">
      <w:instrText xml:space="preserve"> PAGE  \* MERGEFORMAT </w:instrText>
    </w:r>
    <w:r w:rsidR="004A0B5A">
      <w:fldChar w:fldCharType="separate"/>
    </w:r>
    <w:r w:rsidR="001E3965">
      <w:rPr>
        <w:noProof/>
      </w:rPr>
      <w:t>1</w:t>
    </w:r>
    <w:r w:rsidR="004A0B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511" w:rsidRDefault="00C17511" w:rsidP="009F0C77">
      <w:r>
        <w:separator/>
      </w:r>
    </w:p>
  </w:footnote>
  <w:footnote w:type="continuationSeparator" w:id="0">
    <w:p w:rsidR="00C17511" w:rsidRDefault="00C175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75AC14"/>
    <w:docVar w:name="CoverBillType" w:val="r"/>
    <w:docVar w:name="docpath" w:val="L:\Council\bills\GM\29875AC14.DOCX"/>
    <w:docVar w:name="dvBillNumber" w:val="46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4974"/>
    <w:rsid w:val="00004CA9"/>
    <w:rsid w:val="00011869"/>
    <w:rsid w:val="00096A11"/>
    <w:rsid w:val="000E1785"/>
    <w:rsid w:val="000F40FA"/>
    <w:rsid w:val="0010776B"/>
    <w:rsid w:val="001225A7"/>
    <w:rsid w:val="00133E66"/>
    <w:rsid w:val="001435A3"/>
    <w:rsid w:val="0016068F"/>
    <w:rsid w:val="001D08F2"/>
    <w:rsid w:val="001D525B"/>
    <w:rsid w:val="001D7F4F"/>
    <w:rsid w:val="001E3965"/>
    <w:rsid w:val="001F4A15"/>
    <w:rsid w:val="00225E6F"/>
    <w:rsid w:val="002321B6"/>
    <w:rsid w:val="00250967"/>
    <w:rsid w:val="002543C8"/>
    <w:rsid w:val="00284AAE"/>
    <w:rsid w:val="002871E9"/>
    <w:rsid w:val="002B2152"/>
    <w:rsid w:val="002D2093"/>
    <w:rsid w:val="002E5912"/>
    <w:rsid w:val="002E7FED"/>
    <w:rsid w:val="00301B21"/>
    <w:rsid w:val="00322D68"/>
    <w:rsid w:val="00325348"/>
    <w:rsid w:val="0032732C"/>
    <w:rsid w:val="00336AD0"/>
    <w:rsid w:val="00351FF5"/>
    <w:rsid w:val="0037079A"/>
    <w:rsid w:val="00397820"/>
    <w:rsid w:val="003D01E8"/>
    <w:rsid w:val="003E5288"/>
    <w:rsid w:val="003F6D79"/>
    <w:rsid w:val="0041760A"/>
    <w:rsid w:val="00417C01"/>
    <w:rsid w:val="004809EE"/>
    <w:rsid w:val="004A0B5A"/>
    <w:rsid w:val="004C494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1FDB"/>
    <w:rsid w:val="006913C9"/>
    <w:rsid w:val="0069470D"/>
    <w:rsid w:val="00702740"/>
    <w:rsid w:val="00734F00"/>
    <w:rsid w:val="007A70AE"/>
    <w:rsid w:val="008362E8"/>
    <w:rsid w:val="008777DE"/>
    <w:rsid w:val="008A1768"/>
    <w:rsid w:val="008A45E6"/>
    <w:rsid w:val="008D500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2062"/>
    <w:rsid w:val="00BE3C22"/>
    <w:rsid w:val="00C0345E"/>
    <w:rsid w:val="00C17511"/>
    <w:rsid w:val="00C17F45"/>
    <w:rsid w:val="00C3483A"/>
    <w:rsid w:val="00C62EBE"/>
    <w:rsid w:val="00C74E9D"/>
    <w:rsid w:val="00C82FD3"/>
    <w:rsid w:val="00C92819"/>
    <w:rsid w:val="00CC6B7B"/>
    <w:rsid w:val="00CD2089"/>
    <w:rsid w:val="00D36FA3"/>
    <w:rsid w:val="00D73A67"/>
    <w:rsid w:val="00D970A9"/>
    <w:rsid w:val="00DE765C"/>
    <w:rsid w:val="00DF3845"/>
    <w:rsid w:val="00E41911"/>
    <w:rsid w:val="00E44974"/>
    <w:rsid w:val="00E85B58"/>
    <w:rsid w:val="00E92EEF"/>
    <w:rsid w:val="00F24442"/>
    <w:rsid w:val="00F50AE3"/>
    <w:rsid w:val="00F67CF1"/>
    <w:rsid w:val="00F840F0"/>
    <w:rsid w:val="00FB0D0D"/>
    <w:rsid w:val="00FB43B4"/>
    <w:rsid w:val="00FC57A6"/>
    <w:rsid w:val="00FE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5CF5630-1422-4EEB-BCB5-46B19B48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4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94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5E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15_2014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58F95-5979-43F1-8E2A-2BC0F9B6D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4615: Pickens High School Varsity Volleyball Team - South Carolina Legislature Online</dc:title>
  <dc:creator>%USERNAME%</dc:creator>
  <cp:lastModifiedBy>N Cumfer</cp:lastModifiedBy>
  <cp:revision>7</cp:revision>
  <cp:lastPrinted>2014-02-05T21:14:00Z</cp:lastPrinted>
  <dcterms:created xsi:type="dcterms:W3CDTF">2014-02-06T15:54:00Z</dcterms:created>
  <dcterms:modified xsi:type="dcterms:W3CDTF">2014-12-05T16:59:00Z</dcterms:modified>
</cp:coreProperties>
</file>