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A2D" w:rsidRDefault="00BA7A2D" w:rsidP="00BA7A2D">
      <w:pPr>
        <w:widowControl w:val="0"/>
        <w:jc w:val="center"/>
      </w:pPr>
      <w:r w:rsidRPr="00BA7A2D">
        <w:rPr>
          <w:b/>
        </w:rPr>
        <w:t>South Carolina General Assembly</w:t>
      </w:r>
    </w:p>
    <w:p w:rsidR="00BA7A2D" w:rsidRDefault="00BA7A2D" w:rsidP="00BA7A2D">
      <w:pPr>
        <w:widowControl w:val="0"/>
        <w:jc w:val="center"/>
      </w:pPr>
      <w:r>
        <w:t>120th Session, 2013-2014</w:t>
      </w:r>
    </w:p>
    <w:p w:rsidR="00BA7A2D" w:rsidRDefault="00BA7A2D" w:rsidP="00BA7A2D">
      <w:pPr>
        <w:widowControl w:val="0"/>
        <w:jc w:val="left"/>
      </w:pPr>
    </w:p>
    <w:p w:rsidR="00BA7A2D" w:rsidRDefault="00BA7A2D" w:rsidP="00BA7A2D">
      <w:pPr>
        <w:widowControl w:val="0"/>
        <w:jc w:val="left"/>
        <w:rPr>
          <w:b/>
        </w:rPr>
      </w:pPr>
      <w:r w:rsidRPr="00BA7A2D">
        <w:rPr>
          <w:b/>
        </w:rPr>
        <w:t>H. 4620</w:t>
      </w:r>
    </w:p>
    <w:p w:rsidR="00BA7A2D" w:rsidRDefault="00BA7A2D" w:rsidP="00BA7A2D">
      <w:pPr>
        <w:widowControl w:val="0"/>
        <w:jc w:val="left"/>
        <w:rPr>
          <w:b/>
        </w:rPr>
      </w:pPr>
    </w:p>
    <w:p w:rsidR="00BA7A2D" w:rsidRDefault="00BA7A2D" w:rsidP="00BA7A2D">
      <w:pPr>
        <w:widowControl w:val="0"/>
        <w:jc w:val="left"/>
      </w:pPr>
      <w:r w:rsidRPr="00BA7A2D">
        <w:rPr>
          <w:b/>
        </w:rPr>
        <w:t>STATUS INFORMATION</w:t>
      </w:r>
    </w:p>
    <w:p w:rsidR="00BA7A2D" w:rsidRDefault="00BA7A2D" w:rsidP="00BA7A2D">
      <w:pPr>
        <w:widowControl w:val="0"/>
        <w:jc w:val="left"/>
      </w:pPr>
    </w:p>
    <w:p w:rsidR="00BA7A2D" w:rsidRDefault="00BA7A2D" w:rsidP="00BA7A2D">
      <w:pPr>
        <w:widowControl w:val="0"/>
        <w:jc w:val="left"/>
      </w:pPr>
      <w:r>
        <w:t>Joint Resolution</w:t>
      </w:r>
    </w:p>
    <w:p w:rsidR="00BA7A2D" w:rsidRDefault="00BA7A2D" w:rsidP="00BA7A2D">
      <w:pPr>
        <w:widowControl w:val="0"/>
        <w:jc w:val="left"/>
      </w:pPr>
      <w:r>
        <w:t>Sponsors: Reps. Hosey and Clyburn</w:t>
      </w:r>
    </w:p>
    <w:p w:rsidR="00BA7A2D" w:rsidRDefault="00BA7A2D" w:rsidP="00BA7A2D">
      <w:pPr>
        <w:widowControl w:val="0"/>
        <w:jc w:val="left"/>
      </w:pPr>
      <w:r>
        <w:t>Document Path: l:\council\bills\agm\18113ab14.docx</w:t>
      </w:r>
    </w:p>
    <w:p w:rsidR="00BA7A2D" w:rsidRDefault="00BA7A2D" w:rsidP="00BA7A2D">
      <w:pPr>
        <w:widowControl w:val="0"/>
        <w:jc w:val="left"/>
      </w:pPr>
    </w:p>
    <w:p w:rsidR="002D067F" w:rsidRDefault="002D067F" w:rsidP="00BA7A2D">
      <w:pPr>
        <w:widowControl w:val="0"/>
        <w:jc w:val="left"/>
      </w:pPr>
      <w:r>
        <w:t>Introduced in the House on February 6, 2014</w:t>
      </w:r>
    </w:p>
    <w:p w:rsidR="002D067F" w:rsidRDefault="002D067F" w:rsidP="00BA7A2D">
      <w:pPr>
        <w:widowControl w:val="0"/>
        <w:jc w:val="left"/>
      </w:pPr>
      <w:r>
        <w:t>Introduced in the Senate on February 19, 2014</w:t>
      </w:r>
    </w:p>
    <w:p w:rsidR="002D067F" w:rsidRPr="002D067F" w:rsidRDefault="002D067F" w:rsidP="00BA7A2D">
      <w:pPr>
        <w:widowControl w:val="0"/>
        <w:jc w:val="left"/>
      </w:pPr>
      <w:r>
        <w:t xml:space="preserve">Currently residing in the Senate Committee on </w:t>
      </w:r>
      <w:r w:rsidRPr="002D067F">
        <w:rPr>
          <w:b/>
        </w:rPr>
        <w:t>Education</w:t>
      </w:r>
    </w:p>
    <w:p w:rsidR="002D067F" w:rsidRDefault="002D067F" w:rsidP="00BA7A2D">
      <w:pPr>
        <w:widowControl w:val="0"/>
        <w:jc w:val="left"/>
      </w:pPr>
    </w:p>
    <w:p w:rsidR="00BA7A2D" w:rsidRDefault="00BA7A2D" w:rsidP="00BA7A2D">
      <w:pPr>
        <w:widowControl w:val="0"/>
        <w:jc w:val="left"/>
      </w:pPr>
      <w:r>
        <w:t xml:space="preserve">Summary: </w:t>
      </w:r>
      <w:r w:rsidR="00047EAF">
        <w:t>Snow days</w:t>
      </w:r>
    </w:p>
    <w:p w:rsidR="00BA7A2D" w:rsidRDefault="00BA7A2D" w:rsidP="00BA7A2D">
      <w:pPr>
        <w:widowControl w:val="0"/>
        <w:jc w:val="left"/>
      </w:pPr>
    </w:p>
    <w:p w:rsidR="00BA7A2D" w:rsidRDefault="00BA7A2D" w:rsidP="00BA7A2D">
      <w:pPr>
        <w:widowControl w:val="0"/>
        <w:jc w:val="left"/>
      </w:pPr>
    </w:p>
    <w:p w:rsidR="00BA7A2D" w:rsidRDefault="00BA7A2D" w:rsidP="00BA7A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A2D">
        <w:rPr>
          <w:b/>
        </w:rPr>
        <w:t>HISTORY OF LEGISLATIVE ACTIONS</w:t>
      </w:r>
    </w:p>
    <w:p w:rsidR="00BA7A2D" w:rsidRDefault="00BA7A2D" w:rsidP="00BA7A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7A2D" w:rsidRPr="00BA7A2D" w:rsidRDefault="00BA7A2D" w:rsidP="00BA7A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A2D">
        <w:rPr>
          <w:u w:val="single"/>
        </w:rPr>
        <w:tab/>
        <w:t>Date</w:t>
      </w:r>
      <w:r w:rsidRPr="00BA7A2D">
        <w:rPr>
          <w:u w:val="single"/>
        </w:rPr>
        <w:tab/>
        <w:t>Body</w:t>
      </w:r>
      <w:r w:rsidRPr="00BA7A2D">
        <w:rPr>
          <w:u w:val="single"/>
        </w:rPr>
        <w:tab/>
        <w:t>Action Description with journal page number</w:t>
      </w:r>
      <w:r w:rsidRPr="00BA7A2D">
        <w:rPr>
          <w:u w:val="single"/>
        </w:rPr>
        <w:tab/>
      </w:r>
      <w:bookmarkStart w:id="0" w:name="_GoBack"/>
      <w:bookmarkEnd w:id="0"/>
    </w:p>
    <w:p w:rsidR="006A512A" w:rsidRDefault="006A512A" w:rsidP="006A5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A14CDF">
        <w:t>Introduced, read</w:t>
      </w:r>
      <w:r>
        <w:t xml:space="preserve"> first time, placed on calendar </w:t>
      </w:r>
      <w:r w:rsidRPr="00A14CDF">
        <w:t>without reference (</w:t>
      </w:r>
      <w:hyperlink r:id="rId7" w:history="1">
        <w:r w:rsidRPr="00A14CDF">
          <w:rPr>
            <w:rStyle w:val="Hyperlink"/>
          </w:rPr>
          <w:t>House Journal</w:t>
        </w:r>
        <w:r w:rsidRPr="00A14CDF">
          <w:rPr>
            <w:rStyle w:val="Hyperlink"/>
          </w:rPr>
          <w:noBreakHyphen/>
          <w:t>page 12</w:t>
        </w:r>
      </w:hyperlink>
      <w:r w:rsidRPr="00A14CDF">
        <w:t>)</w:t>
      </w:r>
    </w:p>
    <w:p w:rsidR="006A512A" w:rsidRDefault="006A512A" w:rsidP="006A5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A14CDF">
        <w:t>Read second time (</w:t>
      </w:r>
      <w:hyperlink r:id="rId8" w:history="1">
        <w:r w:rsidRPr="00A14CDF">
          <w:rPr>
            <w:rStyle w:val="Hyperlink"/>
          </w:rPr>
          <w:t>House Journal</w:t>
        </w:r>
        <w:r w:rsidRPr="00A14CDF">
          <w:rPr>
            <w:rStyle w:val="Hyperlink"/>
          </w:rPr>
          <w:noBreakHyphen/>
          <w:t>page 19</w:t>
        </w:r>
      </w:hyperlink>
      <w:r w:rsidRPr="00A14CDF">
        <w:t>)</w:t>
      </w:r>
    </w:p>
    <w:p w:rsidR="006A512A" w:rsidRDefault="006A512A" w:rsidP="006A5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A14CDF">
        <w:t>Roll call Yeas</w:t>
      </w:r>
      <w:r>
        <w:noBreakHyphen/>
      </w:r>
      <w:r w:rsidRPr="00A14CDF">
        <w:t>61  Nays</w:t>
      </w:r>
      <w:r>
        <w:noBreakHyphen/>
      </w:r>
      <w:r w:rsidRPr="00A14CDF">
        <w:t>0 (</w:t>
      </w:r>
      <w:hyperlink r:id="rId9" w:history="1">
        <w:r w:rsidRPr="00A14CDF">
          <w:rPr>
            <w:rStyle w:val="Hyperlink"/>
          </w:rPr>
          <w:t>House Journal</w:t>
        </w:r>
        <w:r w:rsidRPr="00A14CDF">
          <w:rPr>
            <w:rStyle w:val="Hyperlink"/>
          </w:rPr>
          <w:noBreakHyphen/>
          <w:t>page 19</w:t>
        </w:r>
      </w:hyperlink>
      <w:r w:rsidRPr="00A14CDF">
        <w:t>)</w:t>
      </w:r>
    </w:p>
    <w:p w:rsidR="006A512A" w:rsidRDefault="006A512A" w:rsidP="006A5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A14CDF">
        <w:t>Rea</w:t>
      </w:r>
      <w:r>
        <w:t xml:space="preserve">d third time and sent to Senate </w:t>
      </w:r>
      <w:r w:rsidRPr="00A14CDF">
        <w:t>(</w:t>
      </w:r>
      <w:hyperlink r:id="rId10" w:history="1">
        <w:r w:rsidRPr="00A14CDF">
          <w:rPr>
            <w:rStyle w:val="Hyperlink"/>
          </w:rPr>
          <w:t>House Journal</w:t>
        </w:r>
        <w:r w:rsidRPr="00A14CDF">
          <w:rPr>
            <w:rStyle w:val="Hyperlink"/>
          </w:rPr>
          <w:noBreakHyphen/>
          <w:t>page 13</w:t>
        </w:r>
      </w:hyperlink>
      <w:r w:rsidRPr="00A14CDF">
        <w:t>)</w:t>
      </w:r>
    </w:p>
    <w:p w:rsidR="006A512A" w:rsidRDefault="006A512A" w:rsidP="006A5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A14CDF">
        <w:t>Introduced and read first time (</w:t>
      </w:r>
      <w:hyperlink r:id="rId11" w:history="1">
        <w:r w:rsidRPr="00A14CDF">
          <w:rPr>
            <w:rStyle w:val="Hyperlink"/>
          </w:rPr>
          <w:t>Senate Journal</w:t>
        </w:r>
        <w:r w:rsidRPr="00A14CDF">
          <w:rPr>
            <w:rStyle w:val="Hyperlink"/>
          </w:rPr>
          <w:noBreakHyphen/>
          <w:t>page 11</w:t>
        </w:r>
      </w:hyperlink>
      <w:r w:rsidRPr="00A14CDF">
        <w:t>)</w:t>
      </w:r>
    </w:p>
    <w:p w:rsidR="006A512A" w:rsidRDefault="006A512A" w:rsidP="006A5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A14CDF">
        <w:t>Ref</w:t>
      </w:r>
      <w:r>
        <w:t xml:space="preserve">erred to Committee on </w:t>
      </w:r>
      <w:r w:rsidRPr="00A14CDF">
        <w:rPr>
          <w:b/>
        </w:rPr>
        <w:t>Education</w:t>
      </w:r>
      <w:r>
        <w:t xml:space="preserve"> </w:t>
      </w:r>
      <w:r w:rsidRPr="00A14CDF">
        <w:t>(</w:t>
      </w:r>
      <w:hyperlink r:id="rId12" w:history="1">
        <w:r w:rsidRPr="00A14CDF">
          <w:rPr>
            <w:rStyle w:val="Hyperlink"/>
          </w:rPr>
          <w:t>Senate Journal</w:t>
        </w:r>
        <w:r w:rsidRPr="00A14CDF">
          <w:rPr>
            <w:rStyle w:val="Hyperlink"/>
          </w:rPr>
          <w:noBreakHyphen/>
          <w:t>page 11</w:t>
        </w:r>
      </w:hyperlink>
      <w:r w:rsidRPr="00A14CDF">
        <w:t>)</w:t>
      </w:r>
    </w:p>
    <w:p w:rsidR="006A512A" w:rsidRDefault="006A512A" w:rsidP="006A5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A2D" w:rsidRPr="00BA7A2D" w:rsidRDefault="00BA7A2D" w:rsidP="00BA7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A2D" w:rsidRDefault="00BA7A2D" w:rsidP="00BA7A2D">
      <w:r w:rsidRPr="00BA7A2D">
        <w:rPr>
          <w:b/>
        </w:rPr>
        <w:t>VERSIONS OF THIS BILL</w:t>
      </w:r>
    </w:p>
    <w:p w:rsidR="00BA7A2D" w:rsidRDefault="00BA7A2D" w:rsidP="00BA7A2D"/>
    <w:p w:rsidR="00BA7A2D" w:rsidRDefault="00E62C5D" w:rsidP="00BA7A2D">
      <w:hyperlink r:id="rId13" w:history="1">
        <w:r w:rsidR="00BA7A2D">
          <w:rPr>
            <w:rStyle w:val="Hyperlink"/>
          </w:rPr>
          <w:t>2/6/2014</w:t>
        </w:r>
      </w:hyperlink>
    </w:p>
    <w:p w:rsidR="00744A42" w:rsidRDefault="00E62C5D" w:rsidP="00BA7A2D">
      <w:hyperlink r:id="rId14" w:history="1">
        <w:r w:rsidR="00744A42" w:rsidRPr="00744A42">
          <w:rPr>
            <w:rStyle w:val="Hyperlink"/>
          </w:rPr>
          <w:t>2/6/2014-A</w:t>
        </w:r>
      </w:hyperlink>
    </w:p>
    <w:p w:rsidR="00BA7A2D" w:rsidRDefault="00BA7A2D" w:rsidP="00BA7A2D"/>
    <w:p w:rsidR="00BA7A2D" w:rsidRDefault="00BA7A2D" w:rsidP="00BA7A2D">
      <w:pPr>
        <w:sectPr w:rsidR="00BA7A2D" w:rsidSect="00BA7A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4A42" w:rsidRDefault="00744A42" w:rsidP="00D73752">
      <w:pPr>
        <w:pStyle w:val="BillDots"/>
      </w:pPr>
      <w:r>
        <w:lastRenderedPageBreak/>
        <w:t>INTRODUCED</w:t>
      </w:r>
    </w:p>
    <w:p w:rsidR="00744A42" w:rsidRDefault="00744A42" w:rsidP="00D73752">
      <w:pPr>
        <w:pStyle w:val="BillDots"/>
      </w:pPr>
      <w:r>
        <w:t>February 6, 2014</w:t>
      </w:r>
    </w:p>
    <w:p w:rsidR="00744A42" w:rsidRDefault="00744A42" w:rsidP="00D73752">
      <w:pPr>
        <w:pStyle w:val="BillDots"/>
      </w:pPr>
    </w:p>
    <w:p w:rsidR="00744A42" w:rsidRPr="004A1BE4" w:rsidRDefault="00744A42" w:rsidP="004A1BE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4620</w:t>
      </w:r>
    </w:p>
    <w:p w:rsidR="00744A42" w:rsidRDefault="00744A42" w:rsidP="00D73752">
      <w:pPr>
        <w:pStyle w:val="BillDots"/>
      </w:pPr>
    </w:p>
    <w:p w:rsidR="00744A42" w:rsidRDefault="00744A42" w:rsidP="004A1BE4">
      <w:pPr>
        <w:pStyle w:val="BillDots"/>
        <w:jc w:val="center"/>
      </w:pPr>
      <w:r>
        <w:t xml:space="preserve">Introduced by </w:t>
      </w:r>
      <w:r w:rsidRPr="00325507">
        <w:t>Reps. Hosey and Clyburn</w:t>
      </w:r>
    </w:p>
    <w:p w:rsidR="00744A42" w:rsidRDefault="00744A42" w:rsidP="00D73752">
      <w:pPr>
        <w:pStyle w:val="BillDots"/>
      </w:pPr>
    </w:p>
    <w:p w:rsidR="00744A42" w:rsidRDefault="00744A42" w:rsidP="00D73752">
      <w:pPr>
        <w:pStyle w:val="BillDots"/>
      </w:pPr>
      <w:r>
        <w:t>L. Printed 2/6/14--H.</w:t>
      </w:r>
    </w:p>
    <w:p w:rsidR="00744A42" w:rsidRDefault="00744A42" w:rsidP="00D73752">
      <w:pPr>
        <w:pStyle w:val="BillDots"/>
      </w:pPr>
      <w:r>
        <w:t>Read the first time February 6, 2014.</w:t>
      </w:r>
    </w:p>
    <w:p w:rsidR="00744A42" w:rsidRPr="004A1BE4" w:rsidRDefault="00744A42" w:rsidP="004A1BE4">
      <w:pPr>
        <w:pStyle w:val="BillDots"/>
        <w:jc w:val="center"/>
      </w:pPr>
      <w:r>
        <w:rPr>
          <w:u w:val="single"/>
        </w:rPr>
        <w:t>            </w:t>
      </w:r>
    </w:p>
    <w:p w:rsidR="00744A42" w:rsidRDefault="00744A42" w:rsidP="00D73752">
      <w:pPr>
        <w:pStyle w:val="BillDots"/>
      </w:pPr>
    </w:p>
    <w:p w:rsidR="00744A42" w:rsidRDefault="00744A42" w:rsidP="00D73752">
      <w:pPr>
        <w:pStyle w:val="BillDots"/>
        <w:sectPr w:rsidR="00744A42" w:rsidSect="004A1BE4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4A42" w:rsidRDefault="00744A42" w:rsidP="00D73752">
      <w:pPr>
        <w:pStyle w:val="BillDots"/>
      </w:pPr>
    </w:p>
    <w:p w:rsidR="00744A42" w:rsidRDefault="00744A42" w:rsidP="00D73752">
      <w:pPr>
        <w:pStyle w:val="Numbersforbills"/>
      </w:pPr>
    </w:p>
    <w:p w:rsidR="00744A42" w:rsidRDefault="00744A4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Default="00744A4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Default="00744A4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Default="00744A4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Default="00744A4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Default="00744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Pr="00325348" w:rsidRDefault="00744A42" w:rsidP="00C4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744A42" w:rsidRDefault="00744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Pr="001B4B22" w:rsidRDefault="00744A42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B4B22">
        <w:t>TO PROVIDE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OF </w:t>
      </w:r>
      <w:r>
        <w:t>THE ALLENDALE COUNTY SCHOOL DISTRICT</w:t>
      </w:r>
      <w:r w:rsidRPr="001B4B22">
        <w:t xml:space="preserve"> WHEN </w:t>
      </w:r>
      <w:r>
        <w:t>ITS</w:t>
      </w:r>
      <w:r w:rsidRPr="001B4B22">
        <w:t xml:space="preserve"> SCHOOLS WERE CLOSED DUE TO SNOW ARE EXEMPT FROM THE MAKE</w:t>
      </w:r>
      <w:r>
        <w:noBreakHyphen/>
      </w:r>
      <w:r w:rsidRPr="001B4B22">
        <w:t>UP REQUIREMENT THAT FULL SCHOOL DAYS MISSED DUE TO SNOW, EXTREME WEATHER, OR OTHER DISRUPTIONS BE MADE UP.</w:t>
      </w:r>
    </w:p>
    <w:p w:rsidR="00744A42" w:rsidRDefault="00744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4A42" w:rsidRDefault="00744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4A42" w:rsidRDefault="00744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Pr="001B4B22" w:rsidRDefault="00744A42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1B4B22">
        <w:t>Pursuant to the provisions of Section 59</w:t>
      </w:r>
      <w:r>
        <w:noBreakHyphen/>
      </w:r>
      <w:r w:rsidRPr="001B4B22">
        <w:t>1</w:t>
      </w:r>
      <w:r>
        <w:noBreakHyphen/>
      </w:r>
      <w:r w:rsidRPr="001B4B22">
        <w:t>425(C) of the 1976 Code, the requirement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</w:t>
      </w:r>
      <w:r>
        <w:t xml:space="preserve">in the Allendale County School District </w:t>
      </w:r>
      <w:r w:rsidRPr="001B4B22">
        <w:t>when</w:t>
      </w:r>
      <w:r>
        <w:t xml:space="preserve"> </w:t>
      </w:r>
      <w:r w:rsidRPr="001B4B22">
        <w:t xml:space="preserve">schools </w:t>
      </w:r>
      <w:r>
        <w:t xml:space="preserve">in the district </w:t>
      </w:r>
      <w:r w:rsidRPr="001B4B22">
        <w:t xml:space="preserve">were closed due to snow </w:t>
      </w:r>
      <w:r>
        <w:t>are</w:t>
      </w:r>
      <w:r w:rsidRPr="001B4B22">
        <w:t xml:space="preserve"> waived from the make</w:t>
      </w:r>
      <w:r>
        <w:noBreakHyphen/>
      </w:r>
      <w:r w:rsidRPr="001B4B22">
        <w:t>up requirement that full school days missed due to snow, extreme weather, or other disruptions be made up.</w:t>
      </w:r>
    </w:p>
    <w:p w:rsidR="00744A42" w:rsidRPr="001B4B22" w:rsidRDefault="00744A42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Default="00744A42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4B22">
        <w:t>SECTION</w:t>
      </w:r>
      <w:r w:rsidRPr="001B4B22">
        <w:tab/>
        <w:t>2.</w:t>
      </w:r>
      <w:r w:rsidRPr="001B4B22">
        <w:tab/>
        <w:t>A school district, private school, or home school, may close for up to three days on dates chosen by the school district, private school, or home school during the 20</w:t>
      </w:r>
      <w:r>
        <w:t>13</w:t>
      </w:r>
      <w:r>
        <w:noBreakHyphen/>
      </w:r>
      <w:r w:rsidRPr="001B4B22">
        <w:t>20</w:t>
      </w:r>
      <w:r>
        <w:t>14</w:t>
      </w:r>
      <w:r w:rsidRPr="001B4B22">
        <w:t xml:space="preserve"> school year.  Any requirements to make up the school days missed by students on these dates pursuant to this section are waived.</w:t>
      </w:r>
    </w:p>
    <w:p w:rsidR="00744A42" w:rsidRDefault="00744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A42" w:rsidRDefault="00744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744A42" w:rsidRDefault="00744A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430A0" w:rsidRDefault="00C430A0" w:rsidP="00744A42">
      <w:pPr>
        <w:pStyle w:val="BillDots"/>
      </w:pPr>
    </w:p>
    <w:sectPr w:rsidR="00C430A0" w:rsidSect="004A1BE4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3F2" w:rsidRDefault="00B963F2" w:rsidP="009F0C77">
      <w:r>
        <w:separator/>
      </w:r>
    </w:p>
  </w:endnote>
  <w:endnote w:type="continuationSeparator" w:id="0">
    <w:p w:rsidR="00B963F2" w:rsidRDefault="00B963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2A46DB-B3FE-456A-A16C-EFF76277A799}"/>
    <w:embedBold r:id="rId2" w:fontKey="{DF14F82A-C9CB-406F-B088-1AE551A949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F7F382-E0B0-4326-8DB0-557CDDD8E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1C2D95-BFEA-4BF3-8872-3693BBEDE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A42" w:rsidRPr="00C430A0" w:rsidRDefault="00744A42" w:rsidP="00C43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[4620-</w:t>
    </w:r>
    <w:r w:rsidR="00BC1CC2">
      <w:fldChar w:fldCharType="begin"/>
    </w:r>
    <w:r w:rsidR="00BC1CC2">
      <w:instrText xml:space="preserve"> PAGE  \* MERGEFORMAT </w:instrText>
    </w:r>
    <w:r w:rsidR="00BC1CC2">
      <w:fldChar w:fldCharType="separate"/>
    </w:r>
    <w:r w:rsidR="00E62C5D">
      <w:rPr>
        <w:noProof/>
      </w:rPr>
      <w:t>1</w:t>
    </w:r>
    <w:r w:rsidR="00BC1CC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BE4" w:rsidRPr="00C430A0" w:rsidRDefault="00744A42" w:rsidP="00C43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r w:rsidR="00DC4FF4">
      <w:fldChar w:fldCharType="begin"/>
    </w:r>
    <w:r>
      <w:instrText xml:space="preserve"> PAGE  \* MERGEFORMAT </w:instrText>
    </w:r>
    <w:r w:rsidR="00DC4FF4">
      <w:fldChar w:fldCharType="separate"/>
    </w:r>
    <w:r>
      <w:rPr>
        <w:noProof/>
      </w:rPr>
      <w:t>1</w:t>
    </w:r>
    <w:r w:rsidR="00DC4FF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3F2" w:rsidRDefault="00B963F2" w:rsidP="009F0C77">
      <w:r>
        <w:separator/>
      </w:r>
    </w:p>
  </w:footnote>
  <w:footnote w:type="continuationSeparator" w:id="0">
    <w:p w:rsidR="00B963F2" w:rsidRDefault="00B963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13AB14"/>
    <w:docVar w:name="CoverBillType" w:val="j"/>
    <w:docVar w:name="docpath" w:val="L:\Council\bills\AGM\18113AB14.DOCX"/>
    <w:docVar w:name="dvBillNumber" w:val="462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37284"/>
    <w:rsid w:val="00011869"/>
    <w:rsid w:val="00047EAF"/>
    <w:rsid w:val="000D3F6F"/>
    <w:rsid w:val="000E1785"/>
    <w:rsid w:val="000F1A82"/>
    <w:rsid w:val="000F40FA"/>
    <w:rsid w:val="0010776B"/>
    <w:rsid w:val="00113FA6"/>
    <w:rsid w:val="00133E66"/>
    <w:rsid w:val="0014035B"/>
    <w:rsid w:val="001435A3"/>
    <w:rsid w:val="001D08F2"/>
    <w:rsid w:val="001D525B"/>
    <w:rsid w:val="001D7F4F"/>
    <w:rsid w:val="002321B6"/>
    <w:rsid w:val="00250967"/>
    <w:rsid w:val="002543C8"/>
    <w:rsid w:val="00284AAE"/>
    <w:rsid w:val="0029638D"/>
    <w:rsid w:val="002D067F"/>
    <w:rsid w:val="002E5912"/>
    <w:rsid w:val="00301B21"/>
    <w:rsid w:val="00325348"/>
    <w:rsid w:val="0032732C"/>
    <w:rsid w:val="00334232"/>
    <w:rsid w:val="00336AD0"/>
    <w:rsid w:val="0037079A"/>
    <w:rsid w:val="003D01E8"/>
    <w:rsid w:val="003E5288"/>
    <w:rsid w:val="003F6D79"/>
    <w:rsid w:val="00403C5D"/>
    <w:rsid w:val="0041760A"/>
    <w:rsid w:val="00417C01"/>
    <w:rsid w:val="004358A5"/>
    <w:rsid w:val="00437284"/>
    <w:rsid w:val="004809EE"/>
    <w:rsid w:val="004E7D54"/>
    <w:rsid w:val="005273C6"/>
    <w:rsid w:val="00530A69"/>
    <w:rsid w:val="00545593"/>
    <w:rsid w:val="00565113"/>
    <w:rsid w:val="00577C6C"/>
    <w:rsid w:val="005C2FE2"/>
    <w:rsid w:val="005E2BC9"/>
    <w:rsid w:val="00605102"/>
    <w:rsid w:val="006215AA"/>
    <w:rsid w:val="00655DB8"/>
    <w:rsid w:val="006913C9"/>
    <w:rsid w:val="0069470D"/>
    <w:rsid w:val="006A512A"/>
    <w:rsid w:val="006C56CE"/>
    <w:rsid w:val="006D2424"/>
    <w:rsid w:val="00734F00"/>
    <w:rsid w:val="00744A42"/>
    <w:rsid w:val="007A70AE"/>
    <w:rsid w:val="007E4D2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7E17"/>
    <w:rsid w:val="00A64E80"/>
    <w:rsid w:val="00A72BCD"/>
    <w:rsid w:val="00A741D9"/>
    <w:rsid w:val="00A833AB"/>
    <w:rsid w:val="00A9741D"/>
    <w:rsid w:val="00AD4B17"/>
    <w:rsid w:val="00B20A94"/>
    <w:rsid w:val="00B412D4"/>
    <w:rsid w:val="00B66A8F"/>
    <w:rsid w:val="00B963F2"/>
    <w:rsid w:val="00BA7A2D"/>
    <w:rsid w:val="00BC1CC2"/>
    <w:rsid w:val="00BE3C22"/>
    <w:rsid w:val="00C0345E"/>
    <w:rsid w:val="00C3483A"/>
    <w:rsid w:val="00C430A0"/>
    <w:rsid w:val="00C473B3"/>
    <w:rsid w:val="00C74E9D"/>
    <w:rsid w:val="00C82FD3"/>
    <w:rsid w:val="00C92819"/>
    <w:rsid w:val="00CC6B7B"/>
    <w:rsid w:val="00CD2089"/>
    <w:rsid w:val="00D73752"/>
    <w:rsid w:val="00D73A67"/>
    <w:rsid w:val="00D970A9"/>
    <w:rsid w:val="00DC4FF4"/>
    <w:rsid w:val="00DF3845"/>
    <w:rsid w:val="00E020F4"/>
    <w:rsid w:val="00E41911"/>
    <w:rsid w:val="00E62C5D"/>
    <w:rsid w:val="00E92EEF"/>
    <w:rsid w:val="00EB5F3C"/>
    <w:rsid w:val="00EC4597"/>
    <w:rsid w:val="00EF781B"/>
    <w:rsid w:val="00F24442"/>
    <w:rsid w:val="00F50AE3"/>
    <w:rsid w:val="00F67CF1"/>
    <w:rsid w:val="00F840F0"/>
    <w:rsid w:val="00F935A6"/>
    <w:rsid w:val="00FB0D0D"/>
    <w:rsid w:val="00FB43B4"/>
    <w:rsid w:val="00FE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3E48E5-3720-4F09-B5CA-904DD816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A7A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18-14.docx" TargetMode="External"/><Relationship Id="rId13" Type="http://schemas.openxmlformats.org/officeDocument/2006/relationships/hyperlink" Target="file:///p:\pprever\2013-14\4620_20140206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hyperlink" Target="file:///H:\SJ%20Archive\2014\02-19-14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2-19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4\02-19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18-14.docx" TargetMode="External"/><Relationship Id="rId14" Type="http://schemas.openxmlformats.org/officeDocument/2006/relationships/hyperlink" Target="file:///p:\pprever\2013-14\4620_20140206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8B8F8-134B-4381-B3DE-E4C0027C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407</Words>
  <Characters>2324</Characters>
  <Application>Microsoft Office Word</Application>
  <DocSecurity>0</DocSecurity>
  <Lines>19</Lines>
  <Paragraphs>5</Paragraphs>
  <ScaleCrop>false</ScaleCrop>
  <Company>LPITS</Company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4620: Snow days - South Carolina Legislature Online</dc:title>
  <dc:creator>angiemorgan</dc:creator>
  <cp:lastModifiedBy>N Cumfer</cp:lastModifiedBy>
  <cp:revision>12</cp:revision>
  <cp:lastPrinted>2014-02-05T19:11:00Z</cp:lastPrinted>
  <dcterms:created xsi:type="dcterms:W3CDTF">2014-02-06T22:01:00Z</dcterms:created>
  <dcterms:modified xsi:type="dcterms:W3CDTF">2014-12-05T16:59:00Z</dcterms:modified>
</cp:coreProperties>
</file>