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83C" w:rsidRDefault="0081483C" w:rsidP="0081483C">
      <w:pPr>
        <w:widowControl w:val="0"/>
        <w:jc w:val="center"/>
      </w:pPr>
      <w:r w:rsidRPr="0081483C">
        <w:rPr>
          <w:b/>
        </w:rPr>
        <w:t>South Carolina General Assembly</w:t>
      </w:r>
    </w:p>
    <w:p w:rsidR="0081483C" w:rsidRDefault="0081483C" w:rsidP="0081483C">
      <w:pPr>
        <w:widowControl w:val="0"/>
        <w:jc w:val="center"/>
      </w:pPr>
      <w:r>
        <w:t>120th Session, 2013-2014</w:t>
      </w:r>
    </w:p>
    <w:p w:rsidR="0081483C" w:rsidRDefault="0081483C" w:rsidP="0081483C">
      <w:pPr>
        <w:widowControl w:val="0"/>
        <w:jc w:val="left"/>
      </w:pPr>
    </w:p>
    <w:p w:rsidR="0081483C" w:rsidRDefault="0081483C" w:rsidP="0081483C">
      <w:pPr>
        <w:widowControl w:val="0"/>
        <w:jc w:val="left"/>
        <w:rPr>
          <w:b/>
        </w:rPr>
      </w:pPr>
      <w:r w:rsidRPr="0081483C">
        <w:rPr>
          <w:b/>
        </w:rPr>
        <w:t>H. 4731</w:t>
      </w:r>
    </w:p>
    <w:p w:rsidR="0081483C" w:rsidRDefault="0081483C" w:rsidP="0081483C">
      <w:pPr>
        <w:widowControl w:val="0"/>
        <w:jc w:val="left"/>
        <w:rPr>
          <w:b/>
        </w:rPr>
      </w:pPr>
    </w:p>
    <w:p w:rsidR="0081483C" w:rsidRDefault="0081483C" w:rsidP="0081483C">
      <w:pPr>
        <w:widowControl w:val="0"/>
        <w:jc w:val="left"/>
      </w:pPr>
      <w:r w:rsidRPr="0081483C">
        <w:rPr>
          <w:b/>
        </w:rPr>
        <w:t>STATUS INFORMATION</w:t>
      </w:r>
    </w:p>
    <w:p w:rsidR="0081483C" w:rsidRDefault="0081483C" w:rsidP="0081483C">
      <w:pPr>
        <w:widowControl w:val="0"/>
        <w:jc w:val="left"/>
      </w:pPr>
    </w:p>
    <w:p w:rsidR="0081483C" w:rsidRDefault="0081483C" w:rsidP="0081483C">
      <w:pPr>
        <w:widowControl w:val="0"/>
        <w:jc w:val="left"/>
      </w:pPr>
      <w:r>
        <w:t>General Bill</w:t>
      </w:r>
    </w:p>
    <w:p w:rsidR="0081483C" w:rsidRDefault="0081483C" w:rsidP="0081483C">
      <w:pPr>
        <w:widowControl w:val="0"/>
        <w:jc w:val="left"/>
      </w:pPr>
      <w:r>
        <w:t>Sponsors: Reps. Sandifer and Forrester</w:t>
      </w:r>
    </w:p>
    <w:p w:rsidR="0081483C" w:rsidRDefault="0081483C" w:rsidP="0081483C">
      <w:pPr>
        <w:widowControl w:val="0"/>
        <w:jc w:val="left"/>
      </w:pPr>
      <w:r>
        <w:t>Document Path: l:\council\bills\agm\18125ab14.docx</w:t>
      </w:r>
    </w:p>
    <w:p w:rsidR="0081483C" w:rsidRDefault="0081483C" w:rsidP="0081483C">
      <w:pPr>
        <w:widowControl w:val="0"/>
        <w:jc w:val="left"/>
      </w:pPr>
    </w:p>
    <w:p w:rsidR="00B6630D" w:rsidRDefault="00B6630D" w:rsidP="0081483C">
      <w:pPr>
        <w:widowControl w:val="0"/>
        <w:jc w:val="left"/>
      </w:pPr>
      <w:r>
        <w:t>Introduced in the House on February 20, 2014</w:t>
      </w:r>
    </w:p>
    <w:p w:rsidR="00B6630D" w:rsidRDefault="00B6630D" w:rsidP="0081483C">
      <w:pPr>
        <w:widowControl w:val="0"/>
        <w:jc w:val="left"/>
      </w:pPr>
      <w:r>
        <w:t>Last Amended on March 4, 2014</w:t>
      </w:r>
    </w:p>
    <w:p w:rsidR="00B6630D" w:rsidRDefault="00B6630D" w:rsidP="0081483C">
      <w:pPr>
        <w:widowControl w:val="0"/>
        <w:jc w:val="left"/>
      </w:pPr>
      <w:r>
        <w:t>Rejected by the House on March 5, 2014</w:t>
      </w:r>
    </w:p>
    <w:p w:rsidR="00B6630D" w:rsidRDefault="00B6630D" w:rsidP="0081483C">
      <w:pPr>
        <w:widowControl w:val="0"/>
        <w:jc w:val="left"/>
      </w:pPr>
    </w:p>
    <w:p w:rsidR="0081483C" w:rsidRDefault="0081483C" w:rsidP="0081483C">
      <w:pPr>
        <w:widowControl w:val="0"/>
        <w:jc w:val="left"/>
      </w:pPr>
      <w:r>
        <w:t xml:space="preserve">Summary: </w:t>
      </w:r>
      <w:r w:rsidR="00137400">
        <w:t>Public Service Commission</w:t>
      </w:r>
    </w:p>
    <w:p w:rsidR="0081483C" w:rsidRDefault="0081483C" w:rsidP="0081483C">
      <w:pPr>
        <w:widowControl w:val="0"/>
        <w:jc w:val="left"/>
      </w:pPr>
    </w:p>
    <w:p w:rsidR="0081483C" w:rsidRDefault="0081483C" w:rsidP="0081483C">
      <w:pPr>
        <w:widowControl w:val="0"/>
        <w:jc w:val="left"/>
      </w:pPr>
    </w:p>
    <w:p w:rsidR="0081483C" w:rsidRDefault="0081483C" w:rsidP="0081483C">
      <w:pPr>
        <w:widowControl w:val="0"/>
        <w:tabs>
          <w:tab w:val="center" w:pos="590"/>
          <w:tab w:val="center" w:pos="1440"/>
          <w:tab w:val="left" w:pos="1872"/>
          <w:tab w:val="left" w:pos="9187"/>
        </w:tabs>
        <w:jc w:val="left"/>
      </w:pPr>
      <w:r w:rsidRPr="0081483C">
        <w:rPr>
          <w:b/>
        </w:rPr>
        <w:t>HISTORY OF LEGISLATIVE ACTIONS</w:t>
      </w:r>
    </w:p>
    <w:p w:rsidR="0081483C" w:rsidRDefault="0081483C" w:rsidP="0081483C">
      <w:pPr>
        <w:widowControl w:val="0"/>
        <w:tabs>
          <w:tab w:val="center" w:pos="590"/>
          <w:tab w:val="center" w:pos="1440"/>
          <w:tab w:val="left" w:pos="1872"/>
          <w:tab w:val="left" w:pos="9187"/>
        </w:tabs>
        <w:jc w:val="left"/>
      </w:pPr>
    </w:p>
    <w:p w:rsidR="0081483C" w:rsidRPr="0081483C" w:rsidRDefault="0081483C" w:rsidP="0081483C">
      <w:pPr>
        <w:widowControl w:val="0"/>
        <w:tabs>
          <w:tab w:val="center" w:pos="590"/>
          <w:tab w:val="center" w:pos="1440"/>
          <w:tab w:val="left" w:pos="1872"/>
          <w:tab w:val="left" w:pos="9187"/>
        </w:tabs>
        <w:jc w:val="left"/>
      </w:pPr>
      <w:r w:rsidRPr="0081483C">
        <w:rPr>
          <w:u w:val="single"/>
        </w:rPr>
        <w:tab/>
        <w:t>Date</w:t>
      </w:r>
      <w:r w:rsidRPr="0081483C">
        <w:rPr>
          <w:u w:val="single"/>
        </w:rPr>
        <w:tab/>
        <w:t>Body</w:t>
      </w:r>
      <w:r w:rsidRPr="0081483C">
        <w:rPr>
          <w:u w:val="single"/>
        </w:rPr>
        <w:tab/>
        <w:t>Action Description with journal page number</w:t>
      </w:r>
      <w:r w:rsidRPr="0081483C">
        <w:rPr>
          <w:u w:val="single"/>
        </w:rPr>
        <w:tab/>
      </w:r>
      <w:bookmarkStart w:id="0" w:name="_GoBack"/>
      <w:bookmarkEnd w:id="0"/>
    </w:p>
    <w:p w:rsidR="00FF6AD8" w:rsidRDefault="00FF6AD8" w:rsidP="00FF6AD8">
      <w:pPr>
        <w:widowControl w:val="0"/>
        <w:tabs>
          <w:tab w:val="right" w:pos="1008"/>
          <w:tab w:val="left" w:pos="1152"/>
          <w:tab w:val="left" w:pos="1872"/>
          <w:tab w:val="left" w:pos="9187"/>
        </w:tabs>
        <w:ind w:left="2088" w:hanging="2088"/>
        <w:jc w:val="left"/>
      </w:pPr>
      <w:r>
        <w:tab/>
        <w:t>2/20/2014</w:t>
      </w:r>
      <w:r>
        <w:tab/>
        <w:t>House</w:t>
      </w:r>
      <w:r>
        <w:tab/>
      </w:r>
      <w:r w:rsidRPr="00FE6A6C">
        <w:t>Introduced and read first time (</w:t>
      </w:r>
      <w:hyperlink r:id="rId7" w:history="1">
        <w:r w:rsidRPr="00FE6A6C">
          <w:rPr>
            <w:rStyle w:val="Hyperlink"/>
          </w:rPr>
          <w:t>House Journal</w:t>
        </w:r>
        <w:r w:rsidRPr="00FE6A6C">
          <w:rPr>
            <w:rStyle w:val="Hyperlink"/>
          </w:rPr>
          <w:noBreakHyphen/>
          <w:t>page 30</w:t>
        </w:r>
      </w:hyperlink>
      <w:r w:rsidRPr="00FE6A6C">
        <w:t>)</w:t>
      </w:r>
    </w:p>
    <w:p w:rsidR="00FF6AD8" w:rsidRDefault="00FF6AD8" w:rsidP="00FF6AD8">
      <w:pPr>
        <w:widowControl w:val="0"/>
        <w:tabs>
          <w:tab w:val="right" w:pos="1008"/>
          <w:tab w:val="left" w:pos="1152"/>
          <w:tab w:val="left" w:pos="1872"/>
          <w:tab w:val="left" w:pos="9187"/>
        </w:tabs>
        <w:ind w:left="2088" w:hanging="2088"/>
        <w:jc w:val="left"/>
      </w:pPr>
      <w:r>
        <w:tab/>
        <w:t>2/20/2014</w:t>
      </w:r>
      <w:r>
        <w:tab/>
        <w:t>House</w:t>
      </w:r>
      <w:r>
        <w:tab/>
      </w:r>
      <w:r w:rsidRPr="00FE6A6C">
        <w:t>Referred to C</w:t>
      </w:r>
      <w:r>
        <w:t xml:space="preserve">ommittee on </w:t>
      </w:r>
      <w:r w:rsidRPr="00FE6A6C">
        <w:rPr>
          <w:b/>
        </w:rPr>
        <w:t>Labor, Commerce and Industry</w:t>
      </w:r>
      <w:r w:rsidRPr="00FE6A6C">
        <w:t xml:space="preserve"> (</w:t>
      </w:r>
      <w:hyperlink r:id="rId8" w:history="1">
        <w:r w:rsidRPr="00FE6A6C">
          <w:rPr>
            <w:rStyle w:val="Hyperlink"/>
          </w:rPr>
          <w:t>House Journal</w:t>
        </w:r>
        <w:r w:rsidRPr="00FE6A6C">
          <w:rPr>
            <w:rStyle w:val="Hyperlink"/>
          </w:rPr>
          <w:noBreakHyphen/>
          <w:t>page 30</w:t>
        </w:r>
      </w:hyperlink>
      <w:r w:rsidRPr="00FE6A6C">
        <w:t>)</w:t>
      </w:r>
    </w:p>
    <w:p w:rsidR="00FF6AD8" w:rsidRDefault="00FF6AD8" w:rsidP="00FF6AD8">
      <w:pPr>
        <w:widowControl w:val="0"/>
        <w:tabs>
          <w:tab w:val="right" w:pos="1008"/>
          <w:tab w:val="left" w:pos="1152"/>
          <w:tab w:val="left" w:pos="1872"/>
          <w:tab w:val="left" w:pos="9187"/>
        </w:tabs>
        <w:ind w:left="2088" w:hanging="2088"/>
        <w:jc w:val="left"/>
      </w:pPr>
      <w:r>
        <w:tab/>
        <w:t>2/20/2014</w:t>
      </w:r>
      <w:r>
        <w:tab/>
      </w:r>
      <w:r>
        <w:tab/>
      </w:r>
      <w:r w:rsidRPr="00FE6A6C">
        <w:t>Scrivener's error corrected</w:t>
      </w:r>
    </w:p>
    <w:p w:rsidR="00FF6AD8" w:rsidRDefault="00FF6AD8" w:rsidP="00FF6AD8">
      <w:pPr>
        <w:widowControl w:val="0"/>
        <w:tabs>
          <w:tab w:val="right" w:pos="1008"/>
          <w:tab w:val="left" w:pos="1152"/>
          <w:tab w:val="left" w:pos="1872"/>
          <w:tab w:val="left" w:pos="9187"/>
        </w:tabs>
        <w:ind w:left="2088" w:hanging="2088"/>
        <w:jc w:val="left"/>
      </w:pPr>
      <w:r>
        <w:tab/>
        <w:t>2/27/2014</w:t>
      </w:r>
      <w:r>
        <w:tab/>
        <w:t>House</w:t>
      </w:r>
      <w:r>
        <w:tab/>
      </w:r>
      <w:r w:rsidRPr="00FE6A6C">
        <w:t>Committee report: Favorable with</w:t>
      </w:r>
      <w:r>
        <w:t xml:space="preserve"> amendment </w:t>
      </w:r>
      <w:r w:rsidRPr="00FE6A6C">
        <w:rPr>
          <w:b/>
        </w:rPr>
        <w:t>Labor, Commerce and Industry</w:t>
      </w:r>
      <w:r w:rsidRPr="00FE6A6C">
        <w:t xml:space="preserve"> (</w:t>
      </w:r>
      <w:hyperlink r:id="rId9" w:history="1">
        <w:r w:rsidRPr="00FE6A6C">
          <w:rPr>
            <w:rStyle w:val="Hyperlink"/>
          </w:rPr>
          <w:t>House Journal</w:t>
        </w:r>
        <w:r w:rsidRPr="00FE6A6C">
          <w:rPr>
            <w:rStyle w:val="Hyperlink"/>
          </w:rPr>
          <w:noBreakHyphen/>
          <w:t>page 3</w:t>
        </w:r>
      </w:hyperlink>
      <w:r w:rsidRPr="00FE6A6C">
        <w:t>)</w:t>
      </w:r>
    </w:p>
    <w:p w:rsidR="00FF6AD8" w:rsidRDefault="00FF6AD8" w:rsidP="00FF6AD8">
      <w:pPr>
        <w:widowControl w:val="0"/>
        <w:tabs>
          <w:tab w:val="right" w:pos="1008"/>
          <w:tab w:val="left" w:pos="1152"/>
          <w:tab w:val="left" w:pos="1872"/>
          <w:tab w:val="left" w:pos="9187"/>
        </w:tabs>
        <w:ind w:left="2088" w:hanging="2088"/>
        <w:jc w:val="left"/>
      </w:pPr>
      <w:r>
        <w:tab/>
        <w:t>3/3/2014</w:t>
      </w:r>
      <w:r>
        <w:tab/>
      </w:r>
      <w:r>
        <w:tab/>
      </w:r>
      <w:r w:rsidRPr="00FE6A6C">
        <w:t>Scrivener's error corrected</w:t>
      </w:r>
    </w:p>
    <w:p w:rsidR="00FF6AD8" w:rsidRDefault="00FF6AD8" w:rsidP="00FF6AD8">
      <w:pPr>
        <w:widowControl w:val="0"/>
        <w:tabs>
          <w:tab w:val="right" w:pos="1008"/>
          <w:tab w:val="left" w:pos="1152"/>
          <w:tab w:val="left" w:pos="1872"/>
          <w:tab w:val="left" w:pos="9187"/>
        </w:tabs>
        <w:ind w:left="2088" w:hanging="2088"/>
        <w:jc w:val="left"/>
      </w:pPr>
      <w:r>
        <w:tab/>
        <w:t>3/4/2014</w:t>
      </w:r>
      <w:r>
        <w:tab/>
        <w:t>House</w:t>
      </w:r>
      <w:r>
        <w:tab/>
      </w:r>
      <w:r w:rsidRPr="00FE6A6C">
        <w:t>Amended (</w:t>
      </w:r>
      <w:hyperlink r:id="rId10" w:history="1">
        <w:r w:rsidRPr="00FE6A6C">
          <w:rPr>
            <w:rStyle w:val="Hyperlink"/>
          </w:rPr>
          <w:t>House Journal</w:t>
        </w:r>
        <w:r w:rsidRPr="00FE6A6C">
          <w:rPr>
            <w:rStyle w:val="Hyperlink"/>
          </w:rPr>
          <w:noBreakHyphen/>
          <w:t>page 134</w:t>
        </w:r>
      </w:hyperlink>
      <w:r w:rsidRPr="00FE6A6C">
        <w:t>)</w:t>
      </w:r>
    </w:p>
    <w:p w:rsidR="00FF6AD8" w:rsidRDefault="00FF6AD8" w:rsidP="00FF6AD8">
      <w:pPr>
        <w:widowControl w:val="0"/>
        <w:tabs>
          <w:tab w:val="right" w:pos="1008"/>
          <w:tab w:val="left" w:pos="1152"/>
          <w:tab w:val="left" w:pos="1872"/>
          <w:tab w:val="left" w:pos="9187"/>
        </w:tabs>
        <w:ind w:left="2088" w:hanging="2088"/>
        <w:jc w:val="left"/>
      </w:pPr>
      <w:r>
        <w:tab/>
        <w:t>3/4/2014</w:t>
      </w:r>
      <w:r>
        <w:tab/>
        <w:t>House</w:t>
      </w:r>
      <w:r>
        <w:tab/>
      </w:r>
      <w:r w:rsidRPr="00FE6A6C">
        <w:t>Read second time (</w:t>
      </w:r>
      <w:hyperlink r:id="rId11" w:history="1">
        <w:r w:rsidRPr="00FE6A6C">
          <w:rPr>
            <w:rStyle w:val="Hyperlink"/>
          </w:rPr>
          <w:t>House Journal</w:t>
        </w:r>
        <w:r w:rsidRPr="00FE6A6C">
          <w:rPr>
            <w:rStyle w:val="Hyperlink"/>
          </w:rPr>
          <w:noBreakHyphen/>
          <w:t>page 134</w:t>
        </w:r>
      </w:hyperlink>
      <w:r w:rsidRPr="00FE6A6C">
        <w:t>)</w:t>
      </w:r>
    </w:p>
    <w:p w:rsidR="00FF6AD8" w:rsidRDefault="00FF6AD8" w:rsidP="00FF6AD8">
      <w:pPr>
        <w:widowControl w:val="0"/>
        <w:tabs>
          <w:tab w:val="right" w:pos="1008"/>
          <w:tab w:val="left" w:pos="1152"/>
          <w:tab w:val="left" w:pos="1872"/>
          <w:tab w:val="left" w:pos="9187"/>
        </w:tabs>
        <w:ind w:left="2088" w:hanging="2088"/>
        <w:jc w:val="left"/>
      </w:pPr>
      <w:r>
        <w:tab/>
        <w:t>3/4/2014</w:t>
      </w:r>
      <w:r>
        <w:tab/>
        <w:t>House</w:t>
      </w:r>
      <w:r>
        <w:tab/>
      </w:r>
      <w:r w:rsidRPr="00FE6A6C">
        <w:t>Roll call Yeas</w:t>
      </w:r>
      <w:r>
        <w:noBreakHyphen/>
      </w:r>
      <w:r w:rsidRPr="00FE6A6C">
        <w:t>74  Nays</w:t>
      </w:r>
      <w:r>
        <w:noBreakHyphen/>
      </w:r>
      <w:r w:rsidRPr="00FE6A6C">
        <w:t>21 (</w:t>
      </w:r>
      <w:hyperlink r:id="rId12" w:history="1">
        <w:r w:rsidRPr="00FE6A6C">
          <w:rPr>
            <w:rStyle w:val="Hyperlink"/>
          </w:rPr>
          <w:t>House Journal</w:t>
        </w:r>
        <w:r w:rsidRPr="00FE6A6C">
          <w:rPr>
            <w:rStyle w:val="Hyperlink"/>
          </w:rPr>
          <w:noBreakHyphen/>
          <w:t>page 142</w:t>
        </w:r>
      </w:hyperlink>
      <w:r w:rsidRPr="00FE6A6C">
        <w:t>)</w:t>
      </w:r>
    </w:p>
    <w:p w:rsidR="00FF6AD8" w:rsidRDefault="00FF6AD8" w:rsidP="00FF6AD8">
      <w:pPr>
        <w:widowControl w:val="0"/>
        <w:tabs>
          <w:tab w:val="right" w:pos="1008"/>
          <w:tab w:val="left" w:pos="1152"/>
          <w:tab w:val="left" w:pos="1872"/>
          <w:tab w:val="left" w:pos="9187"/>
        </w:tabs>
        <w:ind w:left="2088" w:hanging="2088"/>
        <w:jc w:val="left"/>
      </w:pPr>
      <w:r>
        <w:tab/>
        <w:t>3/5/2014</w:t>
      </w:r>
      <w:r>
        <w:tab/>
        <w:t>House</w:t>
      </w:r>
      <w:r>
        <w:tab/>
      </w:r>
      <w:r w:rsidRPr="00FE6A6C">
        <w:t>Rejected (</w:t>
      </w:r>
      <w:hyperlink r:id="rId13" w:history="1">
        <w:r w:rsidRPr="00FE6A6C">
          <w:rPr>
            <w:rStyle w:val="Hyperlink"/>
          </w:rPr>
          <w:t>House Journal</w:t>
        </w:r>
        <w:r w:rsidRPr="00FE6A6C">
          <w:rPr>
            <w:rStyle w:val="Hyperlink"/>
          </w:rPr>
          <w:noBreakHyphen/>
          <w:t>page 20</w:t>
        </w:r>
      </w:hyperlink>
      <w:r w:rsidRPr="00FE6A6C">
        <w:t>)</w:t>
      </w:r>
    </w:p>
    <w:p w:rsidR="00FF6AD8" w:rsidRDefault="00FF6AD8" w:rsidP="00FF6AD8">
      <w:pPr>
        <w:widowControl w:val="0"/>
        <w:tabs>
          <w:tab w:val="right" w:pos="1008"/>
          <w:tab w:val="left" w:pos="1152"/>
          <w:tab w:val="left" w:pos="1872"/>
          <w:tab w:val="left" w:pos="9187"/>
        </w:tabs>
        <w:ind w:left="2088" w:hanging="2088"/>
        <w:jc w:val="left"/>
      </w:pPr>
      <w:r>
        <w:tab/>
        <w:t>3/5/2014</w:t>
      </w:r>
      <w:r>
        <w:tab/>
        <w:t>House</w:t>
      </w:r>
      <w:r>
        <w:tab/>
      </w:r>
      <w:r w:rsidRPr="00FE6A6C">
        <w:t>Roll call Yeas</w:t>
      </w:r>
      <w:r>
        <w:noBreakHyphen/>
      </w:r>
      <w:r w:rsidRPr="00FE6A6C">
        <w:t>27  Nays</w:t>
      </w:r>
      <w:r>
        <w:noBreakHyphen/>
      </w:r>
      <w:r w:rsidRPr="00FE6A6C">
        <w:t>79 (</w:t>
      </w:r>
      <w:hyperlink r:id="rId14" w:history="1">
        <w:r w:rsidRPr="00FE6A6C">
          <w:rPr>
            <w:rStyle w:val="Hyperlink"/>
          </w:rPr>
          <w:t>House Journal</w:t>
        </w:r>
        <w:r w:rsidRPr="00FE6A6C">
          <w:rPr>
            <w:rStyle w:val="Hyperlink"/>
          </w:rPr>
          <w:noBreakHyphen/>
          <w:t>page 21</w:t>
        </w:r>
      </w:hyperlink>
      <w:r w:rsidRPr="00FE6A6C">
        <w:t>)</w:t>
      </w:r>
    </w:p>
    <w:p w:rsidR="00FF6AD8" w:rsidRDefault="00FF6AD8" w:rsidP="00FF6AD8">
      <w:pPr>
        <w:widowControl w:val="0"/>
        <w:tabs>
          <w:tab w:val="right" w:pos="1008"/>
          <w:tab w:val="left" w:pos="1152"/>
          <w:tab w:val="left" w:pos="1872"/>
          <w:tab w:val="left" w:pos="9187"/>
        </w:tabs>
        <w:ind w:left="2088" w:hanging="2088"/>
        <w:jc w:val="left"/>
      </w:pPr>
    </w:p>
    <w:p w:rsidR="0081483C" w:rsidRPr="0081483C" w:rsidRDefault="0081483C" w:rsidP="0081483C">
      <w:pPr>
        <w:widowControl w:val="0"/>
        <w:tabs>
          <w:tab w:val="right" w:pos="1008"/>
          <w:tab w:val="left" w:pos="1152"/>
          <w:tab w:val="left" w:pos="1872"/>
          <w:tab w:val="left" w:pos="9187"/>
        </w:tabs>
        <w:ind w:left="2088" w:hanging="2088"/>
        <w:jc w:val="left"/>
      </w:pPr>
    </w:p>
    <w:p w:rsidR="0081483C" w:rsidRDefault="0081483C" w:rsidP="0081483C">
      <w:pPr>
        <w:widowControl w:val="0"/>
        <w:jc w:val="left"/>
      </w:pPr>
      <w:r w:rsidRPr="0081483C">
        <w:rPr>
          <w:b/>
        </w:rPr>
        <w:t>VERSIONS OF THIS BILL</w:t>
      </w:r>
    </w:p>
    <w:p w:rsidR="0081483C" w:rsidRDefault="0081483C" w:rsidP="0081483C">
      <w:pPr>
        <w:widowControl w:val="0"/>
        <w:jc w:val="left"/>
      </w:pPr>
    </w:p>
    <w:p w:rsidR="0081483C" w:rsidRDefault="00111BC9" w:rsidP="0081483C">
      <w:pPr>
        <w:widowControl w:val="0"/>
        <w:jc w:val="left"/>
      </w:pPr>
      <w:hyperlink r:id="rId15" w:history="1">
        <w:r w:rsidR="0081483C">
          <w:rPr>
            <w:rStyle w:val="Hyperlink"/>
          </w:rPr>
          <w:t>2/20/2014</w:t>
        </w:r>
      </w:hyperlink>
    </w:p>
    <w:p w:rsidR="00106159" w:rsidRDefault="00111BC9" w:rsidP="0081483C">
      <w:hyperlink r:id="rId16" w:history="1">
        <w:r w:rsidR="00106159" w:rsidRPr="00106159">
          <w:rPr>
            <w:rStyle w:val="Hyperlink"/>
          </w:rPr>
          <w:t>2/20/2014-A</w:t>
        </w:r>
      </w:hyperlink>
    </w:p>
    <w:p w:rsidR="00D640BB" w:rsidRDefault="00111BC9" w:rsidP="0081483C">
      <w:hyperlink r:id="rId17" w:history="1">
        <w:r w:rsidR="00D640BB" w:rsidRPr="00D640BB">
          <w:rPr>
            <w:rStyle w:val="Hyperlink"/>
          </w:rPr>
          <w:t>2/27/2014</w:t>
        </w:r>
      </w:hyperlink>
    </w:p>
    <w:p w:rsidR="006E6D3A" w:rsidRDefault="00111BC9" w:rsidP="0081483C">
      <w:hyperlink r:id="rId18" w:history="1">
        <w:r w:rsidR="006E6D3A" w:rsidRPr="006E6D3A">
          <w:rPr>
            <w:rStyle w:val="Hyperlink"/>
          </w:rPr>
          <w:t>3/4/2014</w:t>
        </w:r>
      </w:hyperlink>
    </w:p>
    <w:p w:rsidR="0081483C" w:rsidRDefault="0081483C" w:rsidP="0081483C"/>
    <w:p w:rsidR="0081483C" w:rsidRDefault="0081483C" w:rsidP="0081483C">
      <w:pPr>
        <w:sectPr w:rsidR="0081483C" w:rsidSect="0081483C">
          <w:pgSz w:w="12240" w:h="15840" w:code="1"/>
          <w:pgMar w:top="1080" w:right="1440" w:bottom="1080" w:left="1440" w:header="720" w:footer="720" w:gutter="0"/>
          <w:cols w:space="720"/>
          <w:noEndnote/>
          <w:docGrid w:linePitch="360"/>
        </w:sectPr>
      </w:pPr>
    </w:p>
    <w:p w:rsidR="006E6D3A" w:rsidRDefault="006E6D3A" w:rsidP="00C5408F">
      <w:pPr>
        <w:pStyle w:val="BillDots"/>
      </w:pPr>
      <w:r>
        <w:rPr>
          <w:strike/>
        </w:rPr>
        <w:lastRenderedPageBreak/>
        <w:t>Indicates Matter Stricken</w:t>
      </w:r>
    </w:p>
    <w:p w:rsidR="006E6D3A" w:rsidRPr="00E9301D" w:rsidRDefault="006E6D3A" w:rsidP="00C5408F">
      <w:pPr>
        <w:pStyle w:val="BillDots"/>
      </w:pPr>
      <w:r>
        <w:rPr>
          <w:u w:val="single"/>
        </w:rPr>
        <w:t>Indicates New Matter</w:t>
      </w:r>
    </w:p>
    <w:p w:rsidR="006E6D3A" w:rsidRDefault="006E6D3A" w:rsidP="00C5408F">
      <w:pPr>
        <w:pStyle w:val="BillDots"/>
      </w:pPr>
    </w:p>
    <w:p w:rsidR="006E6D3A" w:rsidRDefault="006E6D3A" w:rsidP="00C5408F">
      <w:pPr>
        <w:pStyle w:val="BillDots"/>
      </w:pPr>
      <w:r>
        <w:t>AMENDED</w:t>
      </w:r>
    </w:p>
    <w:p w:rsidR="006E6D3A" w:rsidRDefault="006E6D3A" w:rsidP="00C5408F">
      <w:pPr>
        <w:pStyle w:val="BillDots"/>
      </w:pPr>
      <w:r>
        <w:t>March 4, 2014</w:t>
      </w:r>
    </w:p>
    <w:p w:rsidR="006E6D3A" w:rsidRDefault="006E6D3A" w:rsidP="00C5408F">
      <w:pPr>
        <w:pStyle w:val="BillDots"/>
      </w:pPr>
    </w:p>
    <w:p w:rsidR="006E6D3A" w:rsidRPr="00E9301D" w:rsidRDefault="006E6D3A" w:rsidP="00E9301D">
      <w:pPr>
        <w:pStyle w:val="BillDots"/>
        <w:tabs>
          <w:tab w:val="clear" w:pos="216"/>
          <w:tab w:val="clear" w:pos="432"/>
          <w:tab w:val="clear" w:pos="648"/>
          <w:tab w:val="clear" w:pos="864"/>
          <w:tab w:val="clear" w:pos="1080"/>
          <w:tab w:val="clear" w:pos="1296"/>
          <w:tab w:val="clear" w:pos="5904"/>
          <w:tab w:val="right" w:pos="5933"/>
        </w:tabs>
      </w:pPr>
      <w:r>
        <w:tab/>
      </w:r>
      <w:r>
        <w:rPr>
          <w:b/>
          <w:sz w:val="36"/>
        </w:rPr>
        <w:t>H. 4731</w:t>
      </w:r>
    </w:p>
    <w:p w:rsidR="006E6D3A" w:rsidRDefault="006E6D3A" w:rsidP="00C5408F">
      <w:pPr>
        <w:pStyle w:val="BillDots"/>
      </w:pPr>
    </w:p>
    <w:p w:rsidR="006E6D3A" w:rsidRDefault="006E6D3A" w:rsidP="00E9301D">
      <w:pPr>
        <w:pStyle w:val="BillDots"/>
        <w:jc w:val="center"/>
      </w:pPr>
      <w:r>
        <w:t xml:space="preserve">Introduced by </w:t>
      </w:r>
      <w:r w:rsidRPr="000369FA">
        <w:t>Reps. Sandifer and Forrester</w:t>
      </w:r>
    </w:p>
    <w:p w:rsidR="006E6D3A" w:rsidRDefault="006E6D3A" w:rsidP="00C5408F">
      <w:pPr>
        <w:pStyle w:val="BillDots"/>
      </w:pPr>
    </w:p>
    <w:p w:rsidR="006E6D3A" w:rsidRDefault="006E6D3A" w:rsidP="00C5408F">
      <w:pPr>
        <w:pStyle w:val="BillDots"/>
      </w:pPr>
      <w:r>
        <w:t>S. Printed 3/4/14--H.</w:t>
      </w:r>
    </w:p>
    <w:p w:rsidR="006E6D3A" w:rsidRDefault="006E6D3A" w:rsidP="00C5408F">
      <w:pPr>
        <w:pStyle w:val="BillDots"/>
      </w:pPr>
      <w:r>
        <w:t>Read the first time February 20, 2014.</w:t>
      </w:r>
    </w:p>
    <w:p w:rsidR="006E6D3A" w:rsidRPr="00E9301D" w:rsidRDefault="006E6D3A" w:rsidP="00E9301D">
      <w:pPr>
        <w:pStyle w:val="BillDots"/>
        <w:jc w:val="center"/>
      </w:pPr>
      <w:r>
        <w:rPr>
          <w:u w:val="single"/>
        </w:rPr>
        <w:t>            </w:t>
      </w:r>
    </w:p>
    <w:p w:rsidR="006E6D3A" w:rsidRDefault="006E6D3A" w:rsidP="00C5408F">
      <w:pPr>
        <w:pStyle w:val="BillDots"/>
      </w:pPr>
    </w:p>
    <w:p w:rsidR="006E6D3A" w:rsidRDefault="006E6D3A" w:rsidP="00C5408F">
      <w:pPr>
        <w:pStyle w:val="BillDots"/>
        <w:sectPr w:rsidR="006E6D3A" w:rsidSect="002F155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E6D3A" w:rsidRDefault="006E6D3A" w:rsidP="00C5408F">
      <w:pPr>
        <w:pStyle w:val="BillDots"/>
      </w:pPr>
    </w:p>
    <w:p w:rsidR="006E6D3A" w:rsidRDefault="006E6D3A" w:rsidP="00C5408F">
      <w:pPr>
        <w:pStyle w:val="Numbersforbills"/>
      </w:pPr>
    </w:p>
    <w:p w:rsidR="006E6D3A" w:rsidRDefault="006E6D3A"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Default="006E6D3A"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Default="006E6D3A"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Default="006E6D3A"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Default="006E6D3A"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Default="006E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Pr="00325348" w:rsidRDefault="006E6D3A" w:rsidP="00A3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E6D3A" w:rsidRDefault="006E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Pr="0009245F" w:rsidRDefault="006E6D3A"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245F">
        <w:t xml:space="preserve">TO AMEND THE CODE OF LAWS OF SOUTH CAROLINA, 1976, BY ADDING SECTION </w:t>
      </w:r>
      <w:r>
        <w:t>58</w:t>
      </w:r>
      <w:r>
        <w:noBreakHyphen/>
        <w:t>9</w:t>
      </w:r>
      <w:r>
        <w:noBreakHyphen/>
        <w:t>2515 SO AS TO CLARIFY THE JURISDICTION OF THE PUBLIC SERVICE COMMISSION OVER CERTAIN PROVIDERS WITH RESPECT TO TELEPHONE SERVICE FOR HEARING AND SPEECH IMPAIRED PEOPLE; BY ADDING SECTION 58</w:t>
      </w:r>
      <w:r>
        <w:noBreakHyphen/>
        <w:t>9</w:t>
      </w:r>
      <w:r>
        <w:noBreakHyphen/>
        <w:t>2535 SO AS TO PROVIDE FOR THE MANNER OF ASSESSMENT AND COLLECTION OF DUAL PARTY RELAY CHARGES BY LOCAL EXCHANGE PROVIDERS, COMMERCIAL MOBILE RADIO SERVICE PROVIDERS, PREPAID WIRELESS SERVICE PROVIDERS, AND VOICE OVER INTERNET PROTOCOL SERVICE PROVIDERS, AMONG OTHER THINGS; TO AMEND SECTION 58</w:t>
      </w:r>
      <w:r>
        <w:noBreakHyphen/>
        <w:t>9</w:t>
      </w:r>
      <w:r>
        <w:noBreakHyphen/>
        <w:t>2510, AS AMENDED, RELATING TO DEFINITIONS CONCERNING TELEPHONE SERVICE FOR HEARING AND SPEECH IMPAIRED PEOPLE, SO AS TO REVISE THESE DEFINITIONS; TO AMEND SECTION 58</w:t>
      </w:r>
      <w:r>
        <w:noBreakHyphen/>
        <w:t>9</w:t>
      </w:r>
      <w:r>
        <w:noBreakHyphen/>
        <w:t>2530, AS AMENDED, RELATING TO THE OPERATING FUND FOR A SYSTEM OF</w:t>
      </w:r>
      <w:r w:rsidRPr="0060394E">
        <w:t xml:space="preserve"> DUAL PARTY RELAY DEVICES AND RELATED TELECOMMUNICATIONS DEVICES</w:t>
      </w:r>
      <w:r>
        <w:t>, SO AS TO IMPOSE CERTAIN RELATED SURCHARGES ON LOCAL EXCHANGE PROVIDERS, COMMERCIAL MOBILE RADIO SERVICE PROVIDERS, VOICE OVER INTERNET PROTOCOL SERVICE PROVIDERS, AND PREPAID WIRELESS SERVICE SALES, AND TO PROVIDE FOR THE REMITTANCE OF THESE FUNDS TO THE DEPARTMENT OF REVENUE FOR TRANSFER TO THE OPERATING FUND; AND TO REPEAL SECTION 58</w:t>
      </w:r>
      <w:r>
        <w:noBreakHyphen/>
        <w:t>9</w:t>
      </w:r>
      <w:r>
        <w:noBreakHyphen/>
        <w:t>2540 RELATING TO AN ADVISORY COMMITTEE TO MONITOR STATEWIDE TELECOMMUNICATIONS RELAY ACCESS SERVICE.</w:t>
      </w:r>
    </w:p>
    <w:p w:rsidR="006E6D3A" w:rsidRDefault="006E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E6D3A" w:rsidRDefault="006E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Default="006E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D3A" w:rsidRDefault="006E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1.</w:t>
      </w:r>
      <w:r w:rsidRPr="00BE6A68">
        <w:tab/>
        <w:t>Article 21, Chapter 9, Title 58 of the 1976 Code is amended by adding:</w:t>
      </w:r>
    </w:p>
    <w:p w:rsidR="006E6D3A"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2515.</w:t>
      </w:r>
      <w:r w:rsidRPr="00BE6A68">
        <w:tab/>
        <w:t>Nothing in this article expands, diminishes, or otherwise affects any existing jurisdiction of the commission over any local exchange provider, prepaid wireless provider, CMRS provider, or VoIP provider; or any services provided by any such provider.”</w:t>
      </w:r>
    </w:p>
    <w:p w:rsidR="006E6D3A"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2.</w:t>
      </w:r>
      <w:r w:rsidRPr="00BE6A68">
        <w:tab/>
        <w:t>Article 21, Chapter 9, Title 58 of the 1976 Code is amended by adding:</w:t>
      </w:r>
    </w:p>
    <w:p w:rsidR="006E6D3A"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2535.</w:t>
      </w:r>
      <w:r w:rsidRPr="00BE6A68">
        <w:tab/>
        <w:t>(A)</w:t>
      </w:r>
      <w:r w:rsidRPr="00BE6A68">
        <w:tab/>
        <w:t>A local exchange provider must collect the dual party relay charge established in Section 58</w:t>
      </w:r>
      <w:r w:rsidRPr="00BE6A68">
        <w:noBreakHyphen/>
        <w:t>9</w:t>
      </w:r>
      <w:r w:rsidRPr="00BE6A68">
        <w:noBreakHyphen/>
        <w:t xml:space="preserve">2530(A) on each local exchange access facility. 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 xml:space="preserve">the number of outward voice transmission paths activated on such a facility in cases where the number of activated outward voice transmission paths can be modified by the subscriber only with the assistance of the service supplier; or </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five, where the number of activated outward voice transmission paths can be modified by the subscriber without the assistance of the service supplier. The total number of dual party relay charges is subject to a maximum of fifty such charges per account.</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(a)</w:t>
      </w:r>
      <w:r w:rsidRPr="00BE6A68">
        <w:tab/>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rPr>
          <w:szCs w:val="52"/>
        </w:rPr>
        <w:tab/>
        <w:t>(b)</w:t>
      </w:r>
      <w:r w:rsidRPr="00BE6A68">
        <w:rPr>
          <w:szCs w:val="52"/>
        </w:rPr>
        <w:tab/>
        <w:t xml:space="preserve">Local exchange providers that collect dual party relay charges </w:t>
      </w:r>
      <w:r w:rsidRPr="00BE6A68">
        <w:rPr>
          <w:szCs w:val="36"/>
        </w:rPr>
        <w:t>are entitled to retain two percent of the gross dual party relay charges remitted to the Office of Regulatory Staff as an administrative fee. Within forty</w:t>
      </w:r>
      <w:r w:rsidRPr="00BE6A68">
        <w:rPr>
          <w:szCs w:val="36"/>
        </w:rPr>
        <w:noBreakHyphen/>
        <w:t>five days of the end of the month during which such charges were</w:t>
      </w:r>
      <w:r w:rsidRPr="00BE6A68">
        <w:rPr>
          <w:szCs w:val="52"/>
        </w:rPr>
        <w:t xml:space="preserve"> </w:t>
      </w:r>
      <w:r w:rsidRPr="00BE6A68">
        <w:t>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(c)</w:t>
      </w:r>
      <w:r w:rsidRPr="00BE6A68">
        <w:tab/>
        <w:t>Dual party relay charges imposed under this subsection must be added to the billing by the local exchange provider to its subscriber and may be stated separately.</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(B)</w:t>
      </w:r>
      <w:r w:rsidRPr="00BE6A68">
        <w:tab/>
        <w:t>A CMRS provider must collect the dual party relay charge established in Section 58</w:t>
      </w:r>
      <w:r w:rsidRPr="00BE6A68">
        <w:noBreakHyphen/>
        <w:t>9</w:t>
      </w:r>
      <w:r w:rsidRPr="00BE6A68">
        <w:noBreakHyphen/>
        <w:t>2530(A) for each CMRS connection for which there is a mobile identification number containing an area code assigned to South Carolina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it to the operating fund.</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Dual party relay charges imposed under this subsection must be added to the billing by the CMRS provider to its subscriber and may be stated separately.</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(C)</w:t>
      </w:r>
      <w:r w:rsidRPr="00BE6A68">
        <w:tab/>
        <w:t>A VoIP provider must collect the dual party relay charge established in Section 58</w:t>
      </w:r>
      <w:r w:rsidRPr="00BE6A68">
        <w:noBreakHyphen/>
        <w:t>9</w:t>
      </w:r>
      <w:r w:rsidRPr="00BE6A68">
        <w:noBreakHyphen/>
        <w:t>2530(A) on each VoIP service line. This dual party relay charge must be sourced at the service address in the case of fixed VoIP service, or in the same manner as CMRS is sourced pursuant to the Mobile Telecommunications Sourcing Act, Public Law 106</w:t>
      </w:r>
      <w:r w:rsidRPr="00BE6A68">
        <w:noBreakHyphen/>
        <w:t xml:space="preserve">252, codified at 4 U.S.C. Sections 116 through 126. </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(a)</w:t>
      </w:r>
      <w:r w:rsidRPr="00BE6A68">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(b)</w:t>
      </w:r>
      <w:r w:rsidRPr="00BE6A68">
        <w:tab/>
        <w:t>five, where the number of activated outward voice transmission paths can be modified by the subscriber without the assistance of the VoIP provider. The total number of dual party relay charges is subject to a maximum of fifty such charges per account.</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VoIP providers that collect dual party relay charges are entitled to retain two percent of the gross dual party relay charges remitted to the department as an administrative fee. Within forty</w:t>
      </w:r>
      <w:r w:rsidRPr="00BE6A68">
        <w:noBreakHyphen/>
        <w:t>five days of the end of the month during which such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it to the operating fund.</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Dual party relay charges imposed under this subsection must be added to the billing by the VoIP provider to its subscriber and may be stated separately.</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(D)</w:t>
      </w:r>
      <w:r w:rsidRPr="00BE6A68">
        <w:tab/>
        <w:t>A prepaid wireless seller must collect the dual party relay charge established in Section 58</w:t>
      </w:r>
      <w:r w:rsidRPr="00BE6A68">
        <w:noBreakHyphen/>
        <w:t>9</w:t>
      </w:r>
      <w:r w:rsidRPr="00BE6A68">
        <w:noBreakHyphen/>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For the purposes of this subsection, a prepaid wireless retail transaction must be sourced as provided in Section 12</w:t>
      </w:r>
      <w:r w:rsidRPr="00BE6A68">
        <w:noBreakHyphen/>
        <w:t>36</w:t>
      </w:r>
      <w:r w:rsidRPr="00BE6A68">
        <w:noBreakHyphen/>
        <w:t>910(B)(5)(b).</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 xml:space="preserve">The dual party relay charge is the liability of the prepaid wireless consumer and not the prepaid wireless seller or of any prepaid wireless provider. However, the prepaid wireless seller is liable to remit to the department all dual party relay charges that the prepaid wireless seller collects from prepaid wireless consumers as provided in this subsection. </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it to the operating fund.</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(4)</w:t>
      </w:r>
      <w:r w:rsidRPr="00BE6A68">
        <w:tab/>
        <w:t>The audit and appeal procedures applicable pursuant to Chapter 36, Title 12 shall apply to the dual party relay charge.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(5)</w:t>
      </w:r>
      <w:r w:rsidRPr="00BE6A68">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Pr="00BE6A68">
        <w:noBreakHyphen/>
        <w:t>36</w:t>
      </w:r>
      <w:r w:rsidRPr="00BE6A68">
        <w:noBreakHyphen/>
        <w:t xml:space="preserve">950. </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(E)</w:t>
      </w:r>
      <w:r w:rsidRPr="00BE6A68">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shall apply to the service. Similarly, if an exchange access facility is also a VoIP service line, then only the dual party relay charges that are subject to subsection (A) shall apply to the service.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(F)</w:t>
      </w:r>
      <w:r w:rsidRPr="00BE6A68">
        <w:tab/>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(G)</w:t>
      </w:r>
      <w:r w:rsidRPr="00BE6A68">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6E6D3A"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3.</w:t>
      </w:r>
      <w:r w:rsidRPr="00BE6A68">
        <w:tab/>
        <w:t>Section 58</w:t>
      </w:r>
      <w:r w:rsidRPr="00BE6A68">
        <w:noBreakHyphen/>
        <w:t>9</w:t>
      </w:r>
      <w:r w:rsidRPr="00BE6A68">
        <w:noBreakHyphen/>
        <w:t>2510 of the 1976 Code, as last amended by Act 318 of 2006, is further amended to read:</w:t>
      </w:r>
    </w:p>
    <w:p w:rsidR="006E6D3A"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D3A" w:rsidRPr="00BE6A68" w:rsidRDefault="006E6D3A" w:rsidP="00E930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2510.</w:t>
      </w:r>
      <w:r w:rsidRPr="00BE6A68">
        <w:tab/>
        <w:t>As used in this article:</w:t>
      </w:r>
    </w:p>
    <w:p w:rsidR="006E6D3A" w:rsidRPr="00BE6A68" w:rsidRDefault="006E6D3A" w:rsidP="00E930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w:t>
      </w:r>
      <w:r>
        <w:tab/>
      </w:r>
      <w:r w:rsidRPr="00BE6A68">
        <w:rPr>
          <w:u w:val="single"/>
        </w:rPr>
        <w:t>‘CMRS connection’ means each mobile number assigned to a CMRS customer.</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rPr>
          <w:u w:val="single"/>
        </w:rPr>
        <w:t>(2)</w:t>
      </w:r>
      <w:r>
        <w:tab/>
      </w:r>
      <w:r w:rsidRPr="00BE6A68">
        <w:rPr>
          <w:u w:val="single"/>
        </w:rPr>
        <w:t>‘Commercial Mobile Radio Service’ (CMRS) means commercial mobile radio service under Sections 3(27) and 332(d), Federal Telecommunications Act of 1996, 47 U.S.C. Section 151, et seq., Federal Communications Commission Rules, and the Omnibus Budget Reconciliation Act of 1993.  The term includes any wireless two</w:t>
      </w:r>
      <w:r w:rsidRPr="00BE6A68">
        <w:rPr>
          <w:u w:val="single"/>
        </w:rPr>
        <w:noBreakHyphen/>
        <w:t>way communication device, including radio</w:t>
      </w:r>
      <w:r w:rsidRPr="00BE6A68">
        <w:rPr>
          <w:u w:val="single"/>
        </w:rPr>
        <w:noBreakHyphen/>
        <w:t>telephone communications used in cellular telephone service, personal communication service, or the functional and/or competitive equivalent of a radio</w:t>
      </w:r>
      <w:r w:rsidRPr="00BE6A68">
        <w:rPr>
          <w:u w:val="single"/>
        </w:rPr>
        <w:noBreakHyphen/>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1</w:t>
      </w:r>
      <w:r w:rsidRPr="00BE6A68">
        <w:rPr>
          <w:u w:val="single"/>
        </w:rPr>
        <w:t>3</w:t>
      </w:r>
      <w:r>
        <w:t>)</w:t>
      </w:r>
      <w:r>
        <w:tab/>
      </w:r>
      <w:r w:rsidRPr="00BE6A68">
        <w:t>‘Commission’ means the Public Service Commission.</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2</w:t>
      </w:r>
      <w:r w:rsidRPr="00BE6A68">
        <w:rPr>
          <w:u w:val="single"/>
        </w:rPr>
        <w:t>4</w:t>
      </w:r>
      <w:r>
        <w:t>)</w:t>
      </w:r>
      <w:r>
        <w:tab/>
      </w:r>
      <w:r w:rsidRPr="00BE6A68">
        <w:t>‘Deaf person’ means an individual who is unable to hear and understand oral communication, with or without the assistance of amplification devices.</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(5)</w:t>
      </w:r>
      <w:r>
        <w:tab/>
      </w:r>
      <w:r w:rsidRPr="00BE6A68">
        <w:rPr>
          <w:u w:val="single"/>
        </w:rPr>
        <w:t>‘Department’ means the Department of Revenue.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3</w:t>
      </w:r>
      <w:r w:rsidRPr="00BE6A68">
        <w:rPr>
          <w:u w:val="single"/>
        </w:rPr>
        <w:t>6</w:t>
      </w:r>
      <w:r>
        <w:t>)</w:t>
      </w:r>
      <w:r>
        <w:tab/>
      </w:r>
      <w:r w:rsidRPr="00BE6A68">
        <w:t>‘Dual party relay system’ or ‘DPR’ means a procedure in which a deaf, hearing, or speech impaired TDD user can communicate with an intermediary party, who then orally relays the first party’s message or request to a third party, or a procedure in which a party who is not deaf or hearing or speech impaired can communicate with an intermediary party who then relays the message or request to a TDD user.</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3.5</w:t>
      </w:r>
      <w:r w:rsidRPr="00BE6A68">
        <w:rPr>
          <w:u w:val="single"/>
        </w:rPr>
        <w:t>7</w:t>
      </w:r>
      <w:r w:rsidRPr="00BE6A68">
        <w:t>)</w:t>
      </w:r>
      <w:r w:rsidRPr="00BE6A68">
        <w:tab/>
        <w:t>‘Dual sensory impaired person’ means an individual who is deaf/blind or has both a permanent hearing impairment and a permanent visual impairment.</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(8)</w:t>
      </w:r>
      <w:r>
        <w:tab/>
      </w:r>
      <w:r w:rsidRPr="00BE6A68">
        <w:rPr>
          <w:u w:val="single"/>
        </w:rPr>
        <w:t>‘Exchange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4</w:t>
      </w:r>
      <w:r w:rsidRPr="00BE6A68">
        <w:rPr>
          <w:u w:val="single"/>
        </w:rPr>
        <w:t>9</w:t>
      </w:r>
      <w:r>
        <w:t>)</w:t>
      </w:r>
      <w:r>
        <w:tab/>
      </w:r>
      <w:r w:rsidRPr="00BE6A68">
        <w:t>‘Hard of hearing person’ means an individual who has suffered a permanent hearing loss which is severe enough to necessitate the use of amplification devices to hear oral communication.</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5</w:t>
      </w:r>
      <w:r w:rsidRPr="00BE6A68">
        <w:rPr>
          <w:u w:val="single"/>
        </w:rPr>
        <w:t>10</w:t>
      </w:r>
      <w:r w:rsidRPr="00BE6A68">
        <w:t>)</w:t>
      </w:r>
      <w:r w:rsidRPr="00BE6A68">
        <w:tab/>
        <w:t>‘Hearing impaired person’ means a person who is deaf or hard of hearing.</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(11)</w:t>
      </w:r>
      <w:r>
        <w:tab/>
      </w:r>
      <w:r w:rsidRPr="00BE6A68">
        <w:rPr>
          <w:u w:val="single"/>
        </w:rPr>
        <w:t>‘Local exchange provider’ means a local exchange telephone company operating in this State.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6</w:t>
      </w:r>
      <w:r w:rsidRPr="00BE6A68">
        <w:rPr>
          <w:u w:val="single"/>
        </w:rPr>
        <w:t>12</w:t>
      </w:r>
      <w:r w:rsidRPr="00BE6A68">
        <w:t>)</w:t>
      </w:r>
      <w:r w:rsidRPr="00BE6A68">
        <w:tab/>
        <w:t>‘Operating fund’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(13)</w:t>
      </w:r>
      <w:r>
        <w:tab/>
      </w:r>
      <w:r w:rsidRPr="00BE6A68">
        <w:rPr>
          <w:u w:val="single"/>
        </w:rPr>
        <w:t>‘Prepaid wireless consumer’ means a person or entity that purchases prepaid wireless telecommunications service in a prepaid wireless retail transaction.</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(14)</w:t>
      </w:r>
      <w:r>
        <w:tab/>
      </w:r>
      <w:r w:rsidRPr="00BE6A68">
        <w:rPr>
          <w:u w:val="single"/>
        </w:rPr>
        <w:t>‘Prepaid wireless provider’ means a person or entity that provides prepaid wireless telecommunications service pursuant to a license issued by the Federal Communications Commission.</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(15)</w:t>
      </w:r>
      <w:r>
        <w:tab/>
      </w:r>
      <w:r w:rsidRPr="00BE6A68">
        <w:rPr>
          <w:u w:val="single"/>
        </w:rPr>
        <w:t>‘Prepaid wireless retail transaction’ means the purchase of prepaid wireless telecommunications service from a prepaid wireless seller for any purpose other than resale.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(16)</w:t>
      </w:r>
      <w:r>
        <w:tab/>
      </w:r>
      <w:r w:rsidRPr="00BE6A68">
        <w:rPr>
          <w:u w:val="single"/>
        </w:rPr>
        <w:t>Prepaid wireless seller’ means a person or entity that sells prepaid wireless telecommunications service to another person or entity for any purpose other than resale.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rPr>
          <w:u w:val="single"/>
        </w:rPr>
        <w:t>(17)</w:t>
      </w:r>
      <w:r>
        <w:tab/>
      </w:r>
      <w:r w:rsidRPr="00BE6A68">
        <w:rPr>
          <w:u w:val="single"/>
        </w:rPr>
        <w:t>‘Prepaid wireless telecommunications service’ means any commercial mobile radio service that allows a caller to dial 911 to access the 911 system, which service must be paid for in advance and is sold in units or dollars which decline with use in a known amount.</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6A68">
        <w:tab/>
      </w:r>
      <w:r w:rsidRPr="00BE6A68">
        <w:rPr>
          <w:strike/>
        </w:rPr>
        <w:t>(7)</w:t>
      </w:r>
      <w:r w:rsidRPr="00BE6A68">
        <w:tab/>
      </w:r>
      <w:r w:rsidRPr="00BE6A68">
        <w:rPr>
          <w:strike/>
        </w:rPr>
        <w:t>‘Regulatory staff’ means the executive director or the executive director and the employees of the Office of Regulatory Staff.</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8</w:t>
      </w:r>
      <w:r w:rsidRPr="00BE6A68">
        <w:rPr>
          <w:u w:val="single"/>
        </w:rPr>
        <w:t>18</w:t>
      </w:r>
      <w:r w:rsidRPr="00BE6A68">
        <w:t>)</w:t>
      </w:r>
      <w:r w:rsidRPr="00BE6A68">
        <w:tab/>
        <w:t>‘Speech impaired person’ means an individual who has suffered a loss of oral communication ability which prohibits normal use of a standard telephone handset.</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(19)</w:t>
      </w:r>
      <w:r>
        <w:tab/>
      </w:r>
      <w:r w:rsidRPr="00BE6A68">
        <w:rPr>
          <w:u w:val="single"/>
        </w:rPr>
        <w:t>‘Subscriber’ means any person, company, corporation, business, association, or party not exempt from county or municipal taxes or utility franchise assessments who is provided telephone (local exchange access facility) service or CMRS service or VoIP service.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9</w:t>
      </w:r>
      <w:r w:rsidRPr="00BE6A68">
        <w:rPr>
          <w:u w:val="single"/>
        </w:rPr>
        <w:t>20</w:t>
      </w:r>
      <w:r w:rsidRPr="00BE6A68">
        <w:t>)</w:t>
      </w:r>
      <w:r w:rsidRPr="00BE6A68">
        <w:tab/>
        <w:t>‘Telecommunications device’ or ‘telecommunications device for the deaf, hearing, or speech impaired’ or ‘TDD’ or ‘TTY’ means a keyboard mechanism attached to or in place of a standard telephone by some coupling device used to transmit or receive signals through telephone lines.</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(21)</w:t>
      </w:r>
      <w:r>
        <w:tab/>
      </w:r>
      <w:r w:rsidRPr="00BE6A68">
        <w:rPr>
          <w:u w:val="single"/>
        </w:rPr>
        <w:t>‘Voice over Internet Protocol (VoIP) service’ means interconnected VoIP service as that term is defined in 47 C.F.R. Section 9.3 as may be amended.</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(22)</w:t>
      </w:r>
      <w:r>
        <w:tab/>
      </w:r>
      <w:r w:rsidRPr="00BE6A68">
        <w:rPr>
          <w:u w:val="single"/>
        </w:rPr>
        <w:t>‘Voice over Internet Protocol (VoIP) provider’ means a person or entity that provides VoIP service.</w:t>
      </w: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(23)</w:t>
      </w:r>
      <w:r>
        <w:tab/>
      </w:r>
      <w:r w:rsidRPr="00BE6A68">
        <w:rPr>
          <w:u w:val="single"/>
        </w:rPr>
        <w:t>‘Voice over Internet Protocol (VoIP) subscriber’ means a person or entity that purchases VoIP service from a VoIP provider.</w:t>
      </w:r>
      <w:r w:rsidRPr="00BE6A68">
        <w:tab/>
      </w:r>
      <w:r w:rsidRPr="00BE6A68">
        <w:rPr>
          <w:u w:val="single"/>
        </w:rPr>
        <w:t>(24)</w:t>
      </w:r>
      <w:r>
        <w:tab/>
      </w:r>
      <w:r w:rsidRPr="00BE6A68">
        <w:rPr>
          <w:u w:val="single"/>
        </w:rPr>
        <w:t>‘Voice over Internet Protocol (VoIP) service line’ means a VoIP service that offers an active telephone number or successor dialing protocol assigned by a VoIP service provider to a customer that has outbound calling capability.</w:t>
      </w:r>
      <w:r w:rsidRPr="00BE6A68">
        <w:t>”</w:t>
      </w:r>
    </w:p>
    <w:p w:rsidR="006E6D3A"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4.</w:t>
      </w:r>
      <w:r w:rsidRPr="00BE6A68">
        <w:tab/>
        <w:t>Section 58</w:t>
      </w:r>
      <w:r w:rsidRPr="00BE6A68">
        <w:noBreakHyphen/>
        <w:t>9</w:t>
      </w:r>
      <w:r w:rsidRPr="00BE6A68">
        <w:noBreakHyphen/>
        <w:t>2530(A) of the 1976 Code, as last amended by Act 318 of 2006, is further amended to read:</w:t>
      </w:r>
    </w:p>
    <w:p w:rsidR="006E6D3A"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“(A)</w:t>
      </w:r>
      <w:r w:rsidRPr="00BE6A68">
        <w:tab/>
        <w:t xml:space="preserve">The commission may require </w:t>
      </w:r>
      <w:r w:rsidRPr="00BE6A68">
        <w:rPr>
          <w:strike/>
        </w:rPr>
        <w:t>all local exchange telephone companies</w:t>
      </w:r>
      <w:r w:rsidRPr="00BE6A68">
        <w:t xml:space="preserve"> </w:t>
      </w:r>
      <w:r w:rsidRPr="00BE6A68">
        <w:rPr>
          <w:u w:val="single"/>
        </w:rPr>
        <w:t>each local exchange provider, CMRS provider, and VoIP provider</w:t>
      </w:r>
      <w:r w:rsidRPr="00BE6A68">
        <w:t xml:space="preserve"> operating in this State to impose a monthly </w:t>
      </w:r>
      <w:r w:rsidRPr="00BE6A68">
        <w:rPr>
          <w:u w:val="single"/>
        </w:rPr>
        <w:t>dual party relay</w:t>
      </w:r>
      <w:r w:rsidRPr="00BE6A68">
        <w:t xml:space="preserve"> charge not to exceed </w:t>
      </w:r>
      <w:r w:rsidRPr="00BE6A68">
        <w:rPr>
          <w:strike/>
        </w:rPr>
        <w:t>twenty</w:t>
      </w:r>
      <w:r w:rsidRPr="00BE6A68">
        <w:rPr>
          <w:strike/>
        </w:rPr>
        <w:noBreakHyphen/>
        <w:t>five</w:t>
      </w:r>
      <w:r w:rsidRPr="00BE6A68">
        <w:t xml:space="preserve"> </w:t>
      </w:r>
      <w:r w:rsidRPr="00BE6A68">
        <w:rPr>
          <w:u w:val="single"/>
        </w:rPr>
        <w:t>ten</w:t>
      </w:r>
      <w:r w:rsidRPr="00BE6A68">
        <w:t xml:space="preserve"> cents </w:t>
      </w:r>
      <w:r w:rsidRPr="00BE6A68">
        <w:rPr>
          <w:strike/>
        </w:rPr>
        <w:t>on all residential and business local exchange access facilities</w:t>
      </w:r>
      <w:r w:rsidRPr="00BE6A68">
        <w:rPr>
          <w:u w:val="single"/>
        </w:rPr>
        <w:t>, and each prepaid wireless seller to impose a dual party relay charge of the same amount on each wireless retail transaction,</w:t>
      </w:r>
      <w:r w:rsidRPr="00BE6A68">
        <w:t xml:space="preserve"> as necessary to fund the establishment and operation of a dual party relay system and a distribution system of TTY’s and other related telecommunications devices in this State.  The amount of the </w:t>
      </w:r>
      <w:r w:rsidRPr="00BE6A68">
        <w:rPr>
          <w:u w:val="single"/>
        </w:rPr>
        <w:t>dual party relay</w:t>
      </w:r>
      <w:r w:rsidRPr="00BE6A68">
        <w:t xml:space="preserve"> charge must be determined by the commission based upon the amount of funding necessary to accomplish the purposes of this article and provide dual party telephone relay services on a continuous basis</w:t>
      </w:r>
      <w:r w:rsidRPr="00BE6A68">
        <w:rPr>
          <w:u w:val="single"/>
        </w:rPr>
        <w:t>, and the amount of the charge must be uniform among all local exchange providers, CMRS providers, VoIP providers, and prepaid wireless sellers</w:t>
      </w:r>
      <w:r w:rsidRPr="00BE6A68">
        <w:t xml:space="preserve">.  </w:t>
      </w:r>
      <w:r w:rsidRPr="00BE6A68">
        <w:rPr>
          <w:strike/>
        </w:rPr>
        <w:t>If assessed, the local exchange companies shall collect the charge from their customers and transfer the</w:t>
      </w:r>
      <w:r w:rsidRPr="00BE6A68">
        <w:t xml:space="preserve"> </w:t>
      </w:r>
      <w:r w:rsidRPr="00BE6A68">
        <w:rPr>
          <w:u w:val="single"/>
        </w:rPr>
        <w:t>All dual party relay charge</w:t>
      </w:r>
      <w:r w:rsidRPr="00BE6A68">
        <w:t xml:space="preserve"> monies collected </w:t>
      </w:r>
      <w:r w:rsidRPr="00BE6A68">
        <w:rPr>
          <w:u w:val="single"/>
        </w:rPr>
        <w:t>and remitted to the department in accordance with Section 58</w:t>
      </w:r>
      <w:r w:rsidRPr="00BE6A68">
        <w:rPr>
          <w:u w:val="single"/>
        </w:rPr>
        <w:noBreakHyphen/>
        <w:t>9</w:t>
      </w:r>
      <w:r w:rsidRPr="00BE6A68">
        <w:rPr>
          <w:u w:val="single"/>
        </w:rPr>
        <w:noBreakHyphen/>
        <w:t>2535 must be transferred</w:t>
      </w:r>
      <w:r w:rsidRPr="00BE6A68">
        <w:t xml:space="preserve"> to the operating fund, which must be administered by the Office of Regulatory Staff.  The </w:t>
      </w:r>
      <w:r w:rsidRPr="00BE6A68">
        <w:rPr>
          <w:u w:val="single"/>
        </w:rPr>
        <w:t>dual party relay</w:t>
      </w:r>
      <w:r w:rsidRPr="00BE6A68">
        <w:t xml:space="preserve"> charge collected and remitted </w:t>
      </w:r>
      <w:r w:rsidRPr="00BE6A68">
        <w:rPr>
          <w:strike/>
        </w:rPr>
        <w:t>by the local exchange companies</w:t>
      </w:r>
      <w:r w:rsidRPr="00BE6A68">
        <w:t xml:space="preserve"> </w:t>
      </w:r>
      <w:r w:rsidRPr="00BE6A68">
        <w:rPr>
          <w:u w:val="single"/>
        </w:rPr>
        <w:t>in accordance with this article</w:t>
      </w:r>
      <w:r w:rsidRPr="00BE6A68">
        <w:t xml:space="preserve"> is not subject to any tax, fee, or assessment, nor may it be considered revenue of </w:t>
      </w:r>
      <w:r w:rsidRPr="00BE6A68">
        <w:rPr>
          <w:strike/>
        </w:rPr>
        <w:t>the</w:t>
      </w:r>
      <w:r w:rsidRPr="00BE6A68">
        <w:t xml:space="preserve"> </w:t>
      </w:r>
      <w:r w:rsidRPr="00BE6A68">
        <w:rPr>
          <w:u w:val="single"/>
        </w:rPr>
        <w:t>a</w:t>
      </w:r>
      <w:r w:rsidRPr="00BE6A68">
        <w:t xml:space="preserve"> local exchange </w:t>
      </w:r>
      <w:r w:rsidRPr="00BE6A68">
        <w:rPr>
          <w:strike/>
        </w:rPr>
        <w:t>companies</w:t>
      </w:r>
      <w:r w:rsidRPr="00BE6A68">
        <w:t xml:space="preserve"> </w:t>
      </w:r>
      <w:r w:rsidRPr="00BE6A68">
        <w:rPr>
          <w:u w:val="single"/>
        </w:rPr>
        <w:t>provider, CMRS provider, VoIP provider, prepaid wireless provider, or prepaid wireless seller</w:t>
      </w:r>
      <w:r w:rsidRPr="00BE6A68">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p>
    <w:p w:rsidR="006E6D3A"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D3A" w:rsidRPr="00BE6A68" w:rsidRDefault="006E6D3A" w:rsidP="00E9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SECTION</w:t>
      </w:r>
      <w:r w:rsidRPr="00BE6A68">
        <w:tab/>
        <w:t>5.</w:t>
      </w:r>
      <w:r w:rsidRPr="00BE6A68">
        <w:tab/>
        <w:t>Section 58</w:t>
      </w:r>
      <w:r w:rsidRPr="00BE6A68">
        <w:noBreakHyphen/>
        <w:t>9</w:t>
      </w:r>
      <w:r w:rsidRPr="00BE6A68">
        <w:noBreakHyphen/>
        <w:t>2540 of the 1976 Code is repealed.</w:t>
      </w:r>
    </w:p>
    <w:p w:rsidR="006E6D3A" w:rsidRDefault="006E6D3A" w:rsidP="00E9301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D3A" w:rsidRDefault="006E6D3A" w:rsidP="00E9301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6A68">
        <w:t>SECTION</w:t>
      </w:r>
      <w:r w:rsidRPr="00BE6A68">
        <w:tab/>
        <w:t>6.</w:t>
      </w:r>
      <w:r w:rsidRPr="00BE6A68">
        <w:tab/>
        <w:t>This act takes effect January 1, 2015.</w:t>
      </w:r>
    </w:p>
    <w:p w:rsidR="006E6D3A" w:rsidRDefault="006E6D3A" w:rsidP="002205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459B" w:rsidRDefault="00A3459B" w:rsidP="006E6D3A">
      <w:pPr>
        <w:pStyle w:val="BillDots"/>
      </w:pPr>
    </w:p>
    <w:sectPr w:rsidR="00A3459B" w:rsidSect="002F155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459" w:rsidRDefault="00DC2459" w:rsidP="009F0C77">
      <w:r>
        <w:separator/>
      </w:r>
    </w:p>
  </w:endnote>
  <w:endnote w:type="continuationSeparator" w:id="0">
    <w:p w:rsidR="00DC2459" w:rsidRDefault="00DC2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27C4AB-D7F6-4E4C-850B-FC85CA10D54E}"/>
    <w:embedBold r:id="rId2" w:fontKey="{A9FF530E-29D9-4D97-B7FD-AB5A818C8877}"/>
  </w:font>
  <w:font w:name="Calibri">
    <w:panose1 w:val="020F0502020204030204"/>
    <w:charset w:val="00"/>
    <w:family w:val="swiss"/>
    <w:pitch w:val="variable"/>
    <w:sig w:usb0="E10002FF" w:usb1="4000ACFF" w:usb2="00000009" w:usb3="00000000" w:csb0="0000019F" w:csb1="00000000"/>
    <w:embedRegular r:id="rId3" w:fontKey="{F363D79D-2D2B-4C27-9A66-97FD6BCBA639}"/>
  </w:font>
  <w:font w:name="Cambria">
    <w:panose1 w:val="02040503050406030204"/>
    <w:charset w:val="00"/>
    <w:family w:val="roman"/>
    <w:pitch w:val="variable"/>
    <w:sig w:usb0="E00002FF" w:usb1="400004FF" w:usb2="00000000" w:usb3="00000000" w:csb0="0000019F" w:csb1="00000000"/>
    <w:embedRegular r:id="rId4" w:fontKey="{903208A9-ECE0-4FDB-80B2-34E42A0AD3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D3A" w:rsidRPr="00A3459B" w:rsidRDefault="006E6D3A" w:rsidP="00A3459B">
    <w:pPr>
      <w:pStyle w:val="Footer"/>
      <w:tabs>
        <w:tab w:val="clear" w:pos="4680"/>
        <w:tab w:val="clear" w:pos="9360"/>
        <w:tab w:val="center" w:pos="2995"/>
      </w:tabs>
      <w:spacing w:before="120"/>
    </w:pPr>
    <w:r>
      <w:t>[4731-</w:t>
    </w:r>
    <w:r w:rsidR="00562D70">
      <w:fldChar w:fldCharType="begin"/>
    </w:r>
    <w:r w:rsidR="00562D70">
      <w:instrText xml:space="preserve"> PAGE  \* MERGEFORMAT </w:instrText>
    </w:r>
    <w:r w:rsidR="00562D70">
      <w:fldChar w:fldCharType="separate"/>
    </w:r>
    <w:r w:rsidR="00111BC9">
      <w:rPr>
        <w:noProof/>
      </w:rPr>
      <w:t>1</w:t>
    </w:r>
    <w:r w:rsidR="00562D7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557" w:rsidRPr="00A3459B" w:rsidRDefault="006E6D3A" w:rsidP="00A3459B">
    <w:pPr>
      <w:pStyle w:val="Footer"/>
      <w:tabs>
        <w:tab w:val="clear" w:pos="4680"/>
        <w:tab w:val="clear" w:pos="9360"/>
        <w:tab w:val="center" w:pos="2995"/>
      </w:tabs>
      <w:spacing w:before="120"/>
    </w:pPr>
    <w:r>
      <w:t>[4731]</w:t>
    </w:r>
    <w:r>
      <w:tab/>
    </w:r>
    <w:r w:rsidR="00434640">
      <w:fldChar w:fldCharType="begin"/>
    </w:r>
    <w:r>
      <w:instrText xml:space="preserve"> PAGE  \* MERGEFORMAT </w:instrText>
    </w:r>
    <w:r w:rsidR="00434640">
      <w:fldChar w:fldCharType="separate"/>
    </w:r>
    <w:r>
      <w:rPr>
        <w:noProof/>
      </w:rPr>
      <w:t>9</w:t>
    </w:r>
    <w:r w:rsidR="004346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459" w:rsidRDefault="00DC2459" w:rsidP="009F0C77">
      <w:r>
        <w:separator/>
      </w:r>
    </w:p>
  </w:footnote>
  <w:footnote w:type="continuationSeparator" w:id="0">
    <w:p w:rsidR="00DC2459" w:rsidRDefault="00DC2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5AB14"/>
    <w:docVar w:name="CoverBillType" w:val="b"/>
    <w:docVar w:name="docpath" w:val="L:\Council\bills\AGM\18125AB14.DOCX"/>
    <w:docVar w:name="dvBillNumber" w:val="4731"/>
    <w:docVar w:name="dvBillNumberPrefix" w:val="H. "/>
    <w:docVar w:name="dvOriginalBody" w:val="House"/>
    <w:docVar w:name="dvSteno" w:val="AGM"/>
    <w:docVar w:name="NameofBody" w:val="h"/>
    <w:docVar w:name="vgroup2" w:val="Council"/>
  </w:docVars>
  <w:rsids>
    <w:rsidRoot w:val="00382D05"/>
    <w:rsid w:val="00003B0B"/>
    <w:rsid w:val="00011869"/>
    <w:rsid w:val="00062001"/>
    <w:rsid w:val="000A6E71"/>
    <w:rsid w:val="000E1785"/>
    <w:rsid w:val="000F2440"/>
    <w:rsid w:val="000F40FA"/>
    <w:rsid w:val="00106159"/>
    <w:rsid w:val="00107416"/>
    <w:rsid w:val="0010776B"/>
    <w:rsid w:val="00111BC9"/>
    <w:rsid w:val="00133E66"/>
    <w:rsid w:val="00137400"/>
    <w:rsid w:val="001435A3"/>
    <w:rsid w:val="001669F0"/>
    <w:rsid w:val="00167ACA"/>
    <w:rsid w:val="001821CC"/>
    <w:rsid w:val="001C3AC7"/>
    <w:rsid w:val="001D08F2"/>
    <w:rsid w:val="001D525B"/>
    <w:rsid w:val="001D7F4F"/>
    <w:rsid w:val="00220591"/>
    <w:rsid w:val="002321B6"/>
    <w:rsid w:val="0023552D"/>
    <w:rsid w:val="00241DF3"/>
    <w:rsid w:val="00250967"/>
    <w:rsid w:val="002543C8"/>
    <w:rsid w:val="00284AAE"/>
    <w:rsid w:val="002875AD"/>
    <w:rsid w:val="002C1E66"/>
    <w:rsid w:val="002E5912"/>
    <w:rsid w:val="002F6A80"/>
    <w:rsid w:val="00301B21"/>
    <w:rsid w:val="00325348"/>
    <w:rsid w:val="0032732C"/>
    <w:rsid w:val="003313D5"/>
    <w:rsid w:val="00336AD0"/>
    <w:rsid w:val="00365E49"/>
    <w:rsid w:val="0037079A"/>
    <w:rsid w:val="00382D05"/>
    <w:rsid w:val="003C397A"/>
    <w:rsid w:val="003D01E8"/>
    <w:rsid w:val="003E5288"/>
    <w:rsid w:val="003F6D79"/>
    <w:rsid w:val="0041531B"/>
    <w:rsid w:val="0041760A"/>
    <w:rsid w:val="00417C01"/>
    <w:rsid w:val="00434640"/>
    <w:rsid w:val="00461F2E"/>
    <w:rsid w:val="004809EE"/>
    <w:rsid w:val="00485277"/>
    <w:rsid w:val="004E7D54"/>
    <w:rsid w:val="004F0AD9"/>
    <w:rsid w:val="00522E39"/>
    <w:rsid w:val="005273C6"/>
    <w:rsid w:val="00530A69"/>
    <w:rsid w:val="00545593"/>
    <w:rsid w:val="00562D70"/>
    <w:rsid w:val="00577C6C"/>
    <w:rsid w:val="005C2FE2"/>
    <w:rsid w:val="005E2BC9"/>
    <w:rsid w:val="0060394E"/>
    <w:rsid w:val="00605102"/>
    <w:rsid w:val="006215AA"/>
    <w:rsid w:val="00647ACE"/>
    <w:rsid w:val="006913C9"/>
    <w:rsid w:val="0069470D"/>
    <w:rsid w:val="006D05FD"/>
    <w:rsid w:val="006E1518"/>
    <w:rsid w:val="006E2B00"/>
    <w:rsid w:val="006E6D3A"/>
    <w:rsid w:val="00711DC7"/>
    <w:rsid w:val="00734F00"/>
    <w:rsid w:val="007A1F24"/>
    <w:rsid w:val="007A70AE"/>
    <w:rsid w:val="007C34C8"/>
    <w:rsid w:val="007E192C"/>
    <w:rsid w:val="0081483C"/>
    <w:rsid w:val="008362E8"/>
    <w:rsid w:val="00861D11"/>
    <w:rsid w:val="00876193"/>
    <w:rsid w:val="008A1768"/>
    <w:rsid w:val="008F0F33"/>
    <w:rsid w:val="008F23FF"/>
    <w:rsid w:val="008F4429"/>
    <w:rsid w:val="0094021A"/>
    <w:rsid w:val="009450DA"/>
    <w:rsid w:val="00971E19"/>
    <w:rsid w:val="0097227B"/>
    <w:rsid w:val="00972D3B"/>
    <w:rsid w:val="009B26A9"/>
    <w:rsid w:val="009B44AF"/>
    <w:rsid w:val="009C6A0B"/>
    <w:rsid w:val="009D7F52"/>
    <w:rsid w:val="009F0C77"/>
    <w:rsid w:val="009F4DD1"/>
    <w:rsid w:val="00A3459B"/>
    <w:rsid w:val="00A41684"/>
    <w:rsid w:val="00A64E80"/>
    <w:rsid w:val="00A72BCD"/>
    <w:rsid w:val="00A741D9"/>
    <w:rsid w:val="00A833AB"/>
    <w:rsid w:val="00A9741D"/>
    <w:rsid w:val="00AD4B17"/>
    <w:rsid w:val="00B22499"/>
    <w:rsid w:val="00B412D4"/>
    <w:rsid w:val="00B57EF4"/>
    <w:rsid w:val="00B6630D"/>
    <w:rsid w:val="00BC2A72"/>
    <w:rsid w:val="00BE3C22"/>
    <w:rsid w:val="00C0345E"/>
    <w:rsid w:val="00C05671"/>
    <w:rsid w:val="00C32DFC"/>
    <w:rsid w:val="00C3483A"/>
    <w:rsid w:val="00C4394D"/>
    <w:rsid w:val="00C5408F"/>
    <w:rsid w:val="00C74E9D"/>
    <w:rsid w:val="00C82FD3"/>
    <w:rsid w:val="00C92819"/>
    <w:rsid w:val="00CC6B7B"/>
    <w:rsid w:val="00CD2089"/>
    <w:rsid w:val="00D640BB"/>
    <w:rsid w:val="00D73A67"/>
    <w:rsid w:val="00D970A9"/>
    <w:rsid w:val="00DC2459"/>
    <w:rsid w:val="00DC7D17"/>
    <w:rsid w:val="00DF3845"/>
    <w:rsid w:val="00E02E0B"/>
    <w:rsid w:val="00E41911"/>
    <w:rsid w:val="00E517C2"/>
    <w:rsid w:val="00E92EEF"/>
    <w:rsid w:val="00F24442"/>
    <w:rsid w:val="00F50AE3"/>
    <w:rsid w:val="00F67CF1"/>
    <w:rsid w:val="00F840F0"/>
    <w:rsid w:val="00F9287F"/>
    <w:rsid w:val="00FB0D0D"/>
    <w:rsid w:val="00FB43B4"/>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7F65C5-E66E-4A16-9235-CF8E18BE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148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13" Type="http://schemas.openxmlformats.org/officeDocument/2006/relationships/hyperlink" Target="file:///H:\HJ%20Archive\2014\03-05-14.docx" TargetMode="External"/><Relationship Id="rId18" Type="http://schemas.openxmlformats.org/officeDocument/2006/relationships/hyperlink" Target="file:///p:\pprever\2013-14\4731_2014030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2-20-14.docx" TargetMode="External"/><Relationship Id="rId12" Type="http://schemas.openxmlformats.org/officeDocument/2006/relationships/hyperlink" Target="file:///H:\HJ%20Archive\2014\03-04-14.docx" TargetMode="External"/><Relationship Id="rId17" Type="http://schemas.openxmlformats.org/officeDocument/2006/relationships/hyperlink" Target="file:///p:\pprever\2013-14\4731_20140227.docx" TargetMode="External"/><Relationship Id="rId2" Type="http://schemas.openxmlformats.org/officeDocument/2006/relationships/styles" Target="styles.xml"/><Relationship Id="rId16" Type="http://schemas.openxmlformats.org/officeDocument/2006/relationships/hyperlink" Target="file:///p:\pprever\2013-14\4731_20140220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4-14.docx" TargetMode="External"/><Relationship Id="rId5" Type="http://schemas.openxmlformats.org/officeDocument/2006/relationships/footnotes" Target="footnotes.xml"/><Relationship Id="rId15" Type="http://schemas.openxmlformats.org/officeDocument/2006/relationships/hyperlink" Target="file:///p:\pprever\2013-14\4731_20140220.docx" TargetMode="External"/><Relationship Id="rId10" Type="http://schemas.openxmlformats.org/officeDocument/2006/relationships/hyperlink" Target="file:///H:\HJ%20Archive\2014\03-04-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H:\HJ%20Archive\2014\03-05-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5796E-16B6-40EF-BACF-87CD442D9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3082</Words>
  <Characters>17572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4731: Public Service Commission - South Carolina Legislature Online</dc:title>
  <dc:creator>angiemorgan</dc:creator>
  <cp:lastModifiedBy>N Cumfer</cp:lastModifiedBy>
  <cp:revision>8</cp:revision>
  <cp:lastPrinted>2014-02-19T17:08:00Z</cp:lastPrinted>
  <dcterms:created xsi:type="dcterms:W3CDTF">2014-03-05T01:31:00Z</dcterms:created>
  <dcterms:modified xsi:type="dcterms:W3CDTF">2014-12-05T17:01:00Z</dcterms:modified>
</cp:coreProperties>
</file>