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139" w:rsidRDefault="00CD2139" w:rsidP="00CD2139">
      <w:pPr>
        <w:widowControl w:val="0"/>
        <w:jc w:val="center"/>
      </w:pPr>
      <w:r w:rsidRPr="00CD2139">
        <w:rPr>
          <w:b/>
        </w:rPr>
        <w:t>South Carolina General Assembly</w:t>
      </w:r>
    </w:p>
    <w:p w:rsidR="00CD2139" w:rsidRDefault="00CD2139" w:rsidP="00CD2139">
      <w:pPr>
        <w:widowControl w:val="0"/>
        <w:jc w:val="center"/>
      </w:pPr>
      <w:r>
        <w:t>120th Session, 2013-2014</w:t>
      </w:r>
    </w:p>
    <w:p w:rsidR="00CD2139" w:rsidRDefault="00CD2139" w:rsidP="00CD2139">
      <w:pPr>
        <w:widowControl w:val="0"/>
        <w:jc w:val="left"/>
      </w:pPr>
    </w:p>
    <w:p w:rsidR="00CD2139" w:rsidRDefault="00CD2139" w:rsidP="00CD2139">
      <w:pPr>
        <w:widowControl w:val="0"/>
        <w:jc w:val="left"/>
        <w:rPr>
          <w:b/>
        </w:rPr>
      </w:pPr>
      <w:r w:rsidRPr="00CD2139">
        <w:rPr>
          <w:b/>
        </w:rPr>
        <w:t>H. 4846</w:t>
      </w:r>
    </w:p>
    <w:p w:rsidR="00CD2139" w:rsidRDefault="00CD2139" w:rsidP="00CD2139">
      <w:pPr>
        <w:widowControl w:val="0"/>
        <w:jc w:val="left"/>
        <w:rPr>
          <w:b/>
        </w:rPr>
      </w:pPr>
    </w:p>
    <w:p w:rsidR="00CD2139" w:rsidRDefault="00CD2139" w:rsidP="00CD2139">
      <w:pPr>
        <w:widowControl w:val="0"/>
        <w:jc w:val="left"/>
      </w:pPr>
      <w:r w:rsidRPr="00CD2139">
        <w:rPr>
          <w:b/>
        </w:rPr>
        <w:t>STATUS INFORMATION</w:t>
      </w:r>
    </w:p>
    <w:p w:rsidR="00CD2139" w:rsidRDefault="00CD2139" w:rsidP="00CD2139">
      <w:pPr>
        <w:widowControl w:val="0"/>
        <w:jc w:val="left"/>
      </w:pPr>
    </w:p>
    <w:p w:rsidR="00CD2139" w:rsidRDefault="00CD2139" w:rsidP="00CD2139">
      <w:pPr>
        <w:widowControl w:val="0"/>
        <w:jc w:val="left"/>
      </w:pPr>
      <w:r>
        <w:t>House Resolution</w:t>
      </w:r>
    </w:p>
    <w:p w:rsidR="00CD2139" w:rsidRDefault="00CD2139" w:rsidP="00CD2139">
      <w:pPr>
        <w:widowControl w:val="0"/>
        <w:jc w:val="left"/>
      </w:pPr>
      <w:r>
        <w:t>Sponsors: Reps. Govan, R.L. Ott, Cobb</w:t>
      </w:r>
      <w:r>
        <w:noBreakHyphen/>
        <w:t>Hunter and Hosey</w:t>
      </w:r>
    </w:p>
    <w:p w:rsidR="00CD2139" w:rsidRDefault="00CD2139" w:rsidP="00CD2139">
      <w:pPr>
        <w:widowControl w:val="0"/>
        <w:jc w:val="left"/>
      </w:pPr>
      <w:r>
        <w:t>Document Path: l:\council\bills\rm\1491ahb14.docx</w:t>
      </w:r>
    </w:p>
    <w:p w:rsidR="00CD2139" w:rsidRDefault="00CD2139" w:rsidP="00CD2139">
      <w:pPr>
        <w:widowControl w:val="0"/>
        <w:jc w:val="left"/>
      </w:pPr>
    </w:p>
    <w:p w:rsidR="00CD2139" w:rsidRDefault="00CD2139" w:rsidP="00CD2139">
      <w:pPr>
        <w:widowControl w:val="0"/>
        <w:jc w:val="left"/>
      </w:pPr>
      <w:r>
        <w:t>Introduced in the House on March 4, 2014</w:t>
      </w:r>
    </w:p>
    <w:p w:rsidR="00CD2139" w:rsidRDefault="00CD2139" w:rsidP="00CD2139">
      <w:pPr>
        <w:widowControl w:val="0"/>
        <w:jc w:val="left"/>
      </w:pPr>
      <w:r>
        <w:t>Adopted by the House on March 4, 2014</w:t>
      </w:r>
    </w:p>
    <w:p w:rsidR="00CD2139" w:rsidRDefault="00CD2139" w:rsidP="00CD2139">
      <w:pPr>
        <w:widowControl w:val="0"/>
        <w:jc w:val="left"/>
      </w:pPr>
    </w:p>
    <w:p w:rsidR="00CD2139" w:rsidRDefault="00CD2139" w:rsidP="00CD2139">
      <w:pPr>
        <w:widowControl w:val="0"/>
        <w:jc w:val="left"/>
      </w:pPr>
      <w:r>
        <w:t xml:space="preserve">Summary: </w:t>
      </w:r>
      <w:r w:rsidR="00B655FB">
        <w:t>Reverend Willie N. Waring</w:t>
      </w:r>
    </w:p>
    <w:p w:rsidR="00CD2139" w:rsidRDefault="00CD2139" w:rsidP="00CD2139">
      <w:pPr>
        <w:widowControl w:val="0"/>
        <w:jc w:val="left"/>
      </w:pPr>
    </w:p>
    <w:p w:rsidR="00CD2139" w:rsidRDefault="00CD2139" w:rsidP="00CD2139">
      <w:pPr>
        <w:widowControl w:val="0"/>
        <w:jc w:val="left"/>
      </w:pPr>
    </w:p>
    <w:p w:rsidR="00CD2139" w:rsidRDefault="00CD2139" w:rsidP="00CD21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2139">
        <w:rPr>
          <w:b/>
        </w:rPr>
        <w:t>HISTORY OF LEGISLATIVE ACTIONS</w:t>
      </w:r>
    </w:p>
    <w:p w:rsidR="00CD2139" w:rsidRDefault="00CD2139" w:rsidP="00CD21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2139" w:rsidRPr="00CD2139" w:rsidRDefault="00CD2139" w:rsidP="00CD21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2139">
        <w:rPr>
          <w:u w:val="single"/>
        </w:rPr>
        <w:tab/>
        <w:t>Date</w:t>
      </w:r>
      <w:r w:rsidRPr="00CD2139">
        <w:rPr>
          <w:u w:val="single"/>
        </w:rPr>
        <w:tab/>
        <w:t>Body</w:t>
      </w:r>
      <w:r w:rsidRPr="00CD2139">
        <w:rPr>
          <w:u w:val="single"/>
        </w:rPr>
        <w:tab/>
        <w:t>Action Description with journal page number</w:t>
      </w:r>
      <w:r w:rsidRPr="00CD2139">
        <w:rPr>
          <w:u w:val="single"/>
        </w:rPr>
        <w:tab/>
      </w:r>
      <w:bookmarkStart w:id="0" w:name="_GoBack"/>
      <w:bookmarkEnd w:id="0"/>
    </w:p>
    <w:p w:rsidR="00643F2E" w:rsidRDefault="00643F2E" w:rsidP="00643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791F28">
        <w:t>Introduced and adopted (</w:t>
      </w:r>
      <w:hyperlink r:id="rId7" w:history="1">
        <w:r w:rsidRPr="00791F28">
          <w:rPr>
            <w:rStyle w:val="Hyperlink"/>
          </w:rPr>
          <w:t>House Journal</w:t>
        </w:r>
        <w:r w:rsidRPr="00791F28">
          <w:rPr>
            <w:rStyle w:val="Hyperlink"/>
          </w:rPr>
          <w:noBreakHyphen/>
          <w:t>page 132</w:t>
        </w:r>
      </w:hyperlink>
      <w:r w:rsidRPr="00791F28">
        <w:t>)</w:t>
      </w:r>
    </w:p>
    <w:p w:rsidR="00643F2E" w:rsidRDefault="00643F2E" w:rsidP="00643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2139" w:rsidRPr="00CD2139" w:rsidRDefault="00CD2139" w:rsidP="00CD21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2139" w:rsidRDefault="00CD2139" w:rsidP="00CD2139">
      <w:r w:rsidRPr="00CD2139">
        <w:rPr>
          <w:b/>
        </w:rPr>
        <w:t>VERSIONS OF THIS BILL</w:t>
      </w:r>
    </w:p>
    <w:p w:rsidR="00CD2139" w:rsidRDefault="00CD2139" w:rsidP="00CD2139"/>
    <w:p w:rsidR="00CD2139" w:rsidRDefault="000C5258" w:rsidP="00CD2139">
      <w:hyperlink r:id="rId8" w:history="1">
        <w:r w:rsidR="00CD2139">
          <w:rPr>
            <w:rStyle w:val="Hyperlink"/>
          </w:rPr>
          <w:t>3/4/2014</w:t>
        </w:r>
      </w:hyperlink>
    </w:p>
    <w:p w:rsidR="00CD2139" w:rsidRDefault="00CD2139" w:rsidP="00CD2139"/>
    <w:p w:rsidR="00CD2139" w:rsidRDefault="00CD2139" w:rsidP="00CD2139">
      <w:pPr>
        <w:sectPr w:rsidR="00CD2139" w:rsidSect="00CD21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3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447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4B6" w:rsidRDefault="003F29A9" w:rsidP="00036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364B6">
        <w:t>HONOR</w:t>
      </w:r>
      <w:r w:rsidR="000364B6" w:rsidRPr="006437EE">
        <w:rPr>
          <w:color w:val="000000" w:themeColor="text1"/>
          <w:u w:color="000000" w:themeColor="text1"/>
        </w:rPr>
        <w:t xml:space="preserve"> </w:t>
      </w:r>
      <w:r w:rsidR="000364B6">
        <w:rPr>
          <w:color w:val="000000" w:themeColor="text1"/>
          <w:u w:color="000000" w:themeColor="text1"/>
        </w:rPr>
        <w:t xml:space="preserve">THE REVEREND </w:t>
      </w:r>
      <w:r w:rsidR="00C44424">
        <w:rPr>
          <w:color w:val="000000" w:themeColor="text1"/>
          <w:u w:color="000000" w:themeColor="text1"/>
        </w:rPr>
        <w:t>WILLIE N. WARING</w:t>
      </w:r>
      <w:r w:rsidR="000364B6">
        <w:rPr>
          <w:color w:val="000000" w:themeColor="text1"/>
          <w:u w:color="000000" w:themeColor="text1"/>
        </w:rPr>
        <w:t xml:space="preserve"> </w:t>
      </w:r>
      <w:r w:rsidR="000364B6" w:rsidRPr="006437EE">
        <w:rPr>
          <w:color w:val="000000" w:themeColor="text1"/>
          <w:u w:color="000000" w:themeColor="text1"/>
        </w:rPr>
        <w:t xml:space="preserve">OF </w:t>
      </w:r>
      <w:r w:rsidR="00C44424">
        <w:rPr>
          <w:color w:val="000000" w:themeColor="text1"/>
          <w:u w:color="000000" w:themeColor="text1"/>
        </w:rPr>
        <w:t>MT. CARMEL BAPTIST</w:t>
      </w:r>
      <w:r w:rsidR="000364B6">
        <w:rPr>
          <w:color w:val="000000" w:themeColor="text1"/>
          <w:u w:color="000000" w:themeColor="text1"/>
        </w:rPr>
        <w:t xml:space="preserve"> </w:t>
      </w:r>
      <w:r w:rsidR="000364B6" w:rsidRPr="006437EE">
        <w:rPr>
          <w:color w:val="000000" w:themeColor="text1"/>
          <w:u w:color="000000" w:themeColor="text1"/>
        </w:rPr>
        <w:t xml:space="preserve">CHURCH IN </w:t>
      </w:r>
      <w:r w:rsidR="00D954E7">
        <w:rPr>
          <w:color w:val="000000" w:themeColor="text1"/>
          <w:u w:color="000000" w:themeColor="text1"/>
        </w:rPr>
        <w:t>CAMERON</w:t>
      </w:r>
      <w:r w:rsidR="000364B6" w:rsidRPr="006437EE">
        <w:rPr>
          <w:color w:val="000000" w:themeColor="text1"/>
          <w:u w:color="000000" w:themeColor="text1"/>
        </w:rPr>
        <w:t xml:space="preserve"> </w:t>
      </w:r>
      <w:r w:rsidR="000364B6">
        <w:rPr>
          <w:color w:val="000000" w:themeColor="text1"/>
          <w:u w:color="000000" w:themeColor="text1"/>
        </w:rPr>
        <w:t>ON THE OCCASION OF HIS THIRT</w:t>
      </w:r>
      <w:r w:rsidR="008E7619">
        <w:rPr>
          <w:color w:val="000000" w:themeColor="text1"/>
          <w:u w:color="000000" w:themeColor="text1"/>
        </w:rPr>
        <w:t>IETH</w:t>
      </w:r>
      <w:r w:rsidR="000364B6">
        <w:rPr>
          <w:color w:val="000000" w:themeColor="text1"/>
          <w:u w:color="000000" w:themeColor="text1"/>
        </w:rPr>
        <w:t xml:space="preserve"> ANNIVERSARY OF GOSPEL MINISTRY AT </w:t>
      </w:r>
      <w:r w:rsidR="008E7619">
        <w:rPr>
          <w:color w:val="000000" w:themeColor="text1"/>
          <w:u w:color="000000" w:themeColor="text1"/>
        </w:rPr>
        <w:t>MT. CARMEL</w:t>
      </w:r>
      <w:r w:rsidR="000364B6">
        <w:rPr>
          <w:color w:val="000000" w:themeColor="text1"/>
          <w:u w:color="000000" w:themeColor="text1"/>
        </w:rPr>
        <w:t xml:space="preserve"> </w:t>
      </w:r>
      <w:r w:rsidR="000364B6" w:rsidRPr="006437EE">
        <w:rPr>
          <w:color w:val="000000" w:themeColor="text1"/>
          <w:u w:color="000000" w:themeColor="text1"/>
        </w:rPr>
        <w:t xml:space="preserve">AND TO </w:t>
      </w:r>
      <w:r w:rsidR="000364B6">
        <w:rPr>
          <w:color w:val="000000" w:themeColor="text1"/>
          <w:u w:color="000000" w:themeColor="text1"/>
        </w:rPr>
        <w:t>WISH HIM GOD</w:t>
      </w:r>
      <w:r w:rsidR="000B5151" w:rsidRPr="000B5151">
        <w:rPr>
          <w:color w:val="000000" w:themeColor="text1"/>
          <w:u w:color="000000" w:themeColor="text1"/>
        </w:rPr>
        <w:t>’</w:t>
      </w:r>
      <w:r w:rsidR="000364B6">
        <w:rPr>
          <w:color w:val="000000" w:themeColor="text1"/>
          <w:u w:color="000000" w:themeColor="text1"/>
        </w:rPr>
        <w:t>S RICHEST BLESSINGS</w:t>
      </w:r>
      <w:r w:rsidR="000364B6" w:rsidRPr="006437EE">
        <w:rPr>
          <w:color w:val="000000" w:themeColor="text1"/>
          <w:u w:color="000000" w:themeColor="text1"/>
        </w:rPr>
        <w:t xml:space="preserve"> </w:t>
      </w:r>
      <w:r w:rsidR="000364B6">
        <w:rPr>
          <w:color w:val="000000" w:themeColor="text1"/>
          <w:u w:color="000000" w:themeColor="text1"/>
        </w:rPr>
        <w:t>AS HE CONTINUES TO SERVE THE LORD.</w:t>
      </w:r>
    </w:p>
    <w:p w:rsidR="00BF447B" w:rsidRDefault="00BF44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54B6" w:rsidRDefault="00BF447B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954B6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8954B6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A35B82">
        <w:t>House of Representatives</w:t>
      </w:r>
      <w:r w:rsidR="008954B6">
        <w:t xml:space="preserve"> </w:t>
      </w:r>
      <w:r w:rsidR="008954B6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men; and</w:t>
      </w:r>
    </w:p>
    <w:p w:rsidR="008954B6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54B6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C14EBE">
        <w:rPr>
          <w:rFonts w:eastAsiaTheme="minorHAnsi"/>
          <w:color w:val="000000" w:themeColor="text1"/>
          <w:szCs w:val="22"/>
          <w:u w:color="000000" w:themeColor="text1"/>
        </w:rPr>
        <w:t xml:space="preserve">Willie N. Waring of Mt. Carmel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Baptist Church in </w:t>
      </w:r>
      <w:r w:rsidR="00C14EBE">
        <w:rPr>
          <w:rFonts w:eastAsiaTheme="minorHAnsi"/>
          <w:color w:val="000000" w:themeColor="text1"/>
          <w:szCs w:val="22"/>
          <w:u w:color="000000" w:themeColor="text1"/>
        </w:rPr>
        <w:t>Came</w:t>
      </w:r>
      <w:r w:rsidR="00E96633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C14EBE">
        <w:rPr>
          <w:rFonts w:eastAsiaTheme="minorHAnsi"/>
          <w:color w:val="000000" w:themeColor="text1"/>
          <w:szCs w:val="22"/>
          <w:u w:color="000000" w:themeColor="text1"/>
        </w:rPr>
        <w:t>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8954B6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54B6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70ED3">
        <w:rPr>
          <w:rFonts w:eastAsiaTheme="minorHAnsi"/>
          <w:color w:val="000000" w:themeColor="text1"/>
          <w:szCs w:val="22"/>
          <w:u w:color="000000" w:themeColor="text1"/>
        </w:rPr>
        <w:t xml:space="preserve">in preparation for his calling, </w:t>
      </w:r>
      <w:r w:rsidR="005D36E1"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 w:rsidR="00170ED3">
        <w:rPr>
          <w:rFonts w:eastAsiaTheme="minorHAnsi"/>
          <w:color w:val="000000" w:themeColor="text1"/>
          <w:szCs w:val="22"/>
          <w:u w:color="000000" w:themeColor="text1"/>
        </w:rPr>
        <w:t xml:space="preserve"> Waring earned his bachelor</w:t>
      </w:r>
      <w:r w:rsidR="000B5151" w:rsidRPr="000B515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70ED3">
        <w:rPr>
          <w:rFonts w:eastAsiaTheme="minorHAnsi"/>
          <w:color w:val="000000" w:themeColor="text1"/>
          <w:szCs w:val="22"/>
          <w:u w:color="000000" w:themeColor="text1"/>
        </w:rPr>
        <w:t xml:space="preserve">s degree </w:t>
      </w:r>
      <w:r w:rsidR="006A77D5">
        <w:rPr>
          <w:rFonts w:eastAsiaTheme="minorHAnsi"/>
          <w:color w:val="000000" w:themeColor="text1"/>
          <w:szCs w:val="22"/>
          <w:u w:color="000000" w:themeColor="text1"/>
        </w:rPr>
        <w:t xml:space="preserve">at </w:t>
      </w:r>
      <w:r w:rsidR="00345FD6">
        <w:rPr>
          <w:rFonts w:eastAsiaTheme="minorHAnsi"/>
          <w:color w:val="000000" w:themeColor="text1"/>
          <w:szCs w:val="22"/>
          <w:u w:color="000000" w:themeColor="text1"/>
        </w:rPr>
        <w:t xml:space="preserve">Baptist </w:t>
      </w:r>
      <w:r w:rsidR="00170ED3">
        <w:rPr>
          <w:rFonts w:eastAsiaTheme="minorHAnsi"/>
          <w:color w:val="000000" w:themeColor="text1"/>
          <w:szCs w:val="22"/>
          <w:u w:color="000000" w:themeColor="text1"/>
        </w:rPr>
        <w:t>College of Charleston, having majored in psychology and minored in religion and criminal justice. Later, he enrolled in Cummins Theological Seminary, where he received his master of divinity; and</w:t>
      </w:r>
    </w:p>
    <w:p w:rsidR="00170ED3" w:rsidRDefault="00170ED3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852B0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71243">
        <w:rPr>
          <w:rFonts w:eastAsiaTheme="minorHAnsi"/>
          <w:color w:val="000000" w:themeColor="text1"/>
          <w:szCs w:val="22"/>
          <w:u w:color="000000" w:themeColor="text1"/>
        </w:rPr>
        <w:t xml:space="preserve">prior to taking up his duties at Mt. Carmel, </w:t>
      </w:r>
      <w:r w:rsidR="005D36E1"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 w:rsidR="00371243">
        <w:rPr>
          <w:rFonts w:eastAsiaTheme="minorHAnsi"/>
          <w:color w:val="000000" w:themeColor="text1"/>
          <w:szCs w:val="22"/>
          <w:u w:color="000000" w:themeColor="text1"/>
        </w:rPr>
        <w:t xml:space="preserve"> Waring served as assistant pastor of Lovely Hill Baptist Church in Holly Hill and pastor of Macedonia Baptist Church in Orangeburg</w:t>
      </w:r>
      <w:r w:rsidR="00E852B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852B0" w:rsidRDefault="00E852B0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54B6" w:rsidRDefault="00E852B0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h</w:t>
      </w:r>
      <w:r w:rsidR="008954B6">
        <w:rPr>
          <w:rFonts w:eastAsiaTheme="minorHAnsi"/>
          <w:color w:val="000000" w:themeColor="text1"/>
          <w:szCs w:val="22"/>
          <w:u w:color="000000" w:themeColor="text1"/>
        </w:rPr>
        <w:t xml:space="preserve">e began his ministry at </w:t>
      </w:r>
      <w:r w:rsidR="00794209">
        <w:rPr>
          <w:rFonts w:eastAsiaTheme="minorHAnsi"/>
          <w:color w:val="000000" w:themeColor="text1"/>
          <w:szCs w:val="22"/>
          <w:u w:color="000000" w:themeColor="text1"/>
        </w:rPr>
        <w:t>Mt. Carmel Baptist Church</w:t>
      </w:r>
      <w:r w:rsidR="008954B6">
        <w:rPr>
          <w:rFonts w:eastAsiaTheme="minorHAnsi"/>
          <w:color w:val="000000" w:themeColor="text1"/>
          <w:szCs w:val="22"/>
          <w:u w:color="000000" w:themeColor="text1"/>
        </w:rPr>
        <w:t xml:space="preserve"> thirty years ago and over the years has proven himself a</w:t>
      </w:r>
      <w:r w:rsidR="00FD7B07">
        <w:rPr>
          <w:rFonts w:eastAsiaTheme="minorHAnsi"/>
          <w:color w:val="000000" w:themeColor="text1"/>
          <w:szCs w:val="22"/>
          <w:u w:color="000000" w:themeColor="text1"/>
        </w:rPr>
        <w:t xml:space="preserve"> true leader of his flock and </w:t>
      </w:r>
      <w:r w:rsidR="00230C92"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="00D855CB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FD7B07">
        <w:rPr>
          <w:rFonts w:eastAsiaTheme="minorHAnsi"/>
          <w:color w:val="000000" w:themeColor="text1"/>
          <w:szCs w:val="22"/>
          <w:u w:color="000000" w:themeColor="text1"/>
        </w:rPr>
        <w:t>the wider body of Christ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5E5845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positions of leadership </w:t>
      </w:r>
      <w:r w:rsidR="005E5845">
        <w:rPr>
          <w:rFonts w:eastAsiaTheme="minorHAnsi"/>
          <w:color w:val="000000" w:themeColor="text1"/>
          <w:szCs w:val="22"/>
          <w:u w:color="000000" w:themeColor="text1"/>
        </w:rPr>
        <w:t>include serving as moderator o</w:t>
      </w:r>
      <w:r w:rsidR="005A229B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5E5845">
        <w:rPr>
          <w:rFonts w:eastAsiaTheme="minorHAnsi"/>
          <w:color w:val="000000" w:themeColor="text1"/>
          <w:szCs w:val="22"/>
          <w:u w:color="000000" w:themeColor="text1"/>
        </w:rPr>
        <w:t xml:space="preserve"> Orangeburg</w:t>
      </w:r>
      <w:r w:rsidR="000B515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E5845">
        <w:rPr>
          <w:rFonts w:eastAsiaTheme="minorHAnsi"/>
          <w:color w:val="000000" w:themeColor="text1"/>
          <w:szCs w:val="22"/>
          <w:u w:color="000000" w:themeColor="text1"/>
        </w:rPr>
        <w:t xml:space="preserve">Calhoun Baptist Missionary and Educational Union, vice president of </w:t>
      </w:r>
      <w:r w:rsidR="005E5845">
        <w:rPr>
          <w:rFonts w:eastAsiaTheme="minorHAnsi"/>
          <w:color w:val="000000" w:themeColor="text1"/>
          <w:szCs w:val="22"/>
          <w:u w:color="000000" w:themeColor="text1"/>
        </w:rPr>
        <w:lastRenderedPageBreak/>
        <w:t>Cummins Memorial Theological Seminary A</w:t>
      </w:r>
      <w:r w:rsidR="00D855CB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5E5845">
        <w:rPr>
          <w:rFonts w:eastAsiaTheme="minorHAnsi"/>
          <w:color w:val="000000" w:themeColor="text1"/>
          <w:szCs w:val="22"/>
          <w:u w:color="000000" w:themeColor="text1"/>
        </w:rPr>
        <w:t>umni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 Association, mem</w:t>
      </w:r>
      <w:r w:rsidR="0020181C">
        <w:rPr>
          <w:rFonts w:eastAsiaTheme="minorHAnsi"/>
          <w:color w:val="000000" w:themeColor="text1"/>
          <w:szCs w:val="22"/>
          <w:u w:color="000000" w:themeColor="text1"/>
        </w:rPr>
        <w:t xml:space="preserve">ber of 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Cummins Theological Seminary Board of Trustees, </w:t>
      </w:r>
      <w:r w:rsidR="00E74121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423DCC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ormer moderator of </w:t>
      </w:r>
      <w:r w:rsidR="00E74121">
        <w:rPr>
          <w:rFonts w:eastAsiaTheme="minorHAnsi"/>
          <w:color w:val="000000" w:themeColor="text1"/>
          <w:szCs w:val="22"/>
          <w:u w:color="000000" w:themeColor="text1"/>
        </w:rPr>
        <w:t xml:space="preserve">both 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>Orangeburg</w:t>
      </w:r>
      <w:r w:rsidR="000B515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>Calhoun Baptist Association</w:t>
      </w:r>
      <w:r w:rsidR="00E74121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>Orangeburg Orthodox Baptist Association; and</w:t>
      </w:r>
    </w:p>
    <w:p w:rsidR="00E852B0" w:rsidRDefault="00E852B0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852B0" w:rsidRDefault="00E852B0" w:rsidP="00C96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>as the Lord</w:t>
      </w:r>
      <w:r w:rsidR="000B5151" w:rsidRPr="000B515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s undershepherd at Mt. Carmel, </w:t>
      </w:r>
      <w:r w:rsidR="005D36E1"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 Waring has seen five deacons ordained, Wednesday</w:t>
      </w:r>
      <w:r w:rsidR="000B515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night prayer service and Bible study implemented, and a tape/CD ministry created. </w:t>
      </w:r>
      <w:r w:rsidR="00062FEB">
        <w:rPr>
          <w:rFonts w:eastAsiaTheme="minorHAnsi"/>
          <w:color w:val="000000" w:themeColor="text1"/>
          <w:szCs w:val="22"/>
          <w:u w:color="000000" w:themeColor="text1"/>
        </w:rPr>
        <w:t xml:space="preserve">In addition, </w:t>
      </w:r>
      <w:r w:rsidR="004328FD">
        <w:rPr>
          <w:rFonts w:eastAsiaTheme="minorHAnsi"/>
          <w:color w:val="000000" w:themeColor="text1"/>
          <w:szCs w:val="22"/>
          <w:u w:color="000000" w:themeColor="text1"/>
        </w:rPr>
        <w:t xml:space="preserve">under his aegis </w:t>
      </w:r>
      <w:r w:rsidR="00062FEB">
        <w:rPr>
          <w:rFonts w:eastAsiaTheme="minorHAnsi"/>
          <w:color w:val="000000" w:themeColor="text1"/>
          <w:szCs w:val="22"/>
          <w:u w:color="000000" w:themeColor="text1"/>
        </w:rPr>
        <w:t>the church has established a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 youth roundtable in conjunction with a program to reward church youth for academic success. </w:t>
      </w:r>
      <w:r w:rsidR="00831231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2E2AFB">
        <w:rPr>
          <w:rFonts w:eastAsiaTheme="minorHAnsi"/>
          <w:color w:val="000000" w:themeColor="text1"/>
          <w:szCs w:val="22"/>
          <w:u w:color="000000" w:themeColor="text1"/>
        </w:rPr>
        <w:t>congregation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31231"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has enjoyed the </w:t>
      </w:r>
      <w:r w:rsidR="002E2AFB">
        <w:rPr>
          <w:rFonts w:eastAsiaTheme="minorHAnsi"/>
          <w:color w:val="000000" w:themeColor="text1"/>
          <w:szCs w:val="22"/>
          <w:u w:color="000000" w:themeColor="text1"/>
        </w:rPr>
        <w:t>benefit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 of a new sound system, organ, and piano; and</w:t>
      </w:r>
    </w:p>
    <w:p w:rsidR="00E852B0" w:rsidRDefault="00E852B0" w:rsidP="000B0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0B52" w:rsidRDefault="008954B6" w:rsidP="000B0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36E1"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>
        <w:rPr>
          <w:color w:val="000000" w:themeColor="text1"/>
          <w:u w:color="000000" w:themeColor="text1"/>
        </w:rPr>
        <w:t xml:space="preserve"> </w:t>
      </w:r>
      <w:r w:rsidR="000B0B52">
        <w:rPr>
          <w:color w:val="000000" w:themeColor="text1"/>
          <w:u w:color="000000" w:themeColor="text1"/>
        </w:rPr>
        <w:t xml:space="preserve">Waring </w:t>
      </w:r>
      <w:r w:rsidR="000B0B52" w:rsidRPr="0025164A">
        <w:rPr>
          <w:color w:val="000000" w:themeColor="text1"/>
          <w:u w:color="000000" w:themeColor="text1"/>
        </w:rPr>
        <w:t xml:space="preserve">considers it one of the greatest triumphs of his life that he was able to persuade </w:t>
      </w:r>
      <w:r w:rsidR="000E2DC7">
        <w:rPr>
          <w:color w:val="000000" w:themeColor="text1"/>
          <w:u w:color="000000" w:themeColor="text1"/>
        </w:rPr>
        <w:t xml:space="preserve">Mt. Carmel </w:t>
      </w:r>
      <w:r w:rsidR="000B0B52">
        <w:rPr>
          <w:color w:val="000000" w:themeColor="text1"/>
          <w:u w:color="000000" w:themeColor="text1"/>
        </w:rPr>
        <w:t>First Lady Betty L. Waring</w:t>
      </w:r>
      <w:r w:rsidR="000B0B52" w:rsidRPr="0025164A">
        <w:rPr>
          <w:color w:val="000000" w:themeColor="text1"/>
          <w:u w:color="000000" w:themeColor="text1"/>
        </w:rPr>
        <w:t xml:space="preserve"> to become his wife.</w:t>
      </w:r>
      <w:r w:rsidR="000B0B52">
        <w:rPr>
          <w:color w:val="000000" w:themeColor="text1"/>
          <w:u w:color="000000" w:themeColor="text1"/>
        </w:rPr>
        <w:t xml:space="preserve"> He finds strength for his myriad duties through her strong support; and</w:t>
      </w:r>
    </w:p>
    <w:p w:rsidR="000B0B52" w:rsidRDefault="000B0B52" w:rsidP="000B0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4B6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A5092D"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</w:t>
      </w:r>
      <w:r w:rsidR="005D36E1"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B0B52">
        <w:rPr>
          <w:rFonts w:eastAsiaTheme="minorHAnsi"/>
          <w:color w:val="000000" w:themeColor="text1"/>
          <w:szCs w:val="22"/>
          <w:u w:color="000000" w:themeColor="text1"/>
        </w:rPr>
        <w:t xml:space="preserve">Waring </w:t>
      </w:r>
      <w:r>
        <w:rPr>
          <w:rFonts w:eastAsiaTheme="minorHAnsi"/>
          <w:color w:val="000000" w:themeColor="text1"/>
          <w:szCs w:val="22"/>
          <w:u w:color="000000" w:themeColor="text1"/>
        </w:rPr>
        <w:t>and wish him God</w:t>
      </w:r>
      <w:r w:rsidR="000B5151" w:rsidRPr="000B515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8954B6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092D" w:rsidRDefault="00A5092D" w:rsidP="00A50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54B6" w:rsidRPr="006437EE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4B6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A5092D">
        <w:t>House of Representatives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Reverend </w:t>
      </w:r>
      <w:r w:rsidR="00B44F76">
        <w:rPr>
          <w:color w:val="000000" w:themeColor="text1"/>
          <w:u w:color="000000" w:themeColor="text1"/>
        </w:rPr>
        <w:t xml:space="preserve">Willie N. Waring of Mt. Carmel </w:t>
      </w:r>
      <w:r>
        <w:rPr>
          <w:color w:val="000000" w:themeColor="text1"/>
          <w:u w:color="000000" w:themeColor="text1"/>
        </w:rPr>
        <w:t>Baptist C</w:t>
      </w:r>
      <w:r w:rsidRPr="006437EE">
        <w:rPr>
          <w:color w:val="000000" w:themeColor="text1"/>
          <w:u w:color="000000" w:themeColor="text1"/>
        </w:rPr>
        <w:t xml:space="preserve">hurch in </w:t>
      </w:r>
      <w:r w:rsidR="00B44F76">
        <w:rPr>
          <w:color w:val="000000" w:themeColor="text1"/>
          <w:u w:color="000000" w:themeColor="text1"/>
        </w:rPr>
        <w:t>Cameron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occasion of his thirt</w:t>
      </w:r>
      <w:r w:rsidR="00B44F76">
        <w:rPr>
          <w:color w:val="000000" w:themeColor="text1"/>
          <w:u w:color="000000" w:themeColor="text1"/>
        </w:rPr>
        <w:t>ieth</w:t>
      </w:r>
      <w:r>
        <w:rPr>
          <w:color w:val="000000" w:themeColor="text1"/>
          <w:u w:color="000000" w:themeColor="text1"/>
        </w:rPr>
        <w:t xml:space="preserve"> anniversary of Gospel ministry at </w:t>
      </w:r>
      <w:r w:rsidR="00B44F76">
        <w:rPr>
          <w:color w:val="000000" w:themeColor="text1"/>
          <w:u w:color="000000" w:themeColor="text1"/>
        </w:rPr>
        <w:t>Mt. Carmel</w:t>
      </w:r>
      <w:r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wish him God</w:t>
      </w:r>
      <w:r w:rsidR="000B5151" w:rsidRPr="000B51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8954B6" w:rsidRPr="006437EE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4B6" w:rsidRPr="006437EE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</w:t>
      </w:r>
      <w:r w:rsidR="005D36E1"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 w:rsidR="00B44F76">
        <w:rPr>
          <w:color w:val="000000" w:themeColor="text1"/>
          <w:u w:color="000000" w:themeColor="text1"/>
        </w:rPr>
        <w:t xml:space="preserve"> Willie Waring</w:t>
      </w:r>
      <w:r>
        <w:rPr>
          <w:color w:val="000000" w:themeColor="text1"/>
          <w:u w:color="000000" w:themeColor="text1"/>
        </w:rPr>
        <w:t>.</w:t>
      </w:r>
    </w:p>
    <w:p w:rsidR="004E33BA" w:rsidRDefault="000B51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33BA" w:rsidRDefault="004E33BA" w:rsidP="00CD2139">
      <w:pPr>
        <w:suppressAutoHyphens/>
      </w:pPr>
    </w:p>
    <w:sectPr w:rsidR="004E33BA" w:rsidSect="00CD213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2B0" w:rsidRDefault="00E852B0" w:rsidP="009F0C77">
      <w:r>
        <w:separator/>
      </w:r>
    </w:p>
  </w:endnote>
  <w:endnote w:type="continuationSeparator" w:id="0">
    <w:p w:rsidR="00E852B0" w:rsidRDefault="00E852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795FC1-15F8-4AD5-A4F3-D84319934C41}"/>
    <w:embedBold r:id="rId2" w:fontKey="{FF71F6D8-7BCA-4495-9D63-7EFB394337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4E7372-122D-4D5B-A324-EE7CD2C41F7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4587E58-6053-411D-9A89-F311463AB3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40BC9F-4311-472A-B3FE-F4F35A2D18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139" w:rsidRPr="004E33BA" w:rsidRDefault="00CD2139" w:rsidP="004E33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[4846]</w:t>
    </w:r>
    <w:r>
      <w:tab/>
    </w:r>
    <w:r w:rsidR="00D56BB1">
      <w:fldChar w:fldCharType="begin"/>
    </w:r>
    <w:r w:rsidR="00D56BB1">
      <w:instrText xml:space="preserve"> PAGE  \* MERGEFORMAT </w:instrText>
    </w:r>
    <w:r w:rsidR="00D56BB1">
      <w:fldChar w:fldCharType="separate"/>
    </w:r>
    <w:r w:rsidR="000C5258">
      <w:rPr>
        <w:noProof/>
      </w:rPr>
      <w:t>1</w:t>
    </w:r>
    <w:r w:rsidR="00D56BB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2B0" w:rsidRDefault="00E852B0" w:rsidP="009F0C77">
      <w:r>
        <w:separator/>
      </w:r>
    </w:p>
  </w:footnote>
  <w:footnote w:type="continuationSeparator" w:id="0">
    <w:p w:rsidR="00E852B0" w:rsidRDefault="00E852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91AHB14"/>
    <w:docVar w:name="CoverBillType" w:val="r"/>
    <w:docVar w:name="docpath" w:val="L:\Council\bills\RM\1491AHB14.DOCX"/>
    <w:docVar w:name="dvBillNumber" w:val="48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F4EC0"/>
    <w:rsid w:val="00011869"/>
    <w:rsid w:val="000364B6"/>
    <w:rsid w:val="00062FEB"/>
    <w:rsid w:val="00073787"/>
    <w:rsid w:val="000B0B52"/>
    <w:rsid w:val="000B5151"/>
    <w:rsid w:val="000C5258"/>
    <w:rsid w:val="000E1785"/>
    <w:rsid w:val="000E2DC7"/>
    <w:rsid w:val="000F40FA"/>
    <w:rsid w:val="0010776B"/>
    <w:rsid w:val="00133E66"/>
    <w:rsid w:val="001435A3"/>
    <w:rsid w:val="00170ED3"/>
    <w:rsid w:val="001D08F2"/>
    <w:rsid w:val="001D525B"/>
    <w:rsid w:val="001D7F4F"/>
    <w:rsid w:val="0020181C"/>
    <w:rsid w:val="00230C92"/>
    <w:rsid w:val="002321B6"/>
    <w:rsid w:val="002415F6"/>
    <w:rsid w:val="00250967"/>
    <w:rsid w:val="002543C8"/>
    <w:rsid w:val="00266A7E"/>
    <w:rsid w:val="00284AAE"/>
    <w:rsid w:val="002E2AFB"/>
    <w:rsid w:val="002E5912"/>
    <w:rsid w:val="00301B21"/>
    <w:rsid w:val="00313326"/>
    <w:rsid w:val="00325348"/>
    <w:rsid w:val="0032732C"/>
    <w:rsid w:val="00336AD0"/>
    <w:rsid w:val="0034176C"/>
    <w:rsid w:val="00345FD6"/>
    <w:rsid w:val="0037079A"/>
    <w:rsid w:val="00371243"/>
    <w:rsid w:val="00392BAA"/>
    <w:rsid w:val="003D01E8"/>
    <w:rsid w:val="003E5288"/>
    <w:rsid w:val="003F29A9"/>
    <w:rsid w:val="003F6D79"/>
    <w:rsid w:val="0041760A"/>
    <w:rsid w:val="00417C01"/>
    <w:rsid w:val="00423DCC"/>
    <w:rsid w:val="004328FD"/>
    <w:rsid w:val="004809EE"/>
    <w:rsid w:val="004E33BA"/>
    <w:rsid w:val="004E7D54"/>
    <w:rsid w:val="004F4EC0"/>
    <w:rsid w:val="00500D0D"/>
    <w:rsid w:val="005273C6"/>
    <w:rsid w:val="00530A69"/>
    <w:rsid w:val="00545593"/>
    <w:rsid w:val="00577C6C"/>
    <w:rsid w:val="005A229B"/>
    <w:rsid w:val="005C2FE2"/>
    <w:rsid w:val="005D36E1"/>
    <w:rsid w:val="005E2BC9"/>
    <w:rsid w:val="005E5845"/>
    <w:rsid w:val="00605102"/>
    <w:rsid w:val="006215AA"/>
    <w:rsid w:val="00643F2E"/>
    <w:rsid w:val="006913C9"/>
    <w:rsid w:val="0069470D"/>
    <w:rsid w:val="006A77D5"/>
    <w:rsid w:val="006D699A"/>
    <w:rsid w:val="006E76B6"/>
    <w:rsid w:val="006F54E9"/>
    <w:rsid w:val="00734F00"/>
    <w:rsid w:val="00783073"/>
    <w:rsid w:val="00794209"/>
    <w:rsid w:val="007A70AE"/>
    <w:rsid w:val="008030ED"/>
    <w:rsid w:val="00831231"/>
    <w:rsid w:val="008362E8"/>
    <w:rsid w:val="008954B6"/>
    <w:rsid w:val="008A1768"/>
    <w:rsid w:val="008E7619"/>
    <w:rsid w:val="008F0F33"/>
    <w:rsid w:val="008F4429"/>
    <w:rsid w:val="00900639"/>
    <w:rsid w:val="0094021A"/>
    <w:rsid w:val="009B44AF"/>
    <w:rsid w:val="009C6A0B"/>
    <w:rsid w:val="009F0C77"/>
    <w:rsid w:val="009F4DD1"/>
    <w:rsid w:val="00A35B82"/>
    <w:rsid w:val="00A41684"/>
    <w:rsid w:val="00A5092D"/>
    <w:rsid w:val="00A64E80"/>
    <w:rsid w:val="00A72BCD"/>
    <w:rsid w:val="00A741D9"/>
    <w:rsid w:val="00A833AB"/>
    <w:rsid w:val="00A9741D"/>
    <w:rsid w:val="00AD4B17"/>
    <w:rsid w:val="00B412D4"/>
    <w:rsid w:val="00B44F76"/>
    <w:rsid w:val="00B655FB"/>
    <w:rsid w:val="00B810A4"/>
    <w:rsid w:val="00BE3C22"/>
    <w:rsid w:val="00BF447B"/>
    <w:rsid w:val="00C0345E"/>
    <w:rsid w:val="00C14EBE"/>
    <w:rsid w:val="00C3483A"/>
    <w:rsid w:val="00C44424"/>
    <w:rsid w:val="00C5502C"/>
    <w:rsid w:val="00C74E9D"/>
    <w:rsid w:val="00C82FD3"/>
    <w:rsid w:val="00C92819"/>
    <w:rsid w:val="00C96072"/>
    <w:rsid w:val="00CC137F"/>
    <w:rsid w:val="00CC6B7B"/>
    <w:rsid w:val="00CD2089"/>
    <w:rsid w:val="00CD2139"/>
    <w:rsid w:val="00D56BB1"/>
    <w:rsid w:val="00D73A67"/>
    <w:rsid w:val="00D855CB"/>
    <w:rsid w:val="00D954E7"/>
    <w:rsid w:val="00D970A9"/>
    <w:rsid w:val="00DA753C"/>
    <w:rsid w:val="00DF3845"/>
    <w:rsid w:val="00E10BF1"/>
    <w:rsid w:val="00E41911"/>
    <w:rsid w:val="00E74121"/>
    <w:rsid w:val="00E852B0"/>
    <w:rsid w:val="00E92EEF"/>
    <w:rsid w:val="00E96633"/>
    <w:rsid w:val="00F24442"/>
    <w:rsid w:val="00F32089"/>
    <w:rsid w:val="00F50AE3"/>
    <w:rsid w:val="00F555B8"/>
    <w:rsid w:val="00F67CF1"/>
    <w:rsid w:val="00F840F0"/>
    <w:rsid w:val="00FB0D0D"/>
    <w:rsid w:val="00FB43B4"/>
    <w:rsid w:val="00FD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D6F3CCB-29D6-4794-B0BC-04C675629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41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12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21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46_201403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2EB5B-F53D-4C5E-A616-C4D642CD6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4846: Reverend Willie N. Waring - South Carolina Legislature Online</dc:title>
  <dc:creator>McDowell</dc:creator>
  <cp:lastModifiedBy>N Cumfer</cp:lastModifiedBy>
  <cp:revision>6</cp:revision>
  <cp:lastPrinted>2014-02-27T13:59:00Z</cp:lastPrinted>
  <dcterms:created xsi:type="dcterms:W3CDTF">2014-03-04T22:31:00Z</dcterms:created>
  <dcterms:modified xsi:type="dcterms:W3CDTF">2014-12-05T17:04:00Z</dcterms:modified>
</cp:coreProperties>
</file>