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F12" w:rsidRDefault="00A00F12" w:rsidP="00A00F12">
      <w:pPr>
        <w:widowControl w:val="0"/>
        <w:jc w:val="center"/>
      </w:pPr>
      <w:r w:rsidRPr="00A00F12">
        <w:rPr>
          <w:b/>
        </w:rPr>
        <w:t>South Carolina General Assembly</w:t>
      </w:r>
    </w:p>
    <w:p w:rsidR="00A00F12" w:rsidRDefault="00A00F12" w:rsidP="00A00F12">
      <w:pPr>
        <w:widowControl w:val="0"/>
        <w:jc w:val="center"/>
      </w:pPr>
      <w:r>
        <w:t>120th Session, 2013-2014</w:t>
      </w:r>
    </w:p>
    <w:p w:rsidR="00A00F12" w:rsidRDefault="00A00F12" w:rsidP="00A00F12">
      <w:pPr>
        <w:widowControl w:val="0"/>
        <w:jc w:val="left"/>
      </w:pPr>
    </w:p>
    <w:p w:rsidR="00A00F12" w:rsidRDefault="00A00F12" w:rsidP="00A00F12">
      <w:pPr>
        <w:widowControl w:val="0"/>
        <w:jc w:val="left"/>
        <w:rPr>
          <w:b/>
        </w:rPr>
      </w:pPr>
      <w:r w:rsidRPr="00A00F12">
        <w:rPr>
          <w:b/>
        </w:rPr>
        <w:t>H. 4855</w:t>
      </w:r>
    </w:p>
    <w:p w:rsidR="00A00F12" w:rsidRDefault="00A00F12" w:rsidP="00A00F12">
      <w:pPr>
        <w:widowControl w:val="0"/>
        <w:jc w:val="left"/>
        <w:rPr>
          <w:b/>
        </w:rPr>
      </w:pPr>
    </w:p>
    <w:p w:rsidR="00A00F12" w:rsidRDefault="00A00F12" w:rsidP="00A00F12">
      <w:pPr>
        <w:widowControl w:val="0"/>
        <w:jc w:val="left"/>
      </w:pPr>
      <w:r w:rsidRPr="00A00F12">
        <w:rPr>
          <w:b/>
        </w:rPr>
        <w:t>STATUS INFORMATION</w:t>
      </w:r>
    </w:p>
    <w:p w:rsidR="00A00F12" w:rsidRDefault="00A00F12" w:rsidP="00A00F12">
      <w:pPr>
        <w:widowControl w:val="0"/>
        <w:jc w:val="left"/>
      </w:pPr>
    </w:p>
    <w:p w:rsidR="00A00F12" w:rsidRDefault="00A00F12" w:rsidP="00A00F12">
      <w:pPr>
        <w:widowControl w:val="0"/>
        <w:jc w:val="left"/>
      </w:pPr>
      <w:r>
        <w:t>House Resolution</w:t>
      </w:r>
    </w:p>
    <w:p w:rsidR="00A00F12" w:rsidRDefault="00A00F12" w:rsidP="00A00F12">
      <w:pPr>
        <w:widowControl w:val="0"/>
        <w:jc w:val="left"/>
      </w:pPr>
      <w:r>
        <w:t>Sponsors: Reps. Gagnon, Gambrell and Southard</w:t>
      </w:r>
    </w:p>
    <w:p w:rsidR="00A00F12" w:rsidRDefault="00A00F12" w:rsidP="00A00F12">
      <w:pPr>
        <w:widowControl w:val="0"/>
        <w:jc w:val="left"/>
      </w:pPr>
      <w:r>
        <w:t>Document Path: l:\council\bills\rm\1502ab14.docx</w:t>
      </w:r>
    </w:p>
    <w:p w:rsidR="00A00F12" w:rsidRDefault="00A00F12" w:rsidP="00A00F12">
      <w:pPr>
        <w:widowControl w:val="0"/>
        <w:jc w:val="left"/>
      </w:pPr>
    </w:p>
    <w:p w:rsidR="00A00F12" w:rsidRDefault="00A00F12" w:rsidP="00A00F12">
      <w:pPr>
        <w:widowControl w:val="0"/>
        <w:jc w:val="left"/>
      </w:pPr>
      <w:r>
        <w:t>Introduced in the House on March 5, 2014</w:t>
      </w:r>
    </w:p>
    <w:p w:rsidR="00A00F12" w:rsidRDefault="00A00F12" w:rsidP="00A00F12">
      <w:pPr>
        <w:widowControl w:val="0"/>
        <w:jc w:val="left"/>
      </w:pPr>
      <w:r>
        <w:t>Adopted by the House on March 5, 2014</w:t>
      </w:r>
    </w:p>
    <w:p w:rsidR="00A00F12" w:rsidRDefault="00A00F12" w:rsidP="00A00F12">
      <w:pPr>
        <w:widowControl w:val="0"/>
        <w:jc w:val="left"/>
      </w:pPr>
    </w:p>
    <w:p w:rsidR="00A00F12" w:rsidRDefault="00A00F12" w:rsidP="00A00F12">
      <w:pPr>
        <w:widowControl w:val="0"/>
        <w:jc w:val="left"/>
      </w:pPr>
      <w:r>
        <w:t xml:space="preserve">Summary: </w:t>
      </w:r>
      <w:r w:rsidR="00387D8D">
        <w:t>Benjamin Glace</w:t>
      </w:r>
    </w:p>
    <w:p w:rsidR="00A00F12" w:rsidRDefault="00A00F12" w:rsidP="00A00F12">
      <w:pPr>
        <w:widowControl w:val="0"/>
        <w:jc w:val="left"/>
      </w:pPr>
    </w:p>
    <w:p w:rsidR="00A00F12" w:rsidRDefault="00A00F12" w:rsidP="00A00F12">
      <w:pPr>
        <w:widowControl w:val="0"/>
        <w:jc w:val="left"/>
      </w:pPr>
    </w:p>
    <w:p w:rsidR="00A00F12" w:rsidRDefault="00A00F12" w:rsidP="00A00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0F12">
        <w:rPr>
          <w:b/>
        </w:rPr>
        <w:t>HISTORY OF LEGISLATIVE ACTIONS</w:t>
      </w:r>
    </w:p>
    <w:p w:rsidR="00A00F12" w:rsidRDefault="00A00F12" w:rsidP="00A00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0F12" w:rsidRPr="00A00F12" w:rsidRDefault="00A00F12" w:rsidP="00A00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0F12">
        <w:rPr>
          <w:u w:val="single"/>
        </w:rPr>
        <w:tab/>
        <w:t>Date</w:t>
      </w:r>
      <w:r w:rsidRPr="00A00F12">
        <w:rPr>
          <w:u w:val="single"/>
        </w:rPr>
        <w:tab/>
        <w:t>Body</w:t>
      </w:r>
      <w:r w:rsidRPr="00A00F12">
        <w:rPr>
          <w:u w:val="single"/>
        </w:rPr>
        <w:tab/>
        <w:t>Action Description with journal page number</w:t>
      </w:r>
      <w:r w:rsidRPr="00A00F12">
        <w:rPr>
          <w:u w:val="single"/>
        </w:rPr>
        <w:tab/>
      </w:r>
      <w:bookmarkStart w:id="0" w:name="_GoBack"/>
      <w:bookmarkEnd w:id="0"/>
    </w:p>
    <w:p w:rsidR="009C41A5" w:rsidRDefault="009C41A5" w:rsidP="009C4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3/5/2014</w:t>
      </w:r>
      <w:r>
        <w:tab/>
        <w:t>House</w:t>
      </w:r>
      <w:r>
        <w:tab/>
      </w:r>
      <w:r w:rsidRPr="000F4821">
        <w:t>Introduced and adopted (</w:t>
      </w:r>
      <w:hyperlink r:id="rId7" w:history="1">
        <w:r w:rsidRPr="000F4821">
          <w:rPr>
            <w:rStyle w:val="Hyperlink"/>
          </w:rPr>
          <w:t>House Journal</w:t>
        </w:r>
        <w:r w:rsidRPr="000F4821">
          <w:rPr>
            <w:rStyle w:val="Hyperlink"/>
          </w:rPr>
          <w:noBreakHyphen/>
          <w:t>page 48</w:t>
        </w:r>
      </w:hyperlink>
      <w:r w:rsidRPr="000F4821">
        <w:t>)</w:t>
      </w:r>
    </w:p>
    <w:p w:rsidR="009C41A5" w:rsidRDefault="009C41A5" w:rsidP="009C4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0F12" w:rsidRPr="00A00F12" w:rsidRDefault="00A00F12" w:rsidP="00A00F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0F12" w:rsidRDefault="00A00F12" w:rsidP="00A00F12">
      <w:r w:rsidRPr="00A00F12">
        <w:rPr>
          <w:b/>
        </w:rPr>
        <w:t>VERSIONS OF THIS BILL</w:t>
      </w:r>
    </w:p>
    <w:p w:rsidR="00A00F12" w:rsidRDefault="00A00F12" w:rsidP="00A00F12"/>
    <w:p w:rsidR="00A00F12" w:rsidRDefault="00AE7B24" w:rsidP="00A00F12">
      <w:hyperlink r:id="rId8" w:history="1">
        <w:r w:rsidR="00A00F12">
          <w:rPr>
            <w:rStyle w:val="Hyperlink"/>
          </w:rPr>
          <w:t>3/5/2014</w:t>
        </w:r>
      </w:hyperlink>
    </w:p>
    <w:p w:rsidR="00A00F12" w:rsidRDefault="00A00F12" w:rsidP="00A00F12"/>
    <w:p w:rsidR="00A00F12" w:rsidRDefault="00A00F12" w:rsidP="00A00F12">
      <w:pPr>
        <w:sectPr w:rsidR="00A00F12" w:rsidSect="00A00F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AD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5D6" w:rsidRDefault="008C78AE" w:rsidP="00BD1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D15D6">
        <w:rPr>
          <w:color w:val="000000" w:themeColor="text1"/>
          <w:u w:color="000000" w:themeColor="text1"/>
        </w:rPr>
        <w:t xml:space="preserve">RECOGNIZE AND </w:t>
      </w:r>
      <w:r w:rsidR="00CA11E5">
        <w:rPr>
          <w:color w:val="000000" w:themeColor="text1"/>
          <w:u w:color="000000" w:themeColor="text1"/>
        </w:rPr>
        <w:t>CONGRATULATE</w:t>
      </w:r>
      <w:r w:rsidR="00BD15D6">
        <w:rPr>
          <w:color w:val="000000" w:themeColor="text1"/>
          <w:u w:color="000000" w:themeColor="text1"/>
        </w:rPr>
        <w:t xml:space="preserve"> </w:t>
      </w:r>
      <w:r w:rsidR="00CA11E5">
        <w:rPr>
          <w:color w:val="000000" w:themeColor="text1"/>
          <w:u w:color="000000" w:themeColor="text1"/>
        </w:rPr>
        <w:t>ABBEVILLE</w:t>
      </w:r>
      <w:r w:rsidR="00BD15D6">
        <w:rPr>
          <w:color w:val="000000" w:themeColor="text1"/>
          <w:u w:color="000000" w:themeColor="text1"/>
        </w:rPr>
        <w:t xml:space="preserve"> HIGH SCHOOL </w:t>
      </w:r>
      <w:r w:rsidR="00CA11E5">
        <w:rPr>
          <w:color w:val="000000" w:themeColor="text1"/>
          <w:u w:color="000000" w:themeColor="text1"/>
        </w:rPr>
        <w:t xml:space="preserve">SENIOR </w:t>
      </w:r>
      <w:r w:rsidR="00BD15D6">
        <w:rPr>
          <w:color w:val="000000" w:themeColor="text1"/>
          <w:u w:color="000000" w:themeColor="text1"/>
        </w:rPr>
        <w:t xml:space="preserve">WRESTLER </w:t>
      </w:r>
      <w:r w:rsidR="00CA11E5">
        <w:rPr>
          <w:color w:val="000000" w:themeColor="text1"/>
          <w:u w:color="000000" w:themeColor="text1"/>
        </w:rPr>
        <w:t>BENJAMIN GLACE</w:t>
      </w:r>
      <w:r w:rsidR="00BD15D6">
        <w:rPr>
          <w:color w:val="000000" w:themeColor="text1"/>
          <w:u w:color="000000" w:themeColor="text1"/>
        </w:rPr>
        <w:t xml:space="preserve"> ON CAPTURING </w:t>
      </w:r>
      <w:r w:rsidR="00BD15D6">
        <w:t>THE 201</w:t>
      </w:r>
      <w:r w:rsidR="00CA11E5">
        <w:t>4</w:t>
      </w:r>
      <w:r w:rsidR="00BD15D6">
        <w:t xml:space="preserve"> CLASS AA STATE INDIVIDUAL CHAMPIONSHIP TITLE (1</w:t>
      </w:r>
      <w:r w:rsidR="00CA11E5">
        <w:t>9</w:t>
      </w:r>
      <w:r w:rsidR="00BD15D6">
        <w:t>5</w:t>
      </w:r>
      <w:r w:rsidR="00470B6D">
        <w:noBreakHyphen/>
      </w:r>
      <w:r w:rsidR="00BD15D6">
        <w:t>POUND WEIGHT).</w:t>
      </w:r>
    </w:p>
    <w:p w:rsidR="00350AD2" w:rsidRDefault="00350A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7211" w:rsidRDefault="00350AD2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257211">
        <w:t>th</w:t>
      </w:r>
      <w:r w:rsidR="00CA11E5">
        <w:t>is year</w:t>
      </w:r>
      <w:r w:rsidR="008814C6">
        <w:t>, the</w:t>
      </w:r>
      <w:r w:rsidR="00257211">
        <w:t xml:space="preserve"> state wrestling championships produced a new king of the mat, </w:t>
      </w:r>
      <w:r w:rsidR="00CA11E5">
        <w:t>Benjamin Glace</w:t>
      </w:r>
      <w:r w:rsidR="00257211">
        <w:t xml:space="preserve"> of </w:t>
      </w:r>
      <w:r w:rsidR="00CA11E5">
        <w:t>Abbeville</w:t>
      </w:r>
      <w:r w:rsidR="00257211">
        <w:t xml:space="preserve"> High School, who captured </w:t>
      </w:r>
      <w:r w:rsidR="00E60813">
        <w:t xml:space="preserve">the top prize in the </w:t>
      </w:r>
      <w:r w:rsidR="00257211">
        <w:t>201</w:t>
      </w:r>
      <w:r w:rsidR="00CA11E5">
        <w:t>4</w:t>
      </w:r>
      <w:r w:rsidR="00257211">
        <w:t xml:space="preserve"> Class AA State Individual Championship (1</w:t>
      </w:r>
      <w:r w:rsidR="00CA11E5">
        <w:t>9</w:t>
      </w:r>
      <w:r w:rsidR="00257211">
        <w:t>5</w:t>
      </w:r>
      <w:r w:rsidR="00470B6D">
        <w:noBreakHyphen/>
      </w:r>
      <w:r w:rsidR="00257211">
        <w:t>pound weight); and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mental fortitude and strategy, individual excellence, and strength, </w:t>
      </w:r>
      <w:r w:rsidR="0063152B">
        <w:t>Ben</w:t>
      </w:r>
      <w:r>
        <w:t xml:space="preserve"> grappled his way to victory and maintained a superior position to pin down the </w:t>
      </w:r>
      <w:r w:rsidR="00AA5A7B">
        <w:t>title</w:t>
      </w:r>
      <w:r>
        <w:t>; and</w:t>
      </w:r>
    </w:p>
    <w:p w:rsidR="00895746" w:rsidRDefault="00895746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746" w:rsidRDefault="00895746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</w:t>
      </w:r>
      <w:r w:rsidR="004455D8">
        <w:t>l</w:t>
      </w:r>
      <w:r>
        <w:t>emson</w:t>
      </w:r>
      <w:r w:rsidR="00470B6D">
        <w:noBreakHyphen/>
      </w:r>
      <w:r>
        <w:t>bound senior</w:t>
      </w:r>
      <w:r w:rsidR="004455D8">
        <w:t>, who plans to enter the university</w:t>
      </w:r>
      <w:r w:rsidR="00470B6D" w:rsidRPr="00470B6D">
        <w:t>’</w:t>
      </w:r>
      <w:r w:rsidR="004455D8">
        <w:t xml:space="preserve">s </w:t>
      </w:r>
      <w:r w:rsidR="00D72D5C">
        <w:t>College</w:t>
      </w:r>
      <w:r w:rsidR="004455D8">
        <w:t xml:space="preserve"> of Engineering</w:t>
      </w:r>
      <w:r w:rsidR="00D72D5C">
        <w:t xml:space="preserve"> and Science</w:t>
      </w:r>
      <w:r w:rsidR="004455D8">
        <w:t xml:space="preserve"> this fall, </w:t>
      </w:r>
      <w:r w:rsidR="00AD26A2">
        <w:t xml:space="preserve">has qualified for the state competition each year he has wrestled for Abbeville. </w:t>
      </w:r>
      <w:r w:rsidR="0009649A">
        <w:t xml:space="preserve"> O</w:t>
      </w:r>
      <w:r w:rsidR="00AD26A2">
        <w:t>n March 1</w:t>
      </w:r>
      <w:r w:rsidR="00A624AF">
        <w:t xml:space="preserve"> </w:t>
      </w:r>
      <w:r w:rsidR="00AD26A2">
        <w:t xml:space="preserve">at the Anderson Civic Center, </w:t>
      </w:r>
      <w:r w:rsidR="00314C0B">
        <w:t xml:space="preserve">scene of the </w:t>
      </w:r>
      <w:r w:rsidR="00A624AF">
        <w:t xml:space="preserve">2014 </w:t>
      </w:r>
      <w:r w:rsidR="00314C0B">
        <w:t xml:space="preserve">state </w:t>
      </w:r>
      <w:r w:rsidR="00EA14A5">
        <w:t xml:space="preserve">wrestling </w:t>
      </w:r>
      <w:r w:rsidR="00314C0B">
        <w:t xml:space="preserve">finals, </w:t>
      </w:r>
      <w:r w:rsidR="00A624AF">
        <w:t xml:space="preserve">all </w:t>
      </w:r>
      <w:r w:rsidR="00AD26A2">
        <w:t xml:space="preserve">his years of hard work </w:t>
      </w:r>
      <w:r w:rsidR="00D72D5C">
        <w:t>culminated with his winning</w:t>
      </w:r>
      <w:r w:rsidR="00AD26A2">
        <w:t xml:space="preserve"> the coveted </w:t>
      </w:r>
      <w:r w:rsidR="0001172C">
        <w:t xml:space="preserve">individual </w:t>
      </w:r>
      <w:r w:rsidR="00AD26A2">
        <w:t xml:space="preserve">crown, and </w:t>
      </w:r>
      <w:r w:rsidR="00D72D5C">
        <w:t>taking</w:t>
      </w:r>
      <w:r w:rsidR="005A08AF">
        <w:t xml:space="preserve"> home</w:t>
      </w:r>
      <w:r w:rsidR="00AD26A2">
        <w:t xml:space="preserve"> a </w:t>
      </w:r>
      <w:r w:rsidR="0072554B">
        <w:t xml:space="preserve">state </w:t>
      </w:r>
      <w:r w:rsidR="00AD26A2">
        <w:t>champion</w:t>
      </w:r>
      <w:r w:rsidR="00470B6D" w:rsidRPr="00470B6D">
        <w:t>’</w:t>
      </w:r>
      <w:r w:rsidR="00AD26A2">
        <w:t xml:space="preserve">s trophy to </w:t>
      </w:r>
      <w:r w:rsidR="00A624AF">
        <w:t>attest to</w:t>
      </w:r>
      <w:r w:rsidR="00AD26A2">
        <w:t xml:space="preserve"> </w:t>
      </w:r>
      <w:r w:rsidR="00F840A5">
        <w:t>the victory;</w:t>
      </w:r>
      <w:r w:rsidR="00AD26A2">
        <w:t xml:space="preserve"> and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applauds </w:t>
      </w:r>
      <w:r w:rsidR="00174614">
        <w:t>Ben</w:t>
      </w:r>
      <w:r>
        <w:t xml:space="preserve"> for his success, which would not have been achieved without the outstanding training given him by </w:t>
      </w:r>
      <w:r w:rsidR="00174614">
        <w:t>Abbeville</w:t>
      </w:r>
      <w:r>
        <w:t xml:space="preserve"> High School</w:t>
      </w:r>
      <w:r w:rsidR="00470B6D" w:rsidRPr="00470B6D">
        <w:t>’</w:t>
      </w:r>
      <w:r>
        <w:t xml:space="preserve">s Coach </w:t>
      </w:r>
      <w:r w:rsidR="00174614">
        <w:t xml:space="preserve">Daniel Huggins, who in </w:t>
      </w:r>
      <w:r w:rsidR="00C152A6">
        <w:t>his</w:t>
      </w:r>
      <w:r w:rsidR="00174614">
        <w:t xml:space="preserve"> first season as a varsity wrestling coach</w:t>
      </w:r>
      <w:r>
        <w:t xml:space="preserve"> </w:t>
      </w:r>
      <w:r w:rsidR="00502874">
        <w:t>has proven himself</w:t>
      </w:r>
      <w:r w:rsidR="00DA25AF">
        <w:t xml:space="preserve"> </w:t>
      </w:r>
      <w:r w:rsidR="00D72D5C">
        <w:t>a talented mentor</w:t>
      </w:r>
      <w:r w:rsidR="00502874">
        <w:t xml:space="preserve">; </w:t>
      </w:r>
      <w:r>
        <w:t>and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441A">
        <w:t>Ben Glace</w:t>
      </w:r>
      <w:r>
        <w:t xml:space="preserve"> has brought pride and recognition to his school and community, and the House of Representatives </w:t>
      </w:r>
      <w:r w:rsidR="000C3E22" w:rsidRPr="00D52F85">
        <w:rPr>
          <w:color w:val="000000" w:themeColor="text1"/>
          <w:u w:color="000000" w:themeColor="text1"/>
        </w:rPr>
        <w:t>look</w:t>
      </w:r>
      <w:r w:rsidR="000C3E22">
        <w:rPr>
          <w:color w:val="000000" w:themeColor="text1"/>
          <w:u w:color="000000" w:themeColor="text1"/>
        </w:rPr>
        <w:t>s</w:t>
      </w:r>
      <w:r w:rsidR="000C3E22" w:rsidRPr="00D52F85">
        <w:rPr>
          <w:color w:val="000000" w:themeColor="text1"/>
          <w:u w:color="000000" w:themeColor="text1"/>
        </w:rPr>
        <w:t xml:space="preserve"> </w:t>
      </w:r>
      <w:r w:rsidR="000C3E22">
        <w:rPr>
          <w:color w:val="000000" w:themeColor="text1"/>
          <w:u w:color="000000" w:themeColor="text1"/>
        </w:rPr>
        <w:lastRenderedPageBreak/>
        <w:t xml:space="preserve">forward with interest </w:t>
      </w:r>
      <w:r w:rsidR="000C3E22" w:rsidRPr="00D52F85">
        <w:rPr>
          <w:color w:val="000000" w:themeColor="text1"/>
          <w:u w:color="000000" w:themeColor="text1"/>
        </w:rPr>
        <w:t>to hear</w:t>
      </w:r>
      <w:r w:rsidR="000C3E22">
        <w:rPr>
          <w:color w:val="000000" w:themeColor="text1"/>
          <w:u w:color="000000" w:themeColor="text1"/>
        </w:rPr>
        <w:t>ing</w:t>
      </w:r>
      <w:r w:rsidR="000C3E22" w:rsidRPr="00D52F85">
        <w:rPr>
          <w:color w:val="000000" w:themeColor="text1"/>
          <w:u w:color="000000" w:themeColor="text1"/>
        </w:rPr>
        <w:t xml:space="preserve"> of </w:t>
      </w:r>
      <w:r w:rsidR="000C3E22">
        <w:rPr>
          <w:color w:val="000000" w:themeColor="text1"/>
          <w:u w:color="000000" w:themeColor="text1"/>
        </w:rPr>
        <w:t>t</w:t>
      </w:r>
      <w:r w:rsidR="000C3E22" w:rsidRPr="00D52F85">
        <w:rPr>
          <w:color w:val="000000" w:themeColor="text1"/>
          <w:u w:color="000000" w:themeColor="text1"/>
        </w:rPr>
        <w:t>h</w:t>
      </w:r>
      <w:r w:rsidR="000C3E22">
        <w:rPr>
          <w:color w:val="000000" w:themeColor="text1"/>
          <w:u w:color="000000" w:themeColor="text1"/>
        </w:rPr>
        <w:t>is</w:t>
      </w:r>
      <w:r w:rsidR="000C3E22" w:rsidRPr="00D52F85">
        <w:rPr>
          <w:color w:val="000000" w:themeColor="text1"/>
          <w:u w:color="000000" w:themeColor="text1"/>
        </w:rPr>
        <w:t xml:space="preserve"> </w:t>
      </w:r>
      <w:r w:rsidR="000C3E22">
        <w:rPr>
          <w:color w:val="000000" w:themeColor="text1"/>
          <w:u w:color="000000" w:themeColor="text1"/>
        </w:rPr>
        <w:t xml:space="preserve">fine young </w:t>
      </w:r>
      <w:r w:rsidR="00241A57">
        <w:rPr>
          <w:color w:val="000000" w:themeColor="text1"/>
          <w:u w:color="000000" w:themeColor="text1"/>
        </w:rPr>
        <w:t>athlete</w:t>
      </w:r>
      <w:r w:rsidR="00470B6D" w:rsidRPr="00470B6D">
        <w:rPr>
          <w:color w:val="000000" w:themeColor="text1"/>
          <w:u w:color="000000" w:themeColor="text1"/>
        </w:rPr>
        <w:t>’</w:t>
      </w:r>
      <w:r w:rsidR="00241A57">
        <w:rPr>
          <w:color w:val="000000" w:themeColor="text1"/>
          <w:u w:color="000000" w:themeColor="text1"/>
        </w:rPr>
        <w:t>s</w:t>
      </w:r>
      <w:r w:rsidR="000C3E22">
        <w:rPr>
          <w:color w:val="000000" w:themeColor="text1"/>
          <w:u w:color="000000" w:themeColor="text1"/>
        </w:rPr>
        <w:t xml:space="preserve"> </w:t>
      </w:r>
      <w:r w:rsidR="000C3E22" w:rsidRPr="00D52F85">
        <w:rPr>
          <w:color w:val="000000" w:themeColor="text1"/>
          <w:u w:color="000000" w:themeColor="text1"/>
        </w:rPr>
        <w:t xml:space="preserve">continued accomplishments in the </w:t>
      </w:r>
      <w:r w:rsidR="000C3E22">
        <w:rPr>
          <w:color w:val="000000" w:themeColor="text1"/>
          <w:u w:color="000000" w:themeColor="text1"/>
        </w:rPr>
        <w:t>days ahead</w:t>
      </w:r>
      <w:r>
        <w:t>. Now, therefore,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39CA" w:rsidRDefault="00257211" w:rsidP="00283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</w:t>
      </w:r>
      <w:r w:rsidR="002839CA">
        <w:rPr>
          <w:color w:val="000000" w:themeColor="text1"/>
          <w:u w:color="000000" w:themeColor="text1"/>
        </w:rPr>
        <w:t xml:space="preserve">recognize and congratulate Abbeville High School senior wrestler Benjamin Glace on capturing </w:t>
      </w:r>
      <w:r w:rsidR="002839CA">
        <w:t>the 2014 Class AA State Individual Championship title (195</w:t>
      </w:r>
      <w:r w:rsidR="00470B6D">
        <w:noBreakHyphen/>
      </w:r>
      <w:r w:rsidR="002839CA">
        <w:t>pound weight).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</w:t>
      </w:r>
      <w:r w:rsidR="00BD4B88">
        <w:rPr>
          <w:color w:val="000000" w:themeColor="text1"/>
          <w:u w:color="000000" w:themeColor="text1"/>
        </w:rPr>
        <w:t>of this resolution be provided</w:t>
      </w:r>
      <w:r>
        <w:rPr>
          <w:color w:val="000000" w:themeColor="text1"/>
          <w:u w:color="000000" w:themeColor="text1"/>
        </w:rPr>
        <w:t xml:space="preserve"> to </w:t>
      </w:r>
      <w:r w:rsidR="002839CA">
        <w:rPr>
          <w:color w:val="000000" w:themeColor="text1"/>
          <w:u w:color="000000" w:themeColor="text1"/>
        </w:rPr>
        <w:t>Benjamin Glace</w:t>
      </w:r>
      <w:r>
        <w:rPr>
          <w:color w:val="000000" w:themeColor="text1"/>
          <w:u w:color="000000" w:themeColor="text1"/>
        </w:rPr>
        <w:t>.</w:t>
      </w:r>
    </w:p>
    <w:p w:rsidR="00E84933" w:rsidRDefault="00470B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933" w:rsidRDefault="00E84933" w:rsidP="00A00F12">
      <w:pPr>
        <w:suppressAutoHyphens/>
      </w:pPr>
    </w:p>
    <w:sectPr w:rsidR="00E84933" w:rsidSect="00A00F1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AD2" w:rsidRDefault="00350AD2" w:rsidP="009F0C77">
      <w:r>
        <w:separator/>
      </w:r>
    </w:p>
  </w:endnote>
  <w:endnote w:type="continuationSeparator" w:id="0">
    <w:p w:rsidR="00350AD2" w:rsidRDefault="00350A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9BF145-E94A-4153-A861-2A471B5E14CC}"/>
    <w:embedBold r:id="rId2" w:fontKey="{0C5BE5DD-D23F-470E-BB70-66C4E4857B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EB79F6-10B1-4175-B1DA-BFE9437158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DE4F9A-F371-4CA0-9502-F3A6F7557E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44E6E8-6B58-41F4-8EA6-C548B1449F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F12" w:rsidRPr="00E84933" w:rsidRDefault="00A00F12" w:rsidP="00E849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[4855]</w:t>
    </w:r>
    <w:r>
      <w:tab/>
    </w:r>
    <w:r w:rsidR="00C61533">
      <w:fldChar w:fldCharType="begin"/>
    </w:r>
    <w:r w:rsidR="00C61533">
      <w:instrText xml:space="preserve"> PAGE  \* MERGEFORMAT </w:instrText>
    </w:r>
    <w:r w:rsidR="00C61533">
      <w:fldChar w:fldCharType="separate"/>
    </w:r>
    <w:r w:rsidR="00AE7B24">
      <w:rPr>
        <w:noProof/>
      </w:rPr>
      <w:t>1</w:t>
    </w:r>
    <w:r w:rsidR="00C615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AD2" w:rsidRDefault="00350AD2" w:rsidP="009F0C77">
      <w:r>
        <w:separator/>
      </w:r>
    </w:p>
  </w:footnote>
  <w:footnote w:type="continuationSeparator" w:id="0">
    <w:p w:rsidR="00350AD2" w:rsidRDefault="00350A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2AB14"/>
    <w:docVar w:name="CoverBillType" w:val="r"/>
    <w:docVar w:name="docpath" w:val="L:\Council\bills\RM\1502AB14.DOCX"/>
    <w:docVar w:name="dvBillNumber" w:val="48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0594"/>
    <w:rsid w:val="0001172C"/>
    <w:rsid w:val="00011869"/>
    <w:rsid w:val="00030544"/>
    <w:rsid w:val="000616C1"/>
    <w:rsid w:val="0009649A"/>
    <w:rsid w:val="000C3E22"/>
    <w:rsid w:val="000E1785"/>
    <w:rsid w:val="000F40FA"/>
    <w:rsid w:val="0010776B"/>
    <w:rsid w:val="00133E66"/>
    <w:rsid w:val="001435A3"/>
    <w:rsid w:val="00174614"/>
    <w:rsid w:val="001C089E"/>
    <w:rsid w:val="001D08F2"/>
    <w:rsid w:val="001D525B"/>
    <w:rsid w:val="001D7F4F"/>
    <w:rsid w:val="001E391A"/>
    <w:rsid w:val="001E48D2"/>
    <w:rsid w:val="002321B6"/>
    <w:rsid w:val="00241A57"/>
    <w:rsid w:val="00250967"/>
    <w:rsid w:val="002543C8"/>
    <w:rsid w:val="00257211"/>
    <w:rsid w:val="002839CA"/>
    <w:rsid w:val="00284AAE"/>
    <w:rsid w:val="002E5912"/>
    <w:rsid w:val="00301B21"/>
    <w:rsid w:val="00314C0B"/>
    <w:rsid w:val="00325348"/>
    <w:rsid w:val="0032732C"/>
    <w:rsid w:val="00336AD0"/>
    <w:rsid w:val="00350AD2"/>
    <w:rsid w:val="00366704"/>
    <w:rsid w:val="0037079A"/>
    <w:rsid w:val="00387D8D"/>
    <w:rsid w:val="003D01E8"/>
    <w:rsid w:val="003E5288"/>
    <w:rsid w:val="003F6D79"/>
    <w:rsid w:val="0041760A"/>
    <w:rsid w:val="00417C01"/>
    <w:rsid w:val="004455D8"/>
    <w:rsid w:val="00470B6D"/>
    <w:rsid w:val="004809EE"/>
    <w:rsid w:val="004E7D54"/>
    <w:rsid w:val="004F534B"/>
    <w:rsid w:val="00502874"/>
    <w:rsid w:val="005273C6"/>
    <w:rsid w:val="00530A69"/>
    <w:rsid w:val="00545593"/>
    <w:rsid w:val="005606B0"/>
    <w:rsid w:val="00571F10"/>
    <w:rsid w:val="00577C6C"/>
    <w:rsid w:val="0058408E"/>
    <w:rsid w:val="005A08AF"/>
    <w:rsid w:val="005C2FE2"/>
    <w:rsid w:val="005E2BC9"/>
    <w:rsid w:val="00605102"/>
    <w:rsid w:val="006215AA"/>
    <w:rsid w:val="0063152B"/>
    <w:rsid w:val="006913C9"/>
    <w:rsid w:val="0069470D"/>
    <w:rsid w:val="0072554B"/>
    <w:rsid w:val="00734F00"/>
    <w:rsid w:val="007A70AE"/>
    <w:rsid w:val="007C3996"/>
    <w:rsid w:val="008362E8"/>
    <w:rsid w:val="008814C6"/>
    <w:rsid w:val="00895746"/>
    <w:rsid w:val="008A1768"/>
    <w:rsid w:val="008C78AE"/>
    <w:rsid w:val="008F0F33"/>
    <w:rsid w:val="008F4429"/>
    <w:rsid w:val="0094021A"/>
    <w:rsid w:val="009B44AF"/>
    <w:rsid w:val="009C41A5"/>
    <w:rsid w:val="009C6A0B"/>
    <w:rsid w:val="009F0C77"/>
    <w:rsid w:val="009F4DD1"/>
    <w:rsid w:val="00A00F12"/>
    <w:rsid w:val="00A30775"/>
    <w:rsid w:val="00A41684"/>
    <w:rsid w:val="00A624AF"/>
    <w:rsid w:val="00A64E80"/>
    <w:rsid w:val="00A72BCD"/>
    <w:rsid w:val="00A741D9"/>
    <w:rsid w:val="00A833AB"/>
    <w:rsid w:val="00A9741D"/>
    <w:rsid w:val="00AA5A7B"/>
    <w:rsid w:val="00AD26A2"/>
    <w:rsid w:val="00AD4B17"/>
    <w:rsid w:val="00AE7B24"/>
    <w:rsid w:val="00B412D4"/>
    <w:rsid w:val="00B60594"/>
    <w:rsid w:val="00BD15D6"/>
    <w:rsid w:val="00BD4B88"/>
    <w:rsid w:val="00BE3C22"/>
    <w:rsid w:val="00C0345E"/>
    <w:rsid w:val="00C152A6"/>
    <w:rsid w:val="00C3483A"/>
    <w:rsid w:val="00C61533"/>
    <w:rsid w:val="00C74E9D"/>
    <w:rsid w:val="00C75666"/>
    <w:rsid w:val="00C82FD3"/>
    <w:rsid w:val="00C92819"/>
    <w:rsid w:val="00CA11E5"/>
    <w:rsid w:val="00CA60F7"/>
    <w:rsid w:val="00CC6B7B"/>
    <w:rsid w:val="00CD2089"/>
    <w:rsid w:val="00CE5DDE"/>
    <w:rsid w:val="00D72D5C"/>
    <w:rsid w:val="00D73A67"/>
    <w:rsid w:val="00D970A9"/>
    <w:rsid w:val="00DA25AF"/>
    <w:rsid w:val="00DB1726"/>
    <w:rsid w:val="00DF3845"/>
    <w:rsid w:val="00E14C34"/>
    <w:rsid w:val="00E41911"/>
    <w:rsid w:val="00E60813"/>
    <w:rsid w:val="00E84933"/>
    <w:rsid w:val="00E92EEF"/>
    <w:rsid w:val="00EA14A5"/>
    <w:rsid w:val="00EC6F14"/>
    <w:rsid w:val="00EF0D2C"/>
    <w:rsid w:val="00F24442"/>
    <w:rsid w:val="00F4441A"/>
    <w:rsid w:val="00F50AE3"/>
    <w:rsid w:val="00F67CF1"/>
    <w:rsid w:val="00F825FB"/>
    <w:rsid w:val="00F840A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2F2975-2732-4FAF-B41E-B003B3B1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4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0A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0F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55_201403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98C6C-18B4-4580-B752-1F51C8A0B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391</Words>
  <Characters>2234</Characters>
  <Application>Microsoft Office Word</Application>
  <DocSecurity>0</DocSecurity>
  <Lines>18</Lines>
  <Paragraphs>5</Paragraphs>
  <ScaleCrop>false</ScaleCrop>
  <Company>LPITS</Company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4855: Benjamin Glace - South Carolina Legislature Online</dc:title>
  <dc:creator>McDowell</dc:creator>
  <cp:lastModifiedBy>N Cumfer</cp:lastModifiedBy>
  <cp:revision>6</cp:revision>
  <cp:lastPrinted>2014-03-05T15:33:00Z</cp:lastPrinted>
  <dcterms:created xsi:type="dcterms:W3CDTF">2014-03-05T20:08:00Z</dcterms:created>
  <dcterms:modified xsi:type="dcterms:W3CDTF">2014-12-05T17:04:00Z</dcterms:modified>
</cp:coreProperties>
</file>