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C70" w:rsidRDefault="000F6C70" w:rsidP="000F6C70">
      <w:pPr>
        <w:widowControl w:val="0"/>
        <w:jc w:val="center"/>
      </w:pPr>
      <w:r w:rsidRPr="000F6C70">
        <w:rPr>
          <w:b/>
        </w:rPr>
        <w:t>South Carolina General Assembly</w:t>
      </w:r>
    </w:p>
    <w:p w:rsidR="000F6C70" w:rsidRDefault="000F6C70" w:rsidP="000F6C70">
      <w:pPr>
        <w:widowControl w:val="0"/>
        <w:jc w:val="center"/>
      </w:pPr>
      <w:r>
        <w:t>120th Session, 2013-2014</w:t>
      </w:r>
    </w:p>
    <w:p w:rsidR="000F6C70" w:rsidRDefault="000F6C70" w:rsidP="000F6C70">
      <w:pPr>
        <w:widowControl w:val="0"/>
        <w:jc w:val="left"/>
      </w:pPr>
    </w:p>
    <w:p w:rsidR="000F6C70" w:rsidRDefault="000F6C70" w:rsidP="000F6C70">
      <w:pPr>
        <w:widowControl w:val="0"/>
        <w:jc w:val="left"/>
        <w:rPr>
          <w:b/>
        </w:rPr>
      </w:pPr>
      <w:r w:rsidRPr="000F6C70">
        <w:rPr>
          <w:b/>
        </w:rPr>
        <w:t>H. 4877</w:t>
      </w:r>
    </w:p>
    <w:p w:rsidR="000F6C70" w:rsidRDefault="000F6C70" w:rsidP="000F6C70">
      <w:pPr>
        <w:widowControl w:val="0"/>
        <w:jc w:val="left"/>
        <w:rPr>
          <w:b/>
        </w:rPr>
      </w:pPr>
    </w:p>
    <w:p w:rsidR="000F6C70" w:rsidRDefault="000F6C70" w:rsidP="000F6C70">
      <w:pPr>
        <w:widowControl w:val="0"/>
        <w:jc w:val="left"/>
      </w:pPr>
      <w:r w:rsidRPr="000F6C70">
        <w:rPr>
          <w:b/>
        </w:rPr>
        <w:t>STATUS INFORMATION</w:t>
      </w:r>
    </w:p>
    <w:p w:rsidR="000F6C70" w:rsidRDefault="000F6C70" w:rsidP="000F6C70">
      <w:pPr>
        <w:widowControl w:val="0"/>
        <w:jc w:val="left"/>
      </w:pPr>
    </w:p>
    <w:p w:rsidR="000F6C70" w:rsidRDefault="000F6C70" w:rsidP="000F6C70">
      <w:pPr>
        <w:widowControl w:val="0"/>
        <w:jc w:val="left"/>
      </w:pPr>
      <w:r>
        <w:t>House Resolution</w:t>
      </w:r>
    </w:p>
    <w:p w:rsidR="000F6C70" w:rsidRDefault="000F6C70" w:rsidP="000F6C70">
      <w:pPr>
        <w:widowControl w:val="0"/>
        <w:jc w:val="left"/>
      </w:pPr>
      <w:r>
        <w:t>Sponsors: Reps. Clemmons, Hardwick, H.A. Crawford, Edge, Ryhal, Barfield, George, Hayes, Alexander, Allison, Anderson, Anthony, Atwater, Bales, Ballentine, Bannister, Bedingfield, Bernstein, Bingham, Bowen, Bowers, Branham, Brannon, G.A. Brown, R.L. Brown, Burns, Chumley, Clyburn, Cobb</w:t>
      </w:r>
      <w:r>
        <w:noBreakHyphen/>
        <w:t>Hunter, Cole, K.R. Crawford, Crosby, Daning, Delleney, Dillard, Douglas, Erickson, Felder, Finlay, Forrester, Funderburk, Gagnon, Gambrell, Gilliard, Goldfinch, Govan, Hamilton, Hardee, Harrell, Hart,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F6C70" w:rsidRDefault="000F6C70" w:rsidP="000F6C70">
      <w:pPr>
        <w:widowControl w:val="0"/>
        <w:jc w:val="left"/>
      </w:pPr>
      <w:r>
        <w:t>Document Path: l:\council\bills\gm\29944ahb14.docx</w:t>
      </w:r>
    </w:p>
    <w:p w:rsidR="00830753" w:rsidRDefault="00830753" w:rsidP="000F6C70">
      <w:pPr>
        <w:widowControl w:val="0"/>
        <w:jc w:val="left"/>
      </w:pPr>
      <w:r>
        <w:t>Companion/Similar bill(s): 4878</w:t>
      </w:r>
    </w:p>
    <w:p w:rsidR="000F6C70" w:rsidRDefault="000F6C70" w:rsidP="000F6C70">
      <w:pPr>
        <w:widowControl w:val="0"/>
        <w:jc w:val="left"/>
      </w:pPr>
    </w:p>
    <w:p w:rsidR="000F6C70" w:rsidRDefault="000F6C70" w:rsidP="000F6C70">
      <w:pPr>
        <w:widowControl w:val="0"/>
        <w:jc w:val="left"/>
      </w:pPr>
      <w:r>
        <w:t>Introduced in the House on March 6, 2014</w:t>
      </w:r>
    </w:p>
    <w:p w:rsidR="000F6C70" w:rsidRDefault="000F6C70" w:rsidP="000F6C70">
      <w:pPr>
        <w:widowControl w:val="0"/>
        <w:jc w:val="left"/>
      </w:pPr>
      <w:r>
        <w:t>Adopted by the House on March 6, 2014</w:t>
      </w:r>
    </w:p>
    <w:p w:rsidR="000F6C70" w:rsidRDefault="000F6C70" w:rsidP="000F6C70">
      <w:pPr>
        <w:widowControl w:val="0"/>
        <w:jc w:val="left"/>
      </w:pPr>
    </w:p>
    <w:p w:rsidR="000F6C70" w:rsidRDefault="000F6C70" w:rsidP="000F6C70">
      <w:pPr>
        <w:widowControl w:val="0"/>
        <w:jc w:val="left"/>
      </w:pPr>
      <w:r>
        <w:t xml:space="preserve">Summary: </w:t>
      </w:r>
      <w:r w:rsidR="001A30D3">
        <w:t>Myrtle Beach High School Football Team</w:t>
      </w:r>
    </w:p>
    <w:p w:rsidR="000F6C70" w:rsidRDefault="000F6C70" w:rsidP="000F6C70">
      <w:pPr>
        <w:widowControl w:val="0"/>
        <w:jc w:val="left"/>
      </w:pPr>
    </w:p>
    <w:p w:rsidR="000F6C70" w:rsidRDefault="000F6C70" w:rsidP="000F6C70">
      <w:pPr>
        <w:widowControl w:val="0"/>
        <w:jc w:val="left"/>
      </w:pPr>
    </w:p>
    <w:p w:rsidR="000F6C70" w:rsidRDefault="000F6C70" w:rsidP="000F6C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C70">
        <w:rPr>
          <w:b/>
        </w:rPr>
        <w:t>HISTORY OF LEGISLATIVE ACTIONS</w:t>
      </w:r>
    </w:p>
    <w:p w:rsidR="000F6C70" w:rsidRDefault="000F6C70" w:rsidP="000F6C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6C70" w:rsidRPr="000F6C70" w:rsidRDefault="000F6C70" w:rsidP="000F6C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C70">
        <w:rPr>
          <w:u w:val="single"/>
        </w:rPr>
        <w:tab/>
        <w:t>Date</w:t>
      </w:r>
      <w:r w:rsidRPr="000F6C70">
        <w:rPr>
          <w:u w:val="single"/>
        </w:rPr>
        <w:tab/>
        <w:t>Body</w:t>
      </w:r>
      <w:r w:rsidRPr="000F6C70">
        <w:rPr>
          <w:u w:val="single"/>
        </w:rPr>
        <w:tab/>
        <w:t>Action Description with journal page number</w:t>
      </w:r>
      <w:r w:rsidRPr="000F6C70">
        <w:rPr>
          <w:u w:val="single"/>
        </w:rPr>
        <w:tab/>
      </w:r>
      <w:bookmarkStart w:id="0" w:name="_GoBack"/>
      <w:bookmarkEnd w:id="0"/>
    </w:p>
    <w:p w:rsidR="00D6331D" w:rsidRDefault="00D6331D" w:rsidP="00D63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House</w:t>
      </w:r>
      <w:r>
        <w:tab/>
      </w:r>
      <w:r w:rsidRPr="00467F4F">
        <w:t>Introduced and adopted (</w:t>
      </w:r>
      <w:hyperlink r:id="rId7" w:history="1">
        <w:r w:rsidRPr="00467F4F">
          <w:rPr>
            <w:rStyle w:val="Hyperlink"/>
          </w:rPr>
          <w:t>House Journal</w:t>
        </w:r>
        <w:r w:rsidRPr="00467F4F">
          <w:rPr>
            <w:rStyle w:val="Hyperlink"/>
          </w:rPr>
          <w:noBreakHyphen/>
          <w:t>page 22</w:t>
        </w:r>
      </w:hyperlink>
      <w:r w:rsidRPr="00467F4F">
        <w:t>)</w:t>
      </w:r>
    </w:p>
    <w:p w:rsidR="00D6331D" w:rsidRDefault="00D6331D" w:rsidP="00D63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C70" w:rsidRPr="000F6C70" w:rsidRDefault="000F6C70" w:rsidP="000F6C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C70" w:rsidRDefault="000F6C70" w:rsidP="000F6C70">
      <w:r w:rsidRPr="000F6C70">
        <w:rPr>
          <w:b/>
        </w:rPr>
        <w:t>VERSIONS OF THIS BILL</w:t>
      </w:r>
    </w:p>
    <w:p w:rsidR="000F6C70" w:rsidRDefault="000F6C70" w:rsidP="000F6C70"/>
    <w:p w:rsidR="000F6C70" w:rsidRDefault="00AD4046" w:rsidP="000F6C70">
      <w:hyperlink r:id="rId8" w:history="1">
        <w:r w:rsidR="000F6C70">
          <w:rPr>
            <w:rStyle w:val="Hyperlink"/>
          </w:rPr>
          <w:t>3/6/2014</w:t>
        </w:r>
      </w:hyperlink>
    </w:p>
    <w:p w:rsidR="000F6C70" w:rsidRDefault="000F6C70" w:rsidP="000F6C70"/>
    <w:p w:rsidR="000F6C70" w:rsidRDefault="000F6C70" w:rsidP="000F6C70">
      <w:pPr>
        <w:sectPr w:rsidR="000F6C70" w:rsidSect="000F6C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5E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MYRTLE BEACH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C5EA6" w:rsidRDefault="004C5E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2EAF" w:rsidRDefault="004C5EA6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2EAF">
        <w:t xml:space="preserve">the South Carolina House of Representatives is pleased to learn that the members of the Myrtle Beach High School football team </w:t>
      </w:r>
      <w:r w:rsidR="00862EAF">
        <w:rPr>
          <w:color w:val="000000" w:themeColor="text1"/>
          <w:u w:color="000000" w:themeColor="text1"/>
        </w:rPr>
        <w:t xml:space="preserve">of Horry County </w:t>
      </w:r>
      <w:r w:rsidR="00862EAF">
        <w:t xml:space="preserve">took top honors at the state competition </w:t>
      </w:r>
      <w:r w:rsidR="002620FA">
        <w:t xml:space="preserve">held </w:t>
      </w:r>
      <w:r w:rsidR="002620FA" w:rsidRPr="00663B07">
        <w:rPr>
          <w:color w:val="000000" w:themeColor="text1"/>
          <w:u w:color="000000" w:themeColor="text1"/>
        </w:rPr>
        <w:t>at Williams</w:t>
      </w:r>
      <w:r w:rsidR="009030CE">
        <w:rPr>
          <w:color w:val="000000" w:themeColor="text1"/>
          <w:u w:color="000000" w:themeColor="text1"/>
        </w:rPr>
        <w:noBreakHyphen/>
      </w:r>
      <w:r w:rsidR="002620FA" w:rsidRPr="00663B07">
        <w:rPr>
          <w:color w:val="000000" w:themeColor="text1"/>
          <w:u w:color="000000" w:themeColor="text1"/>
        </w:rPr>
        <w:t>Brice Stadium in Columbia</w:t>
      </w:r>
      <w:r w:rsidR="002620FA">
        <w:rPr>
          <w:color w:val="000000" w:themeColor="text1"/>
          <w:u w:color="000000" w:themeColor="text1"/>
        </w:rPr>
        <w:t xml:space="preserve"> </w:t>
      </w:r>
      <w:r w:rsidR="00862EAF">
        <w:t>on December</w:t>
      </w:r>
      <w:r w:rsidR="002620FA">
        <w:t xml:space="preserve"> 7, 2013</w:t>
      </w:r>
      <w:r w:rsidR="00862EAF">
        <w:t>; and</w:t>
      </w:r>
    </w:p>
    <w:p w:rsidR="00862EAF" w:rsidRDefault="00862EAF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4C79" w:rsidRDefault="002620F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34C79">
        <w:t xml:space="preserve">the early games of the season did not leave the Myrtle Beach Seahawks with a promising </w:t>
      </w:r>
      <w:r w:rsidR="00A85131">
        <w:t>bid for</w:t>
      </w:r>
      <w:r w:rsidR="00434C79">
        <w:t xml:space="preserve"> the</w:t>
      </w:r>
      <w:r w:rsidR="00A85131">
        <w:t xml:space="preserve"> state championship, but by the end of the season, the Seahawks posted an 11</w:t>
      </w:r>
      <w:r w:rsidR="009030CE">
        <w:noBreakHyphen/>
      </w:r>
      <w:r w:rsidR="00A85131">
        <w:t>4 record, with eight consecutive wins; and</w:t>
      </w:r>
    </w:p>
    <w:p w:rsidR="00A85131" w:rsidRDefault="00A85131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5131" w:rsidRDefault="00A85131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7E7C">
        <w:t xml:space="preserve">delighted to watch their team rush and pound the path to victory, </w:t>
      </w:r>
      <w:r>
        <w:t>the</w:t>
      </w:r>
      <w:r w:rsidR="00E57E7C">
        <w:t xml:space="preserve"> Myrtle Beach</w:t>
      </w:r>
      <w:r>
        <w:t xml:space="preserve"> fans</w:t>
      </w:r>
      <w:r w:rsidR="00E57E7C">
        <w:t xml:space="preserve"> cheered as</w:t>
      </w:r>
      <w:r>
        <w:t xml:space="preserve"> the Seahawks</w:t>
      </w:r>
      <w:r w:rsidR="009030CE" w:rsidRPr="009030CE">
        <w:t>’</w:t>
      </w:r>
      <w:r w:rsidR="0011378A">
        <w:t xml:space="preserve"> talons</w:t>
      </w:r>
      <w:r>
        <w:t xml:space="preserve"> snatched the trophy from the claws of the Daniel High School Lions in a nail</w:t>
      </w:r>
      <w:r w:rsidR="009030CE">
        <w:noBreakHyphen/>
      </w:r>
      <w:r>
        <w:t>biting, breath</w:t>
      </w:r>
      <w:r w:rsidR="009030CE">
        <w:noBreakHyphen/>
      </w:r>
      <w:r>
        <w:t xml:space="preserve">stopping </w:t>
      </w:r>
      <w:r w:rsidRPr="00663B07">
        <w:rPr>
          <w:color w:val="000000" w:themeColor="text1"/>
          <w:u w:color="000000" w:themeColor="text1"/>
        </w:rPr>
        <w:t>24</w:t>
      </w:r>
      <w:r w:rsidR="009030CE">
        <w:rPr>
          <w:color w:val="000000" w:themeColor="text1"/>
          <w:u w:color="000000" w:themeColor="text1"/>
        </w:rPr>
        <w:noBreakHyphen/>
      </w:r>
      <w:r w:rsidRPr="00663B07">
        <w:rPr>
          <w:color w:val="000000" w:themeColor="text1"/>
          <w:u w:color="000000" w:themeColor="text1"/>
        </w:rPr>
        <w:t xml:space="preserve">21 </w:t>
      </w:r>
      <w:r>
        <w:t>finish; and</w:t>
      </w:r>
    </w:p>
    <w:p w:rsidR="0011378A" w:rsidRDefault="0011378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378A" w:rsidRDefault="0011378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Lions entered the final game with a 40.2</w:t>
      </w:r>
      <w:r w:rsidR="009030CE">
        <w:noBreakHyphen/>
      </w:r>
      <w:r>
        <w:t>point game average for the season</w:t>
      </w:r>
      <w:r w:rsidR="00837349">
        <w:t>, but the Myrtle Beach defense powered over the Daniel offense, holding the Lions to half of their season average</w:t>
      </w:r>
      <w:r>
        <w:t>; and</w:t>
      </w:r>
    </w:p>
    <w:p w:rsidR="00D17D6C" w:rsidRDefault="00D17D6C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7D6C" w:rsidRDefault="00D17D6C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Myrtle Beach took the early lead 7</w:t>
      </w:r>
      <w:r w:rsidR="009030CE">
        <w:noBreakHyphen/>
      </w:r>
      <w:r>
        <w:t xml:space="preserve">0 </w:t>
      </w:r>
      <w:r w:rsidR="00E57E7C">
        <w:t>in</w:t>
      </w:r>
      <w:r>
        <w:t xml:space="preserve"> the first quarter, but the Lions answered in the second quarter and left the field tied at the half; and</w:t>
      </w:r>
    </w:p>
    <w:p w:rsidR="00D17D6C" w:rsidRDefault="00D17D6C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378A" w:rsidRDefault="00D17D6C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11378A">
        <w:t>in the third and fourth quarters, the Lions and the Seahawks countered touchdown</w:t>
      </w:r>
      <w:r w:rsidR="00837349">
        <w:t>s</w:t>
      </w:r>
      <w:r w:rsidR="0011378A">
        <w:t xml:space="preserve">, with </w:t>
      </w:r>
      <w:r w:rsidR="0011378A" w:rsidRPr="00663B07">
        <w:rPr>
          <w:color w:val="000000" w:themeColor="text1"/>
          <w:u w:color="000000" w:themeColor="text1"/>
        </w:rPr>
        <w:t>sophomore quarterback Drayton Arnold</w:t>
      </w:r>
      <w:r w:rsidR="0011378A">
        <w:rPr>
          <w:color w:val="000000" w:themeColor="text1"/>
          <w:u w:color="000000" w:themeColor="text1"/>
        </w:rPr>
        <w:t xml:space="preserve"> leading the Seahawks in </w:t>
      </w:r>
      <w:r w:rsidR="0011378A" w:rsidRPr="00663B07">
        <w:rPr>
          <w:color w:val="000000" w:themeColor="text1"/>
          <w:u w:color="000000" w:themeColor="text1"/>
        </w:rPr>
        <w:t>a memorable final drive</w:t>
      </w:r>
      <w:r w:rsidR="0011378A">
        <w:rPr>
          <w:color w:val="000000" w:themeColor="text1"/>
          <w:u w:color="000000" w:themeColor="text1"/>
        </w:rPr>
        <w:t xml:space="preserve"> </w:t>
      </w:r>
      <w:r w:rsidR="00837349">
        <w:rPr>
          <w:color w:val="000000" w:themeColor="text1"/>
          <w:u w:color="000000" w:themeColor="text1"/>
        </w:rPr>
        <w:t>in one</w:t>
      </w:r>
      <w:r w:rsidR="00601259">
        <w:rPr>
          <w:color w:val="000000" w:themeColor="text1"/>
          <w:u w:color="000000" w:themeColor="text1"/>
        </w:rPr>
        <w:t xml:space="preserve"> of</w:t>
      </w:r>
      <w:r w:rsidR="00837349">
        <w:rPr>
          <w:color w:val="000000" w:themeColor="text1"/>
          <w:u w:color="000000" w:themeColor="text1"/>
        </w:rPr>
        <w:t xml:space="preserve"> his best games of the season; and</w:t>
      </w:r>
    </w:p>
    <w:p w:rsidR="0011378A" w:rsidRDefault="0011378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131" w:rsidRDefault="0011378A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663B07">
        <w:rPr>
          <w:color w:val="000000" w:themeColor="text1"/>
          <w:u w:color="000000" w:themeColor="text1"/>
        </w:rPr>
        <w:t xml:space="preserve">Daniel tied the </w:t>
      </w:r>
      <w:r w:rsidR="00E57E7C">
        <w:rPr>
          <w:color w:val="000000" w:themeColor="text1"/>
          <w:u w:color="000000" w:themeColor="text1"/>
        </w:rPr>
        <w:t>scor</w:t>
      </w:r>
      <w:r w:rsidRPr="00663B07">
        <w:rPr>
          <w:color w:val="000000" w:themeColor="text1"/>
          <w:u w:color="000000" w:themeColor="text1"/>
        </w:rPr>
        <w:t>e with a 5</w:t>
      </w:r>
      <w:r w:rsidR="009030C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663B07">
        <w:rPr>
          <w:color w:val="000000" w:themeColor="text1"/>
          <w:u w:color="000000" w:themeColor="text1"/>
        </w:rPr>
        <w:t xml:space="preserve">ard touchdown run with </w:t>
      </w:r>
      <w:r>
        <w:rPr>
          <w:color w:val="000000" w:themeColor="text1"/>
          <w:u w:color="000000" w:themeColor="text1"/>
        </w:rPr>
        <w:t>only four minutes</w:t>
      </w:r>
      <w:r w:rsidRPr="00663B07">
        <w:rPr>
          <w:color w:val="000000" w:themeColor="text1"/>
          <w:u w:color="000000" w:themeColor="text1"/>
        </w:rPr>
        <w:t xml:space="preserve"> left</w:t>
      </w:r>
      <w:r>
        <w:rPr>
          <w:color w:val="000000" w:themeColor="text1"/>
          <w:u w:color="000000" w:themeColor="text1"/>
        </w:rPr>
        <w:t xml:space="preserve"> in the game</w:t>
      </w:r>
      <w:r w:rsidR="00837349">
        <w:rPr>
          <w:color w:val="000000" w:themeColor="text1"/>
          <w:u w:color="000000" w:themeColor="text1"/>
        </w:rPr>
        <w:t xml:space="preserve">, but </w:t>
      </w:r>
      <w:r w:rsidR="00A85131">
        <w:t xml:space="preserve">in the final minutes of play, Seahawk </w:t>
      </w:r>
      <w:r w:rsidR="00601259">
        <w:t>k</w:t>
      </w:r>
      <w:r w:rsidR="00A85131">
        <w:rPr>
          <w:color w:val="000000" w:themeColor="text1"/>
          <w:u w:color="000000" w:themeColor="text1"/>
        </w:rPr>
        <w:t xml:space="preserve">icker Sean Huggins </w:t>
      </w:r>
      <w:r w:rsidR="00D17D6C">
        <w:rPr>
          <w:color w:val="000000" w:themeColor="text1"/>
          <w:u w:color="000000" w:themeColor="text1"/>
        </w:rPr>
        <w:t xml:space="preserve">gave the Lions a parting shot when he </w:t>
      </w:r>
      <w:r w:rsidR="00A85131">
        <w:rPr>
          <w:color w:val="000000" w:themeColor="text1"/>
          <w:u w:color="000000" w:themeColor="text1"/>
        </w:rPr>
        <w:t xml:space="preserve">lofted a </w:t>
      </w:r>
      <w:r w:rsidR="00A85131" w:rsidRPr="00663B07">
        <w:rPr>
          <w:color w:val="000000" w:themeColor="text1"/>
          <w:u w:color="000000" w:themeColor="text1"/>
        </w:rPr>
        <w:t>22</w:t>
      </w:r>
      <w:r w:rsidR="009030CE">
        <w:rPr>
          <w:color w:val="000000" w:themeColor="text1"/>
          <w:u w:color="000000" w:themeColor="text1"/>
        </w:rPr>
        <w:noBreakHyphen/>
      </w:r>
      <w:r w:rsidR="00A85131" w:rsidRPr="00663B07">
        <w:rPr>
          <w:color w:val="000000" w:themeColor="text1"/>
          <w:u w:color="000000" w:themeColor="text1"/>
        </w:rPr>
        <w:t xml:space="preserve">yard </w:t>
      </w:r>
      <w:r w:rsidR="00E57E7C">
        <w:rPr>
          <w:color w:val="000000" w:themeColor="text1"/>
          <w:u w:color="000000" w:themeColor="text1"/>
        </w:rPr>
        <w:t>field goal</w:t>
      </w:r>
      <w:r w:rsidR="00A85131" w:rsidRPr="00663B07">
        <w:rPr>
          <w:color w:val="000000" w:themeColor="text1"/>
          <w:u w:color="000000" w:themeColor="text1"/>
        </w:rPr>
        <w:t xml:space="preserve"> </w:t>
      </w:r>
      <w:r w:rsidR="00A85131">
        <w:rPr>
          <w:color w:val="000000" w:themeColor="text1"/>
          <w:u w:color="000000" w:themeColor="text1"/>
        </w:rPr>
        <w:t>to seal the school</w:t>
      </w:r>
      <w:r w:rsidR="009030CE" w:rsidRPr="009030CE">
        <w:rPr>
          <w:color w:val="000000" w:themeColor="text1"/>
          <w:u w:color="000000" w:themeColor="text1"/>
        </w:rPr>
        <w:t>’</w:t>
      </w:r>
      <w:r w:rsidR="00A85131">
        <w:rPr>
          <w:color w:val="000000" w:themeColor="text1"/>
          <w:u w:color="000000" w:themeColor="text1"/>
        </w:rPr>
        <w:t>s seventh state championship title; and</w:t>
      </w:r>
    </w:p>
    <w:p w:rsidR="00434C79" w:rsidRDefault="00434C79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2EAF" w:rsidRDefault="00862EAF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E57E7C">
        <w:rPr>
          <w:color w:val="000000" w:themeColor="text1"/>
          <w:u w:color="000000" w:themeColor="text1"/>
        </w:rPr>
        <w:t xml:space="preserve"> </w:t>
      </w:r>
      <w:r w:rsidR="00E57E7C"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2620FA" w:rsidRPr="00663B07">
        <w:rPr>
          <w:color w:val="000000" w:themeColor="text1"/>
          <w:u w:color="000000" w:themeColor="text1"/>
        </w:rPr>
        <w:t>Mickey Wilson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</w:t>
      </w:r>
      <w:r w:rsidR="00E57E7C">
        <w:rPr>
          <w:color w:val="000000" w:themeColor="text1"/>
          <w:u w:color="000000" w:themeColor="text1"/>
        </w:rPr>
        <w:t xml:space="preserve">staff </w:t>
      </w:r>
      <w:r>
        <w:rPr>
          <w:color w:val="000000" w:themeColor="text1"/>
          <w:u w:color="000000" w:themeColor="text1"/>
        </w:rPr>
        <w:t>capitalized on their own athletic ability and training to build a championship team and teach these athletes lessons that will prove invaluable t</w:t>
      </w:r>
      <w:r w:rsidR="00D17D6C">
        <w:rPr>
          <w:color w:val="000000" w:themeColor="text1"/>
          <w:u w:color="000000" w:themeColor="text1"/>
        </w:rPr>
        <w:t>hrough life both on and off</w:t>
      </w:r>
      <w:r w:rsidR="00601259">
        <w:rPr>
          <w:color w:val="000000" w:themeColor="text1"/>
          <w:u w:color="000000" w:themeColor="text1"/>
        </w:rPr>
        <w:t xml:space="preserve"> the</w:t>
      </w:r>
      <w:r w:rsidR="00D17D6C">
        <w:rPr>
          <w:color w:val="000000" w:themeColor="text1"/>
          <w:u w:color="000000" w:themeColor="text1"/>
        </w:rPr>
        <w:t xml:space="preserve"> gridiron; and</w:t>
      </w:r>
    </w:p>
    <w:p w:rsidR="00862EAF" w:rsidRDefault="00862EAF" w:rsidP="00C30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EAF" w:rsidRDefault="00862EAF" w:rsidP="0086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appreciate the</w:t>
      </w:r>
      <w:r w:rsidR="00E57E7C">
        <w:rPr>
          <w:color w:val="000000" w:themeColor="text1"/>
          <w:u w:color="000000" w:themeColor="text1"/>
        </w:rPr>
        <w:t xml:space="preserve"> pride and </w:t>
      </w:r>
      <w:r>
        <w:rPr>
          <w:color w:val="000000" w:themeColor="text1"/>
          <w:u w:color="000000" w:themeColor="text1"/>
        </w:rPr>
        <w:t xml:space="preserve">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17D6C">
        <w:rPr>
          <w:color w:val="000000" w:themeColor="text1"/>
          <w:u w:color="000000" w:themeColor="text1"/>
        </w:rPr>
        <w:t>Myrtle Beach High School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85131">
        <w:t>.  Now, therefore,</w:t>
      </w:r>
    </w:p>
    <w:p w:rsidR="00862EAF" w:rsidRDefault="00862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EA6" w:rsidRDefault="004C5E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5EA6" w:rsidRDefault="004C5E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EAF" w:rsidRDefault="004C5EA6" w:rsidP="0086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2EAF">
        <w:t xml:space="preserve"> the members of the South Carolina House of Representatives, by this resolution, r</w:t>
      </w:r>
      <w:r w:rsidR="00862EAF">
        <w:rPr>
          <w:color w:val="000000" w:themeColor="text1"/>
          <w:u w:color="000000" w:themeColor="text1"/>
        </w:rPr>
        <w:t>ecognize and honor the Myrtle Beach High School</w:t>
      </w:r>
      <w:r w:rsidR="00862EAF" w:rsidRPr="00E542AE">
        <w:rPr>
          <w:color w:val="000000" w:themeColor="text1"/>
          <w:u w:color="000000" w:themeColor="text1"/>
        </w:rPr>
        <w:t xml:space="preserve"> </w:t>
      </w:r>
      <w:r w:rsidR="00862EAF">
        <w:rPr>
          <w:color w:val="000000" w:themeColor="text1"/>
          <w:u w:color="000000" w:themeColor="text1"/>
        </w:rPr>
        <w:t xml:space="preserve">football </w:t>
      </w:r>
      <w:r w:rsidR="00862EAF" w:rsidRPr="00E542AE">
        <w:rPr>
          <w:color w:val="000000" w:themeColor="text1"/>
          <w:u w:color="000000" w:themeColor="text1"/>
        </w:rPr>
        <w:t>team</w:t>
      </w:r>
      <w:r w:rsidR="00862EAF">
        <w:rPr>
          <w:color w:val="000000" w:themeColor="text1"/>
          <w:u w:color="000000" w:themeColor="text1"/>
        </w:rPr>
        <w:t>, coaches, and school officials</w:t>
      </w:r>
      <w:r w:rsidR="00862EAF" w:rsidRPr="00E542AE">
        <w:rPr>
          <w:color w:val="000000" w:themeColor="text1"/>
          <w:u w:color="000000" w:themeColor="text1"/>
        </w:rPr>
        <w:t xml:space="preserve"> for </w:t>
      </w:r>
      <w:r w:rsidR="00862EAF">
        <w:rPr>
          <w:color w:val="000000" w:themeColor="text1"/>
          <w:u w:color="000000" w:themeColor="text1"/>
        </w:rPr>
        <w:t>an</w:t>
      </w:r>
      <w:r w:rsidR="00862EAF" w:rsidRPr="00E542AE">
        <w:rPr>
          <w:color w:val="000000" w:themeColor="text1"/>
          <w:u w:color="000000" w:themeColor="text1"/>
        </w:rPr>
        <w:t xml:space="preserve"> outstanding season and </w:t>
      </w:r>
      <w:r w:rsidR="00862EAF">
        <w:rPr>
          <w:color w:val="000000" w:themeColor="text1"/>
          <w:u w:color="000000" w:themeColor="text1"/>
        </w:rPr>
        <w:t>congratulate them for winnin</w:t>
      </w:r>
      <w:r w:rsidR="00862EAF" w:rsidRPr="00E542AE">
        <w:rPr>
          <w:color w:val="000000" w:themeColor="text1"/>
          <w:u w:color="000000" w:themeColor="text1"/>
        </w:rPr>
        <w:t xml:space="preserve">g the </w:t>
      </w:r>
      <w:r w:rsidR="00862EAF">
        <w:rPr>
          <w:color w:val="000000" w:themeColor="text1"/>
          <w:u w:color="000000" w:themeColor="text1"/>
        </w:rPr>
        <w:t>2013</w:t>
      </w:r>
      <w:r w:rsidR="00862EAF" w:rsidRPr="00E542AE">
        <w:rPr>
          <w:color w:val="000000" w:themeColor="text1"/>
          <w:u w:color="000000" w:themeColor="text1"/>
        </w:rPr>
        <w:t xml:space="preserve"> Class</w:t>
      </w:r>
      <w:r w:rsidR="00862EAF">
        <w:rPr>
          <w:color w:val="000000" w:themeColor="text1"/>
          <w:u w:color="000000" w:themeColor="text1"/>
        </w:rPr>
        <w:t xml:space="preserve"> AA</w:t>
      </w:r>
      <w:r w:rsidR="00862EAF" w:rsidRPr="00E542AE">
        <w:rPr>
          <w:color w:val="000000" w:themeColor="text1"/>
          <w:u w:color="000000" w:themeColor="text1"/>
        </w:rPr>
        <w:t xml:space="preserve">A State Championship </w:t>
      </w:r>
      <w:r w:rsidR="00862EAF">
        <w:rPr>
          <w:color w:val="000000" w:themeColor="text1"/>
          <w:u w:color="000000" w:themeColor="text1"/>
        </w:rPr>
        <w:t>t</w:t>
      </w:r>
      <w:r w:rsidR="00862EAF" w:rsidRPr="00E542AE">
        <w:rPr>
          <w:color w:val="000000" w:themeColor="text1"/>
          <w:u w:color="000000" w:themeColor="text1"/>
        </w:rPr>
        <w:t>itle.</w:t>
      </w:r>
    </w:p>
    <w:p w:rsidR="00862EAF" w:rsidRDefault="00862EAF" w:rsidP="0086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EAF" w:rsidP="0086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96CEA">
        <w:t>John Washburn</w:t>
      </w:r>
      <w:r>
        <w:t xml:space="preserve"> and Coach </w:t>
      </w:r>
      <w:r w:rsidR="002620FA" w:rsidRPr="00663B07">
        <w:rPr>
          <w:color w:val="000000" w:themeColor="text1"/>
          <w:u w:color="000000" w:themeColor="text1"/>
        </w:rPr>
        <w:t>Mickey Wilson</w:t>
      </w:r>
      <w:r>
        <w:t>.</w:t>
      </w:r>
    </w:p>
    <w:p w:rsidR="00C308F9" w:rsidRDefault="009030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08F9" w:rsidRDefault="00C308F9" w:rsidP="000F6C70">
      <w:pPr>
        <w:suppressAutoHyphens/>
      </w:pPr>
    </w:p>
    <w:sectPr w:rsidR="00C308F9" w:rsidSect="000F6C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259" w:rsidRDefault="00601259" w:rsidP="009F0C77">
      <w:r>
        <w:separator/>
      </w:r>
    </w:p>
  </w:endnote>
  <w:endnote w:type="continuationSeparator" w:id="0">
    <w:p w:rsidR="00601259" w:rsidRDefault="006012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1FE8C0-3A1B-4DA7-9E27-6D9E37CE5A3A}"/>
    <w:embedBold r:id="rId2" w:fontKey="{FCCCFB2D-FF41-4E2E-A804-573B4B7BD9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5CA415-1A4D-4B13-9BB5-E7C5418ED5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9B882B-AE1C-4D76-821D-DA395C5C04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711B2F-5A5F-47F1-B4A3-B835B93401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C70" w:rsidRPr="00C308F9" w:rsidRDefault="000F6C70" w:rsidP="00C308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[4877]</w:t>
    </w:r>
    <w:r>
      <w:tab/>
    </w:r>
    <w:r w:rsidR="00BD42B8">
      <w:fldChar w:fldCharType="begin"/>
    </w:r>
    <w:r w:rsidR="00BD42B8">
      <w:instrText xml:space="preserve"> PAGE  \* MERGEFORMAT </w:instrText>
    </w:r>
    <w:r w:rsidR="00BD42B8">
      <w:fldChar w:fldCharType="separate"/>
    </w:r>
    <w:r w:rsidR="00AD4046">
      <w:rPr>
        <w:noProof/>
      </w:rPr>
      <w:t>1</w:t>
    </w:r>
    <w:r w:rsidR="00BD42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259" w:rsidRDefault="00601259" w:rsidP="009F0C77">
      <w:r>
        <w:separator/>
      </w:r>
    </w:p>
  </w:footnote>
  <w:footnote w:type="continuationSeparator" w:id="0">
    <w:p w:rsidR="00601259" w:rsidRDefault="006012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44AHB14"/>
    <w:docVar w:name="CoverBillType" w:val="r"/>
    <w:docVar w:name="docpath" w:val="L:\Council\bills\GM\29944AHB14.DOCX"/>
    <w:docVar w:name="dvBillNumber" w:val="48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7645"/>
    <w:rsid w:val="00011869"/>
    <w:rsid w:val="00090406"/>
    <w:rsid w:val="000E1785"/>
    <w:rsid w:val="000F40FA"/>
    <w:rsid w:val="000F6C70"/>
    <w:rsid w:val="0010776B"/>
    <w:rsid w:val="0011378A"/>
    <w:rsid w:val="00133E66"/>
    <w:rsid w:val="001435A3"/>
    <w:rsid w:val="001A30D3"/>
    <w:rsid w:val="001D08F2"/>
    <w:rsid w:val="001D525B"/>
    <w:rsid w:val="001D7F4F"/>
    <w:rsid w:val="002321B6"/>
    <w:rsid w:val="00250967"/>
    <w:rsid w:val="002543C8"/>
    <w:rsid w:val="002620FA"/>
    <w:rsid w:val="00284AAE"/>
    <w:rsid w:val="002D780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7843"/>
    <w:rsid w:val="0041760A"/>
    <w:rsid w:val="00417C01"/>
    <w:rsid w:val="00434B74"/>
    <w:rsid w:val="00434C79"/>
    <w:rsid w:val="004809EE"/>
    <w:rsid w:val="00496CEA"/>
    <w:rsid w:val="004C5EA6"/>
    <w:rsid w:val="004E7D54"/>
    <w:rsid w:val="005273C6"/>
    <w:rsid w:val="00530A69"/>
    <w:rsid w:val="00545593"/>
    <w:rsid w:val="00577C6C"/>
    <w:rsid w:val="005C2FE2"/>
    <w:rsid w:val="005D6171"/>
    <w:rsid w:val="005E2BC9"/>
    <w:rsid w:val="00601259"/>
    <w:rsid w:val="0060171E"/>
    <w:rsid w:val="00605102"/>
    <w:rsid w:val="006215AA"/>
    <w:rsid w:val="006913C9"/>
    <w:rsid w:val="0069470D"/>
    <w:rsid w:val="00734F00"/>
    <w:rsid w:val="0078639B"/>
    <w:rsid w:val="007A70AE"/>
    <w:rsid w:val="00830753"/>
    <w:rsid w:val="008362E8"/>
    <w:rsid w:val="00837349"/>
    <w:rsid w:val="00862EAF"/>
    <w:rsid w:val="008A1768"/>
    <w:rsid w:val="008F0F33"/>
    <w:rsid w:val="008F4429"/>
    <w:rsid w:val="009030CE"/>
    <w:rsid w:val="0094021A"/>
    <w:rsid w:val="009A3C74"/>
    <w:rsid w:val="009B44AF"/>
    <w:rsid w:val="009C6A0B"/>
    <w:rsid w:val="009F0C77"/>
    <w:rsid w:val="009F4DD1"/>
    <w:rsid w:val="00A41684"/>
    <w:rsid w:val="00A64E80"/>
    <w:rsid w:val="00A72BCD"/>
    <w:rsid w:val="00A741D9"/>
    <w:rsid w:val="00A77645"/>
    <w:rsid w:val="00A833AB"/>
    <w:rsid w:val="00A85131"/>
    <w:rsid w:val="00A9741D"/>
    <w:rsid w:val="00AD4046"/>
    <w:rsid w:val="00AD4B17"/>
    <w:rsid w:val="00AE2955"/>
    <w:rsid w:val="00B412D4"/>
    <w:rsid w:val="00BD42B8"/>
    <w:rsid w:val="00BE3C22"/>
    <w:rsid w:val="00C0345E"/>
    <w:rsid w:val="00C308F9"/>
    <w:rsid w:val="00C3483A"/>
    <w:rsid w:val="00C74E9D"/>
    <w:rsid w:val="00C82FD3"/>
    <w:rsid w:val="00C92819"/>
    <w:rsid w:val="00CC6B7B"/>
    <w:rsid w:val="00CD2089"/>
    <w:rsid w:val="00D17D6C"/>
    <w:rsid w:val="00D6331D"/>
    <w:rsid w:val="00D73A67"/>
    <w:rsid w:val="00D970A9"/>
    <w:rsid w:val="00DF3845"/>
    <w:rsid w:val="00E41911"/>
    <w:rsid w:val="00E57E7C"/>
    <w:rsid w:val="00E730E0"/>
    <w:rsid w:val="00E92EEF"/>
    <w:rsid w:val="00EB109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2EFA9E2-C649-4860-8531-42960CE9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C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CE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6C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77_2014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90063-0850-4A41-A229-32AA4AA61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4877: Myrtle Beach High School Football Team - South Carolina Legislature Online</dc:title>
  <dc:creator>%USERNAME%</dc:creator>
  <cp:lastModifiedBy>N Cumfer</cp:lastModifiedBy>
  <cp:revision>7</cp:revision>
  <cp:lastPrinted>2014-03-06T13:31:00Z</cp:lastPrinted>
  <dcterms:created xsi:type="dcterms:W3CDTF">2014-03-06T17:22:00Z</dcterms:created>
  <dcterms:modified xsi:type="dcterms:W3CDTF">2014-12-05T17:05:00Z</dcterms:modified>
</cp:coreProperties>
</file>