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CC9" w:rsidRDefault="00D56CC9" w:rsidP="00D56CC9">
      <w:pPr>
        <w:widowControl w:val="0"/>
        <w:jc w:val="center"/>
      </w:pPr>
      <w:r w:rsidRPr="00D56CC9">
        <w:rPr>
          <w:b/>
        </w:rPr>
        <w:t>South Carolina General Assembly</w:t>
      </w:r>
    </w:p>
    <w:p w:rsidR="00D56CC9" w:rsidRDefault="00D56CC9" w:rsidP="00D56CC9">
      <w:pPr>
        <w:widowControl w:val="0"/>
        <w:jc w:val="center"/>
      </w:pPr>
      <w:r>
        <w:t>120th Session, 2013-2014</w:t>
      </w:r>
    </w:p>
    <w:p w:rsidR="00D56CC9" w:rsidRDefault="00D56CC9" w:rsidP="00D56CC9">
      <w:pPr>
        <w:widowControl w:val="0"/>
        <w:jc w:val="left"/>
      </w:pPr>
    </w:p>
    <w:p w:rsidR="00D56CC9" w:rsidRDefault="00D56CC9" w:rsidP="00D56CC9">
      <w:pPr>
        <w:widowControl w:val="0"/>
        <w:jc w:val="left"/>
        <w:rPr>
          <w:b/>
        </w:rPr>
      </w:pPr>
      <w:r w:rsidRPr="00D56CC9">
        <w:rPr>
          <w:b/>
        </w:rPr>
        <w:t>H. 4960</w:t>
      </w:r>
    </w:p>
    <w:p w:rsidR="00D56CC9" w:rsidRDefault="00D56CC9" w:rsidP="00D56CC9">
      <w:pPr>
        <w:widowControl w:val="0"/>
        <w:jc w:val="left"/>
        <w:rPr>
          <w:b/>
        </w:rPr>
      </w:pPr>
    </w:p>
    <w:p w:rsidR="00D56CC9" w:rsidRDefault="00D56CC9" w:rsidP="00D56CC9">
      <w:pPr>
        <w:widowControl w:val="0"/>
        <w:jc w:val="left"/>
      </w:pPr>
      <w:r w:rsidRPr="00D56CC9">
        <w:rPr>
          <w:b/>
        </w:rPr>
        <w:t>STATUS INFORMATION</w:t>
      </w:r>
    </w:p>
    <w:p w:rsidR="00D56CC9" w:rsidRDefault="00D56CC9" w:rsidP="00D56CC9">
      <w:pPr>
        <w:widowControl w:val="0"/>
        <w:jc w:val="left"/>
      </w:pPr>
    </w:p>
    <w:p w:rsidR="00D56CC9" w:rsidRDefault="00D56CC9" w:rsidP="00D56CC9">
      <w:pPr>
        <w:widowControl w:val="0"/>
        <w:jc w:val="left"/>
      </w:pPr>
      <w:r>
        <w:t>General Bill</w:t>
      </w:r>
    </w:p>
    <w:p w:rsidR="00D56CC9" w:rsidRDefault="00725102" w:rsidP="00D56CC9">
      <w:pPr>
        <w:widowControl w:val="0"/>
        <w:jc w:val="left"/>
      </w:pPr>
      <w:r>
        <w:t>Sponsors: Reps. Long, Erickson, Funderburk, Munnerlyn, Douglas, McCoy, George, Williams, W.J. McLeod, Branham, R.L. Brown, Robinson</w:t>
      </w:r>
      <w:r>
        <w:noBreakHyphen/>
        <w:t>Simpson, Spires, Gilliard, Allison, Dillard, Felder, Hardee, Hayes, Henderson, Hodges, Norrell, J.E. Smith, Taylor and Weeks</w:t>
      </w:r>
    </w:p>
    <w:p w:rsidR="00D56CC9" w:rsidRDefault="00D56CC9" w:rsidP="00D56CC9">
      <w:pPr>
        <w:widowControl w:val="0"/>
        <w:jc w:val="left"/>
      </w:pPr>
      <w:r>
        <w:t>Document Path: l:\council\bills\agm\18190ab14.docx</w:t>
      </w:r>
    </w:p>
    <w:p w:rsidR="00D56CC9" w:rsidRDefault="00D56CC9" w:rsidP="00D56CC9">
      <w:pPr>
        <w:widowControl w:val="0"/>
        <w:jc w:val="left"/>
      </w:pPr>
    </w:p>
    <w:p w:rsidR="00D56CC9" w:rsidRDefault="00D56CC9" w:rsidP="00D56CC9">
      <w:pPr>
        <w:widowControl w:val="0"/>
        <w:jc w:val="left"/>
      </w:pPr>
      <w:r>
        <w:t>Introduced in the House on March 25, 2014</w:t>
      </w:r>
    </w:p>
    <w:p w:rsidR="00D56CC9" w:rsidRDefault="00D56CC9" w:rsidP="00D56CC9">
      <w:pPr>
        <w:widowControl w:val="0"/>
        <w:jc w:val="left"/>
      </w:pPr>
      <w:r>
        <w:t xml:space="preserve">Currently residing in the House Committee on </w:t>
      </w:r>
      <w:r w:rsidRPr="00D56CC9">
        <w:rPr>
          <w:b/>
        </w:rPr>
        <w:t>Judiciary</w:t>
      </w:r>
    </w:p>
    <w:p w:rsidR="00D56CC9" w:rsidRDefault="00D56CC9" w:rsidP="00D56CC9">
      <w:pPr>
        <w:widowControl w:val="0"/>
        <w:jc w:val="left"/>
      </w:pPr>
    </w:p>
    <w:p w:rsidR="00D56CC9" w:rsidRDefault="00D56CC9" w:rsidP="00D56CC9">
      <w:pPr>
        <w:widowControl w:val="0"/>
        <w:jc w:val="left"/>
      </w:pPr>
      <w:r>
        <w:t xml:space="preserve">Summary: </w:t>
      </w:r>
      <w:r w:rsidR="007C0372">
        <w:t>Compensation</w:t>
      </w:r>
    </w:p>
    <w:p w:rsidR="00D56CC9" w:rsidRDefault="00D56CC9" w:rsidP="00D56CC9">
      <w:pPr>
        <w:widowControl w:val="0"/>
        <w:jc w:val="left"/>
      </w:pPr>
    </w:p>
    <w:p w:rsidR="00D56CC9" w:rsidRDefault="00D56CC9" w:rsidP="00D56CC9">
      <w:pPr>
        <w:widowControl w:val="0"/>
        <w:jc w:val="left"/>
      </w:pPr>
    </w:p>
    <w:p w:rsidR="00D56CC9" w:rsidRDefault="00D56CC9" w:rsidP="00D56C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6CC9">
        <w:rPr>
          <w:b/>
        </w:rPr>
        <w:t>HISTORY OF LEGISLATIVE ACTIONS</w:t>
      </w:r>
    </w:p>
    <w:p w:rsidR="00D56CC9" w:rsidRDefault="00D56CC9" w:rsidP="00D56C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56CC9" w:rsidRPr="00D56CC9" w:rsidRDefault="00D56CC9" w:rsidP="00D56C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6CC9">
        <w:rPr>
          <w:u w:val="single"/>
        </w:rPr>
        <w:tab/>
        <w:t>Date</w:t>
      </w:r>
      <w:r w:rsidRPr="00D56CC9">
        <w:rPr>
          <w:u w:val="single"/>
        </w:rPr>
        <w:tab/>
        <w:t>Body</w:t>
      </w:r>
      <w:r w:rsidRPr="00D56CC9">
        <w:rPr>
          <w:u w:val="single"/>
        </w:rPr>
        <w:tab/>
        <w:t>Action Description with journal page number</w:t>
      </w:r>
      <w:r w:rsidRPr="00D56CC9">
        <w:rPr>
          <w:u w:val="single"/>
        </w:rPr>
        <w:tab/>
      </w:r>
      <w:bookmarkStart w:id="0" w:name="_GoBack"/>
      <w:bookmarkEnd w:id="0"/>
    </w:p>
    <w:p w:rsidR="00155782" w:rsidRDefault="00155782" w:rsidP="001557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3/25/2014</w:t>
      </w:r>
      <w:r>
        <w:tab/>
        <w:t>House</w:t>
      </w:r>
      <w:r>
        <w:tab/>
      </w:r>
      <w:r w:rsidRPr="00F83438">
        <w:t>Introduced and read first time (</w:t>
      </w:r>
      <w:hyperlink r:id="rId7" w:history="1">
        <w:r w:rsidRPr="00F83438">
          <w:rPr>
            <w:rStyle w:val="Hyperlink"/>
          </w:rPr>
          <w:t>House Journal</w:t>
        </w:r>
        <w:r w:rsidRPr="00F83438">
          <w:rPr>
            <w:rStyle w:val="Hyperlink"/>
          </w:rPr>
          <w:noBreakHyphen/>
          <w:t>page 14</w:t>
        </w:r>
      </w:hyperlink>
      <w:r w:rsidRPr="00F83438">
        <w:t>)</w:t>
      </w:r>
    </w:p>
    <w:p w:rsidR="00155782" w:rsidRDefault="00155782" w:rsidP="001557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3/25/2014</w:t>
      </w:r>
      <w:r>
        <w:tab/>
        <w:t>House</w:t>
      </w:r>
      <w:r>
        <w:tab/>
      </w:r>
      <w:r w:rsidRPr="00F83438">
        <w:t>Referred to Commit</w:t>
      </w:r>
      <w:r>
        <w:t xml:space="preserve">tee on </w:t>
      </w:r>
      <w:r w:rsidRPr="00F83438">
        <w:rPr>
          <w:b/>
        </w:rPr>
        <w:t>Judiciary</w:t>
      </w:r>
      <w:r>
        <w:t xml:space="preserve"> </w:t>
      </w:r>
      <w:r w:rsidRPr="00F83438">
        <w:t>(</w:t>
      </w:r>
      <w:hyperlink r:id="rId8" w:history="1">
        <w:r w:rsidRPr="00F83438">
          <w:rPr>
            <w:rStyle w:val="Hyperlink"/>
          </w:rPr>
          <w:t>House Journal</w:t>
        </w:r>
        <w:r w:rsidRPr="00F83438">
          <w:rPr>
            <w:rStyle w:val="Hyperlink"/>
          </w:rPr>
          <w:noBreakHyphen/>
          <w:t>page 14</w:t>
        </w:r>
      </w:hyperlink>
      <w:r w:rsidRPr="00F83438">
        <w:t>)</w:t>
      </w:r>
    </w:p>
    <w:p w:rsidR="00155782" w:rsidRDefault="00155782" w:rsidP="001557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6CC9" w:rsidRPr="00D56CC9" w:rsidRDefault="00D56CC9" w:rsidP="00D56C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6CC9" w:rsidRDefault="00D56CC9" w:rsidP="00D56CC9">
      <w:pPr>
        <w:widowControl w:val="0"/>
        <w:jc w:val="left"/>
      </w:pPr>
      <w:r w:rsidRPr="00D56CC9">
        <w:rPr>
          <w:b/>
        </w:rPr>
        <w:t>VERSIONS OF THIS BILL</w:t>
      </w:r>
    </w:p>
    <w:p w:rsidR="00D56CC9" w:rsidRDefault="00D56CC9" w:rsidP="00D56CC9">
      <w:pPr>
        <w:widowControl w:val="0"/>
        <w:jc w:val="left"/>
      </w:pPr>
    </w:p>
    <w:p w:rsidR="00D56CC9" w:rsidRDefault="00420444" w:rsidP="00D56CC9">
      <w:pPr>
        <w:widowControl w:val="0"/>
        <w:jc w:val="left"/>
      </w:pPr>
      <w:hyperlink r:id="rId9" w:history="1">
        <w:r w:rsidR="00D56CC9">
          <w:rPr>
            <w:rStyle w:val="Hyperlink"/>
          </w:rPr>
          <w:t>3/25/2014</w:t>
        </w:r>
      </w:hyperlink>
    </w:p>
    <w:p w:rsidR="00D56CC9" w:rsidRDefault="00D56CC9" w:rsidP="00D56CC9"/>
    <w:p w:rsidR="00D56CC9" w:rsidRDefault="00D56CC9" w:rsidP="00D56CC9">
      <w:pPr>
        <w:sectPr w:rsidR="00D56CC9" w:rsidSect="00D56CC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47D2E" w:rsidRDefault="00847D2E" w:rsidP="00847D2E">
      <w:pPr>
        <w:pStyle w:val="BillDots"/>
      </w:pPr>
    </w:p>
    <w:p w:rsidR="00847D2E" w:rsidRDefault="00847D2E" w:rsidP="00847D2E">
      <w:pPr>
        <w:pStyle w:val="Numbersforbills"/>
      </w:pPr>
    </w:p>
    <w:p w:rsidR="00847D2E" w:rsidRDefault="00847D2E" w:rsidP="0084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D2E" w:rsidRDefault="00847D2E" w:rsidP="0084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D2E" w:rsidRDefault="00847D2E" w:rsidP="0084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D2E" w:rsidRDefault="00847D2E" w:rsidP="0084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D2E" w:rsidRDefault="00847D2E" w:rsidP="0084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22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520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72C" w:rsidRDefault="00BE672C" w:rsidP="007F22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Pr="00300C31">
        <w:t xml:space="preserve">AMEND THE CODE OF LAWS OF SOUTH CAROLINA, 1976, BY ADDING SECTION </w:t>
      </w:r>
      <w:r>
        <w:t>8</w:t>
      </w:r>
      <w:r w:rsidR="001A3E67">
        <w:noBreakHyphen/>
      </w:r>
      <w:r>
        <w:t>1</w:t>
      </w:r>
      <w:r w:rsidR="001A3E67">
        <w:noBreakHyphen/>
      </w:r>
      <w:r>
        <w:t xml:space="preserve">165 </w:t>
      </w:r>
      <w:r w:rsidRPr="00300C31">
        <w:t xml:space="preserve">SO AS TO PROVIDE THAT IT IS NOT AN UNLAWFUL PRACTICE FOR </w:t>
      </w:r>
      <w:r>
        <w:t>STATE AGENCIES OR POLITICAL SUBDIVISIONS OF THE STATE</w:t>
      </w:r>
      <w:r w:rsidRPr="00300C31">
        <w:t xml:space="preserve"> TO APPLY DIFFERENT STANDARDS OF COMPENSATION OR DIFFERENT TERMS, CONDITIONS, OR PRIVILEGES OF EMPLOYMENT PURSUANT TO A BONA FIDE SENIORITY OR MERIT SYSTEM, OR A SYSTEM WHICH MEASURES EARNINGS BY QUANTITY OR QUALITY OF PRODUCTION, OR TO EMPLOYEES WHO WORK IN DIFFERENT LOCATIONS, PROVIDED THAT </w:t>
      </w:r>
      <w:r>
        <w:t>THE</w:t>
      </w:r>
      <w:r w:rsidRPr="00300C31">
        <w:t xml:space="preserve"> DIFFERENCES ARE NOT THE RESULT OF AN INTENTION TO DISCRIMINATE BECAUSE OF RACE, COLOR, RELIGION, NATIONAL ORIGIN, SEX, DISABILITY, OR AG</w:t>
      </w:r>
      <w:r>
        <w:t>E; AND TO PROVIDE THAT I</w:t>
      </w:r>
      <w:r w:rsidRPr="00300C31">
        <w:t xml:space="preserve">T </w:t>
      </w:r>
      <w:r>
        <w:t xml:space="preserve">IS NOT </w:t>
      </w:r>
      <w:r w:rsidRPr="00300C31">
        <w:t xml:space="preserve">AN UNLAWFUL PRACTICE FOR </w:t>
      </w:r>
      <w:r>
        <w:t>A STATE AGENCY OR POLITICAL SUBDIVISION OF THE STATE</w:t>
      </w:r>
      <w:r w:rsidRPr="00300C31">
        <w:t xml:space="preserve"> TO GIVE AND TO ACT UPON THE RESULTS OF A PROFESSIONALLY DEVELOPED ABILITY TEST, PROVIDED THAT </w:t>
      </w:r>
      <w:r>
        <w:t>THE</w:t>
      </w:r>
      <w:r w:rsidRPr="00300C31">
        <w:t xml:space="preserve"> TEST, ITS ADMINISTRATION, OR ACTION UPON THE RESULTS</w:t>
      </w:r>
      <w:r>
        <w:t xml:space="preserve"> OF THE TEST ARE</w:t>
      </w:r>
      <w:r w:rsidRPr="00300C31">
        <w:t xml:space="preserve"> NOT DESIGNED, INTENDED, OR USED TO DISCRIMINATE BECAUSE OF RACE, COLOR, RELIGION, NATIONAL ORIGIN, SEX, DISABILITY, OR AGE</w:t>
      </w:r>
      <w:r>
        <w:t xml:space="preserve">; AND BY ADDING SECTION </w:t>
      </w:r>
      <w:r w:rsidRPr="00300C31">
        <w:t>41</w:t>
      </w:r>
      <w:r w:rsidR="001A3E67">
        <w:noBreakHyphen/>
      </w:r>
      <w:r w:rsidRPr="00300C31">
        <w:t>1</w:t>
      </w:r>
      <w:r w:rsidR="001A3E67">
        <w:noBreakHyphen/>
      </w:r>
      <w:r w:rsidRPr="00300C31">
        <w:t xml:space="preserve">25 SO AS TO PROVIDE THAT IT IS NOT AN UNLAWFUL PRACTICE FOR AN EMPLOYER TO APPLY DIFFERENT STANDARDS OF COMPENSATION OR DIFFERENT TERMS, CONDITIONS, OR PRIVILEGES OF EMPLOYMENT PURSUANT TO A BONA FIDE SENIORITY OR MERIT SYSTEM, OR A SYSTEM WHICH MEASURES EARNINGS BY QUANTITY OR QUALITY OF PRODUCTION, OR TO EMPLOYEES WHO WORK IN DIFFERENT LOCATIONS, PROVIDED THAT </w:t>
      </w:r>
      <w:r>
        <w:t>THE</w:t>
      </w:r>
      <w:r w:rsidRPr="00300C31">
        <w:t xml:space="preserve"> DIFFERENCES ARE </w:t>
      </w:r>
      <w:r w:rsidRPr="00300C31">
        <w:lastRenderedPageBreak/>
        <w:t>NOT THE RESULT OF AN INTENTION TO DISCRIMINATE BECAUSE OF RACE, COLOR, RELIGION, NATIONAL ORIGIN, SEX, DISABILITY, OR AG</w:t>
      </w:r>
      <w:r>
        <w:t>E; AND TO PROVIDE THAT I</w:t>
      </w:r>
      <w:r w:rsidRPr="00300C31">
        <w:t xml:space="preserve">T </w:t>
      </w:r>
      <w:r>
        <w:t xml:space="preserve">IS NOT </w:t>
      </w:r>
      <w:r w:rsidRPr="00300C31">
        <w:t xml:space="preserve">AN UNLAWFUL PRACTICE FOR AN EMPLOYER TO GIVE AND TO ACT UPON THE RESULTS OF A PROFESSIONALLY DEVELOPED ABILITY TEST, PROVIDED THAT </w:t>
      </w:r>
      <w:r>
        <w:t>THE</w:t>
      </w:r>
      <w:r w:rsidRPr="00300C31">
        <w:t xml:space="preserve"> TEST, ITS ADMINISTRATION, OR ACTION UPON THE RESULTS</w:t>
      </w:r>
      <w:r>
        <w:t xml:space="preserve"> OF THE TEST ARE</w:t>
      </w:r>
      <w:r w:rsidRPr="00300C31">
        <w:t xml:space="preserve"> NOT DESIGNED, INTENDED, OR USED TO DISCRIMINATE BECAUSE OF RACE, COLOR, RELIGION, NATIONAL ORIGIN, SEX, DISABILITY, OR AGE</w:t>
      </w:r>
      <w:r>
        <w:t>.</w:t>
      </w:r>
    </w:p>
    <w:p w:rsidR="00FD5207" w:rsidRDefault="00FD52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5207" w:rsidRDefault="00FD52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5207" w:rsidRDefault="00FD52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72C" w:rsidRDefault="00FD5207" w:rsidP="00BE6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E672C">
        <w:t>Chapter 1, Title 8 of the 1976 Code is amended by adding:</w:t>
      </w:r>
    </w:p>
    <w:p w:rsidR="00BE672C" w:rsidRDefault="00BE672C" w:rsidP="00BE6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72C" w:rsidRDefault="00BE672C" w:rsidP="00BE6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“Section 8</w:t>
      </w:r>
      <w:r w:rsidR="001A3E67">
        <w:noBreakHyphen/>
      </w:r>
      <w:r>
        <w:t>1</w:t>
      </w:r>
      <w:r w:rsidR="001A3E67">
        <w:noBreakHyphen/>
      </w:r>
      <w:r>
        <w:t>165.</w:t>
      </w:r>
      <w:r>
        <w:tab/>
        <w:t>(A)</w:t>
      </w:r>
      <w:r>
        <w:tab/>
      </w:r>
      <w:r w:rsidRPr="00300C31">
        <w:t xml:space="preserve">It is not an unlawful practice for </w:t>
      </w:r>
      <w:r>
        <w:t>a state agency or political subdivision of the state</w:t>
      </w:r>
      <w:r w:rsidRPr="00300C31">
        <w:t xml:space="preserve"> to apply different standards of compensation or different terms, conditions, or privileges of employment pursuant to a bona fide seniority or merit system, or a system which measures earnings by quantity or quality of production, or to employees who work in different locations, provided that </w:t>
      </w:r>
      <w:r>
        <w:t>the</w:t>
      </w:r>
      <w:r w:rsidRPr="00300C31">
        <w:t xml:space="preserve"> differences are not the result of an intention to discriminate because of race, color, religion, national origin, sex, disability, or ag</w:t>
      </w:r>
      <w:r>
        <w:t>e.</w:t>
      </w:r>
    </w:p>
    <w:p w:rsidR="00BE672C" w:rsidRDefault="00BE672C" w:rsidP="00BE6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I</w:t>
      </w:r>
      <w:r w:rsidRPr="00300C31">
        <w:t xml:space="preserve">t </w:t>
      </w:r>
      <w:r>
        <w:t xml:space="preserve">is not </w:t>
      </w:r>
      <w:r w:rsidRPr="00300C31">
        <w:t xml:space="preserve">an unlawful practice for </w:t>
      </w:r>
      <w:r>
        <w:t>a state agency</w:t>
      </w:r>
      <w:r w:rsidRPr="00300C31">
        <w:t xml:space="preserve"> to give and to act upon the results of a professionally developed ability test, provided that </w:t>
      </w:r>
      <w:r>
        <w:t>the</w:t>
      </w:r>
      <w:r w:rsidRPr="00300C31">
        <w:t xml:space="preserve"> test, its administration, or action upon the results</w:t>
      </w:r>
      <w:r>
        <w:t xml:space="preserve"> of the test are</w:t>
      </w:r>
      <w:r w:rsidRPr="00300C31">
        <w:t xml:space="preserve"> not designed, intended, or used to discriminate because of race, color, religion, national origin, sex, disability, or age.”</w:t>
      </w:r>
    </w:p>
    <w:p w:rsidR="00BE672C" w:rsidRDefault="00BE672C" w:rsidP="00BE6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72C" w:rsidRPr="00300C31" w:rsidRDefault="00BE672C" w:rsidP="00BE6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Pr="00300C31">
        <w:t>Chapter 1, Title 41 of the 1976 Code is amended by adding:</w:t>
      </w:r>
    </w:p>
    <w:p w:rsidR="00BE672C" w:rsidRPr="00300C31" w:rsidRDefault="00BE672C" w:rsidP="00BE6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72C" w:rsidRDefault="00BE672C" w:rsidP="00BE6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00C31">
        <w:t>“Section 41</w:t>
      </w:r>
      <w:r w:rsidR="001A3E67">
        <w:noBreakHyphen/>
      </w:r>
      <w:r w:rsidRPr="00300C31">
        <w:t>1</w:t>
      </w:r>
      <w:r w:rsidR="001A3E67">
        <w:noBreakHyphen/>
      </w:r>
      <w:r w:rsidRPr="00300C31">
        <w:t>25.</w:t>
      </w:r>
      <w:r>
        <w:tab/>
        <w:t>(A)</w:t>
      </w:r>
      <w:r>
        <w:tab/>
      </w:r>
      <w:r w:rsidRPr="00300C31">
        <w:t xml:space="preserve">It is not an unlawful practice for an employer to apply different standards of compensation or different terms, conditions, or privileges of employment pursuant to a bona fide seniority or merit system, or a system which measures earnings by quantity or quality of production, or to employees who work in different locations, provided that </w:t>
      </w:r>
      <w:r>
        <w:t>the</w:t>
      </w:r>
      <w:r w:rsidRPr="00300C31">
        <w:t xml:space="preserve"> differences are not the result of an intention to discriminate because of race, color, religion, national origin, sex, disability, or ag</w:t>
      </w:r>
      <w:r>
        <w:t>e.</w:t>
      </w:r>
    </w:p>
    <w:p w:rsidR="00BE672C" w:rsidRPr="00300C31" w:rsidRDefault="00BE672C" w:rsidP="00BE6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I</w:t>
      </w:r>
      <w:r w:rsidRPr="00300C31">
        <w:t xml:space="preserve">t </w:t>
      </w:r>
      <w:r>
        <w:t xml:space="preserve">is not </w:t>
      </w:r>
      <w:r w:rsidRPr="00300C31">
        <w:t xml:space="preserve">an unlawful practice for an employer to give and to act upon the results of a professionally developed ability test, provided that </w:t>
      </w:r>
      <w:r>
        <w:t>the</w:t>
      </w:r>
      <w:r w:rsidRPr="00300C31">
        <w:t xml:space="preserve"> test, its administration, or action upon the results</w:t>
      </w:r>
      <w:r>
        <w:t xml:space="preserve"> of the test are</w:t>
      </w:r>
      <w:r w:rsidRPr="00300C31">
        <w:t xml:space="preserve"> not designed, intended, or used to discriminate because of race, color, religion, national origin, sex, disability, or age.”</w:t>
      </w:r>
    </w:p>
    <w:p w:rsidR="00BE672C" w:rsidRDefault="00BE672C" w:rsidP="00BE6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5207" w:rsidRDefault="00BE672C" w:rsidP="00BE6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7F223E" w:rsidRDefault="001A3E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223E" w:rsidRDefault="007F223E" w:rsidP="00D56CC9">
      <w:pPr>
        <w:suppressAutoHyphens/>
      </w:pPr>
    </w:p>
    <w:sectPr w:rsidR="007F223E" w:rsidSect="00D56CC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5207" w:rsidRDefault="00FD5207" w:rsidP="009F0C77">
      <w:r>
        <w:separator/>
      </w:r>
    </w:p>
  </w:endnote>
  <w:endnote w:type="continuationSeparator" w:id="0">
    <w:p w:rsidR="00FD5207" w:rsidRDefault="00FD52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EDAD98-6630-42CD-9F3A-CDE107142A90}"/>
    <w:embedBold r:id="rId2" w:fontKey="{7F9A7E5D-6AB4-4039-BE79-595D63DB48E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37A037A-BC7D-4210-A4BE-E8C49CD651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D3947D6-D8A2-474D-9C8C-1299F6EBF3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6CC9" w:rsidRPr="007F223E" w:rsidRDefault="00D56CC9" w:rsidP="007F22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[4960]</w:t>
    </w:r>
    <w:r>
      <w:tab/>
    </w:r>
    <w:r w:rsidR="000D710D">
      <w:fldChar w:fldCharType="begin"/>
    </w:r>
    <w:r w:rsidR="000D710D">
      <w:instrText xml:space="preserve"> PAGE  \* MERGEFORMAT </w:instrText>
    </w:r>
    <w:r w:rsidR="000D710D">
      <w:fldChar w:fldCharType="separate"/>
    </w:r>
    <w:r w:rsidR="00420444">
      <w:rPr>
        <w:noProof/>
      </w:rPr>
      <w:t>1</w:t>
    </w:r>
    <w:r w:rsidR="000D710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5207" w:rsidRDefault="00FD5207" w:rsidP="009F0C77">
      <w:r>
        <w:separator/>
      </w:r>
    </w:p>
  </w:footnote>
  <w:footnote w:type="continuationSeparator" w:id="0">
    <w:p w:rsidR="00FD5207" w:rsidRDefault="00FD52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190AB14"/>
    <w:docVar w:name="CoverBillType" w:val="b"/>
    <w:docVar w:name="docpath" w:val="L:\Council\bills\AGM\18190AB14.DOCX"/>
    <w:docVar w:name="dvBillNumber" w:val="496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159E3"/>
    <w:rsid w:val="00011869"/>
    <w:rsid w:val="000D710D"/>
    <w:rsid w:val="000E1785"/>
    <w:rsid w:val="000F40FA"/>
    <w:rsid w:val="0010776B"/>
    <w:rsid w:val="00133E66"/>
    <w:rsid w:val="001435A3"/>
    <w:rsid w:val="00155782"/>
    <w:rsid w:val="001A3E67"/>
    <w:rsid w:val="001D08F2"/>
    <w:rsid w:val="001D525B"/>
    <w:rsid w:val="001D7F4F"/>
    <w:rsid w:val="002321B6"/>
    <w:rsid w:val="00250967"/>
    <w:rsid w:val="002543C8"/>
    <w:rsid w:val="00284AAE"/>
    <w:rsid w:val="002E5912"/>
    <w:rsid w:val="002E7152"/>
    <w:rsid w:val="00301B21"/>
    <w:rsid w:val="00325348"/>
    <w:rsid w:val="0032732C"/>
    <w:rsid w:val="00336AD0"/>
    <w:rsid w:val="0037079A"/>
    <w:rsid w:val="003D01E8"/>
    <w:rsid w:val="003E04BF"/>
    <w:rsid w:val="003E5288"/>
    <w:rsid w:val="003F6D79"/>
    <w:rsid w:val="0041760A"/>
    <w:rsid w:val="00417C01"/>
    <w:rsid w:val="00420444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62CD"/>
    <w:rsid w:val="006913C9"/>
    <w:rsid w:val="0069470D"/>
    <w:rsid w:val="00725102"/>
    <w:rsid w:val="0072632D"/>
    <w:rsid w:val="00734F00"/>
    <w:rsid w:val="007A70AE"/>
    <w:rsid w:val="007B2893"/>
    <w:rsid w:val="007C0372"/>
    <w:rsid w:val="007F223E"/>
    <w:rsid w:val="008362E8"/>
    <w:rsid w:val="00847D2E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59E3"/>
    <w:rsid w:val="00B412D4"/>
    <w:rsid w:val="00B42740"/>
    <w:rsid w:val="00BE3C22"/>
    <w:rsid w:val="00BE672C"/>
    <w:rsid w:val="00C0345E"/>
    <w:rsid w:val="00C3483A"/>
    <w:rsid w:val="00C7334F"/>
    <w:rsid w:val="00C74E9D"/>
    <w:rsid w:val="00C82FD3"/>
    <w:rsid w:val="00C92819"/>
    <w:rsid w:val="00CC6B7B"/>
    <w:rsid w:val="00CD2089"/>
    <w:rsid w:val="00D56CC9"/>
    <w:rsid w:val="00D73A67"/>
    <w:rsid w:val="00D970A9"/>
    <w:rsid w:val="00DB3752"/>
    <w:rsid w:val="00DF3845"/>
    <w:rsid w:val="00E41911"/>
    <w:rsid w:val="00E92EEF"/>
    <w:rsid w:val="00F24442"/>
    <w:rsid w:val="00F50AE3"/>
    <w:rsid w:val="00F67CF1"/>
    <w:rsid w:val="00F840F0"/>
    <w:rsid w:val="00F97EDB"/>
    <w:rsid w:val="00FB0D0D"/>
    <w:rsid w:val="00FB43B4"/>
    <w:rsid w:val="00FD5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AC2A524-D9E4-4764-A0B7-9B760B347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56C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3-25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25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960_201403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AF7B5-626C-4801-913E-4A3B0689B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736</Words>
  <Characters>4201</Characters>
  <Application>Microsoft Office Word</Application>
  <DocSecurity>0</DocSecurity>
  <Lines>35</Lines>
  <Paragraphs>9</Paragraphs>
  <ScaleCrop>false</ScaleCrop>
  <Company>LPITS</Company>
  <LinksUpToDate>false</LinksUpToDate>
  <CharactersWithSpaces>4928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4960: Compensation - South Carolina Legislature Online</dc:title>
  <dc:creator>angiemorgan</dc:creator>
  <cp:lastModifiedBy>N Cumfer</cp:lastModifiedBy>
  <cp:revision>7</cp:revision>
  <dcterms:created xsi:type="dcterms:W3CDTF">2014-03-25T16:35:00Z</dcterms:created>
  <dcterms:modified xsi:type="dcterms:W3CDTF">2014-12-05T17:06:00Z</dcterms:modified>
</cp:coreProperties>
</file>