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E8E" w:rsidRDefault="00F54E8E" w:rsidP="00F54E8E">
      <w:pPr>
        <w:widowControl w:val="0"/>
        <w:jc w:val="center"/>
      </w:pPr>
      <w:r w:rsidRPr="00F54E8E">
        <w:rPr>
          <w:b/>
        </w:rPr>
        <w:t>South Carolina General Assembly</w:t>
      </w:r>
    </w:p>
    <w:p w:rsidR="00F54E8E" w:rsidRDefault="00F54E8E" w:rsidP="00F54E8E">
      <w:pPr>
        <w:widowControl w:val="0"/>
        <w:jc w:val="center"/>
      </w:pPr>
      <w:r>
        <w:t>120th Session, 2013-2014</w:t>
      </w:r>
    </w:p>
    <w:p w:rsidR="00F54E8E" w:rsidRDefault="00F54E8E" w:rsidP="00F54E8E">
      <w:pPr>
        <w:widowControl w:val="0"/>
        <w:jc w:val="left"/>
      </w:pPr>
    </w:p>
    <w:p w:rsidR="00F54E8E" w:rsidRDefault="00F54E8E" w:rsidP="00F54E8E">
      <w:pPr>
        <w:widowControl w:val="0"/>
        <w:jc w:val="left"/>
        <w:rPr>
          <w:b/>
        </w:rPr>
      </w:pPr>
      <w:r w:rsidRPr="00F54E8E">
        <w:rPr>
          <w:b/>
        </w:rPr>
        <w:t>H. 4975</w:t>
      </w:r>
    </w:p>
    <w:p w:rsidR="00F54E8E" w:rsidRDefault="00F54E8E" w:rsidP="00F54E8E">
      <w:pPr>
        <w:widowControl w:val="0"/>
        <w:jc w:val="left"/>
        <w:rPr>
          <w:b/>
        </w:rPr>
      </w:pPr>
    </w:p>
    <w:p w:rsidR="00F54E8E" w:rsidRDefault="00F54E8E" w:rsidP="00F54E8E">
      <w:pPr>
        <w:widowControl w:val="0"/>
        <w:jc w:val="left"/>
      </w:pPr>
      <w:r w:rsidRPr="00F54E8E">
        <w:rPr>
          <w:b/>
        </w:rPr>
        <w:t>STATUS INFORMATION</w:t>
      </w:r>
    </w:p>
    <w:p w:rsidR="00F54E8E" w:rsidRDefault="00F54E8E" w:rsidP="00F54E8E">
      <w:pPr>
        <w:widowControl w:val="0"/>
        <w:jc w:val="left"/>
      </w:pPr>
    </w:p>
    <w:p w:rsidR="00F54E8E" w:rsidRDefault="00F54E8E" w:rsidP="00F54E8E">
      <w:pPr>
        <w:widowControl w:val="0"/>
        <w:jc w:val="left"/>
      </w:pPr>
      <w:r>
        <w:t>Concurrent Resolution</w:t>
      </w:r>
    </w:p>
    <w:p w:rsidR="00F54E8E" w:rsidRDefault="00F54E8E" w:rsidP="00F54E8E">
      <w:pPr>
        <w:widowControl w:val="0"/>
        <w:jc w:val="left"/>
      </w:pPr>
      <w:r>
        <w:t>Sponsors: Reps. Bernstein, Alexander, Allison, Anderson, Anthony, Atwater, Bales, Ballentine,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F54E8E" w:rsidRDefault="00F54E8E" w:rsidP="00F54E8E">
      <w:pPr>
        <w:widowControl w:val="0"/>
        <w:jc w:val="left"/>
      </w:pPr>
      <w:r>
        <w:t>Document Path: l:\council\bills\gm\29989sd14.docx</w:t>
      </w:r>
    </w:p>
    <w:p w:rsidR="00F54E8E" w:rsidRDefault="00F54E8E" w:rsidP="00F54E8E">
      <w:pPr>
        <w:widowControl w:val="0"/>
        <w:jc w:val="left"/>
      </w:pPr>
    </w:p>
    <w:p w:rsidR="00460985" w:rsidRDefault="00460985" w:rsidP="00F54E8E">
      <w:pPr>
        <w:widowControl w:val="0"/>
        <w:jc w:val="left"/>
      </w:pPr>
      <w:r>
        <w:t>Introduced in the House on March 26, 2014</w:t>
      </w:r>
    </w:p>
    <w:p w:rsidR="00460985" w:rsidRDefault="00460985" w:rsidP="00F54E8E">
      <w:pPr>
        <w:widowControl w:val="0"/>
        <w:jc w:val="left"/>
      </w:pPr>
      <w:r>
        <w:t>Introduced in the Senate on March 26, 2014</w:t>
      </w:r>
    </w:p>
    <w:p w:rsidR="00460985" w:rsidRDefault="00460985" w:rsidP="00F54E8E">
      <w:pPr>
        <w:widowControl w:val="0"/>
        <w:jc w:val="left"/>
      </w:pPr>
      <w:r>
        <w:t>Adopted by the General Assembly on March 26, 2014</w:t>
      </w:r>
    </w:p>
    <w:p w:rsidR="00460985" w:rsidRDefault="00460985" w:rsidP="00F54E8E">
      <w:pPr>
        <w:widowControl w:val="0"/>
        <w:jc w:val="left"/>
      </w:pPr>
    </w:p>
    <w:p w:rsidR="00F54E8E" w:rsidRDefault="00F54E8E" w:rsidP="00F54E8E">
      <w:pPr>
        <w:widowControl w:val="0"/>
        <w:jc w:val="left"/>
      </w:pPr>
      <w:r>
        <w:t xml:space="preserve">Summary: </w:t>
      </w:r>
      <w:r w:rsidR="008310F8">
        <w:t>Denise Duke</w:t>
      </w:r>
    </w:p>
    <w:p w:rsidR="00F54E8E" w:rsidRDefault="00F54E8E" w:rsidP="00F54E8E">
      <w:pPr>
        <w:widowControl w:val="0"/>
        <w:jc w:val="left"/>
      </w:pPr>
    </w:p>
    <w:p w:rsidR="00F54E8E" w:rsidRDefault="00F54E8E" w:rsidP="00F54E8E">
      <w:pPr>
        <w:widowControl w:val="0"/>
        <w:jc w:val="left"/>
      </w:pPr>
    </w:p>
    <w:p w:rsidR="00F54E8E" w:rsidRDefault="00F54E8E" w:rsidP="00F54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4E8E">
        <w:rPr>
          <w:b/>
        </w:rPr>
        <w:t>HISTORY OF LEGISLATIVE ACTIONS</w:t>
      </w:r>
    </w:p>
    <w:p w:rsidR="00F54E8E" w:rsidRDefault="00F54E8E" w:rsidP="00F54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4E8E" w:rsidRPr="00F54E8E" w:rsidRDefault="00F54E8E" w:rsidP="00F54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4E8E">
        <w:rPr>
          <w:u w:val="single"/>
        </w:rPr>
        <w:tab/>
        <w:t>Date</w:t>
      </w:r>
      <w:r w:rsidRPr="00F54E8E">
        <w:rPr>
          <w:u w:val="single"/>
        </w:rPr>
        <w:tab/>
        <w:t>Body</w:t>
      </w:r>
      <w:r w:rsidRPr="00F54E8E">
        <w:rPr>
          <w:u w:val="single"/>
        </w:rPr>
        <w:tab/>
        <w:t>Action Description with journal page number</w:t>
      </w:r>
      <w:r w:rsidRPr="00F54E8E">
        <w:rPr>
          <w:u w:val="single"/>
        </w:rPr>
        <w:tab/>
      </w:r>
      <w:bookmarkStart w:id="0" w:name="_GoBack"/>
      <w:bookmarkEnd w:id="0"/>
    </w:p>
    <w:p w:rsidR="00EE7AA5" w:rsidRDefault="00EE7AA5" w:rsidP="00EE7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House</w:t>
      </w:r>
      <w:r>
        <w:tab/>
      </w:r>
      <w:r w:rsidRPr="00D70534">
        <w:t>Intr</w:t>
      </w:r>
      <w:r>
        <w:t xml:space="preserve">oduced, adopted, sent to Senate </w:t>
      </w:r>
      <w:r w:rsidRPr="00D70534">
        <w:t>(</w:t>
      </w:r>
      <w:hyperlink r:id="rId7" w:history="1">
        <w:r w:rsidRPr="00D70534">
          <w:rPr>
            <w:rStyle w:val="Hyperlink"/>
          </w:rPr>
          <w:t>House Journal</w:t>
        </w:r>
        <w:r w:rsidRPr="00D70534">
          <w:rPr>
            <w:rStyle w:val="Hyperlink"/>
          </w:rPr>
          <w:noBreakHyphen/>
          <w:t>page 8</w:t>
        </w:r>
      </w:hyperlink>
      <w:r w:rsidRPr="00D70534">
        <w:t>)</w:t>
      </w:r>
    </w:p>
    <w:p w:rsidR="00EE7AA5" w:rsidRDefault="00EE7AA5" w:rsidP="00EE7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Senate</w:t>
      </w:r>
      <w:r>
        <w:tab/>
      </w:r>
      <w:r w:rsidRPr="00D70534">
        <w:t>Introduced, ado</w:t>
      </w:r>
      <w:r>
        <w:t xml:space="preserve">pted, returned with concurrence </w:t>
      </w:r>
      <w:r w:rsidRPr="00D70534">
        <w:t>(</w:t>
      </w:r>
      <w:hyperlink r:id="rId8" w:history="1">
        <w:r w:rsidRPr="00D70534">
          <w:rPr>
            <w:rStyle w:val="Hyperlink"/>
          </w:rPr>
          <w:t>Senate Journal</w:t>
        </w:r>
        <w:r w:rsidRPr="00D70534">
          <w:rPr>
            <w:rStyle w:val="Hyperlink"/>
          </w:rPr>
          <w:noBreakHyphen/>
          <w:t>page 24</w:t>
        </w:r>
      </w:hyperlink>
      <w:r w:rsidRPr="00D70534">
        <w:t>)</w:t>
      </w:r>
    </w:p>
    <w:p w:rsidR="00EE7AA5" w:rsidRDefault="00EE7AA5" w:rsidP="00EE7A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4E8E" w:rsidRPr="00F54E8E" w:rsidRDefault="00F54E8E" w:rsidP="00F54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4E8E" w:rsidRDefault="00F54E8E" w:rsidP="00F54E8E">
      <w:r w:rsidRPr="00F54E8E">
        <w:rPr>
          <w:b/>
        </w:rPr>
        <w:t>VERSIONS OF THIS BILL</w:t>
      </w:r>
    </w:p>
    <w:p w:rsidR="00F54E8E" w:rsidRDefault="00F54E8E" w:rsidP="00F54E8E"/>
    <w:p w:rsidR="00F54E8E" w:rsidRDefault="0051727D" w:rsidP="00F54E8E">
      <w:hyperlink r:id="rId9" w:history="1">
        <w:r w:rsidR="00F54E8E">
          <w:rPr>
            <w:rStyle w:val="Hyperlink"/>
          </w:rPr>
          <w:t>3/26/2014</w:t>
        </w:r>
      </w:hyperlink>
    </w:p>
    <w:p w:rsidR="00F54E8E" w:rsidRDefault="00F54E8E" w:rsidP="00F54E8E"/>
    <w:p w:rsidR="00F54E8E" w:rsidRDefault="00F54E8E" w:rsidP="00F54E8E">
      <w:pPr>
        <w:sectPr w:rsidR="00F54E8E" w:rsidSect="00F54E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3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497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48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DENISE DUKE</w:t>
      </w:r>
      <w:r w:rsidR="001B7EE8">
        <w:t xml:space="preserve"> OF COLUMBIA,</w:t>
      </w:r>
      <w:r>
        <w:t xml:space="preserve"> A TWENTY</w:t>
      </w:r>
      <w:r w:rsidR="001B7EE8">
        <w:noBreakHyphen/>
      </w:r>
      <w:r>
        <w:t>ONE YEAR VETERAN TEACHER, FOR HER SIGNIFICANT CONTRIBUTIONS TO EDUCATION</w:t>
      </w:r>
      <w:r w:rsidR="001B7EE8">
        <w:t xml:space="preserve"> IN SOUTH CAROLINA</w:t>
      </w:r>
      <w:r>
        <w:t xml:space="preserve"> AND TO CONGRATULATE HER FOR BEING NAMED THE FIRST RECIPIENT OF THE NASA BEAGLE AWARD.</w:t>
      </w:r>
    </w:p>
    <w:p w:rsidR="004D497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299C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E299C">
        <w:t>the members of the South Carolina General Assembly were pleased to learn that Denise Duke, a science teacher at Forest Lake Elementary School in Columbia</w:t>
      </w:r>
      <w:r w:rsidR="00BF4801">
        <w:t>,</w:t>
      </w:r>
      <w:r w:rsidR="00EE299C">
        <w:t xml:space="preserve"> was awarded the first NASA Beagle Award; and</w:t>
      </w:r>
    </w:p>
    <w:p w:rsidR="00EE299C" w:rsidRDefault="00EE29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991" w:rsidRDefault="003C09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was presented the award by Richland Two School Board Vice Chair James Manning, assisted by a teleconference </w:t>
      </w:r>
      <w:r w:rsidR="00363E5C">
        <w:t>with</w:t>
      </w:r>
      <w:r>
        <w:t xml:space="preserve"> NASA representatives; and</w:t>
      </w:r>
    </w:p>
    <w:p w:rsidR="003C0991" w:rsidRDefault="003C09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801" w:rsidRDefault="00EE29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every year, NASA astronauts award a</w:t>
      </w:r>
      <w:r w:rsidR="00363E5C">
        <w:t>n outstanding</w:t>
      </w:r>
      <w:r>
        <w:t xml:space="preserve"> NASA employee with the Silver Snoopy Award.  The education department a</w:t>
      </w:r>
      <w:r w:rsidR="00BF4801">
        <w:t>t NASA decided that NASA needed a similar award for educators</w:t>
      </w:r>
      <w:r w:rsidR="00170CA8">
        <w:t xml:space="preserve"> who make a difference</w:t>
      </w:r>
      <w:r w:rsidR="00BF4801">
        <w:t>, so the NASA Beagle Award was created; and</w:t>
      </w:r>
    </w:p>
    <w:p w:rsidR="00BF4801" w:rsidRDefault="00BF48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0CA8" w:rsidRDefault="00BF48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Denise Duke</w:t>
      </w:r>
      <w:r w:rsidR="001B7EE8">
        <w:t xml:space="preserve"> epitomizes this award in that</w:t>
      </w:r>
      <w:r>
        <w:t xml:space="preserve"> she has led the staff at Forest Lake Elementary Sch</w:t>
      </w:r>
      <w:r w:rsidR="00170CA8">
        <w:t>ool, a NASA Explorer School since 2006, in implementing NASA resources into the school</w:t>
      </w:r>
      <w:r w:rsidR="00363E5C" w:rsidRPr="00363E5C">
        <w:t>’</w:t>
      </w:r>
      <w:r w:rsidR="00170CA8">
        <w:t>s STEM curriculum in an effort to educate children in the areas of science, technology, engineering, and mathematics</w:t>
      </w:r>
      <w:r w:rsidR="00EE299C">
        <w:t>; and</w:t>
      </w:r>
    </w:p>
    <w:p w:rsidR="00170CA8" w:rsidRDefault="00170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0991" w:rsidRDefault="00170C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less than one percent of N</w:t>
      </w:r>
      <w:r w:rsidR="003C0991">
        <w:t>ASA</w:t>
      </w:r>
      <w:r w:rsidR="00363E5C" w:rsidRPr="00363E5C">
        <w:t>’</w:t>
      </w:r>
      <w:r>
        <w:t xml:space="preserve">s Digital Learning Network </w:t>
      </w:r>
      <w:r w:rsidR="003C0991">
        <w:t xml:space="preserve">(DLN) </w:t>
      </w:r>
      <w:r>
        <w:t xml:space="preserve">partners will be awarded this distinguished recognition </w:t>
      </w:r>
      <w:r w:rsidR="00363E5C">
        <w:t xml:space="preserve">which </w:t>
      </w:r>
      <w:r>
        <w:t xml:space="preserve">will </w:t>
      </w:r>
      <w:r w:rsidR="00363E5C">
        <w:t>honor</w:t>
      </w:r>
      <w:r>
        <w:t xml:space="preserve"> educators who make significant contributions beyond normal work requirements</w:t>
      </w:r>
      <w:r w:rsidR="001B7EE8">
        <w:t xml:space="preserve">. These award </w:t>
      </w:r>
      <w:r w:rsidR="001B7EE8">
        <w:lastRenderedPageBreak/>
        <w:t>winners help with the</w:t>
      </w:r>
      <w:r>
        <w:t xml:space="preserve"> development and advancement of DLN programming, </w:t>
      </w:r>
      <w:r w:rsidR="003C0991">
        <w:t>accomplish specific achievements that have significant impact on particular student achievements and educational goals, and sustain quality performance over an extended p</w:t>
      </w:r>
      <w:r w:rsidR="00363E5C">
        <w:t xml:space="preserve">eriod of time in support of </w:t>
      </w:r>
      <w:r w:rsidR="003C0991">
        <w:t>DLN at NASA; and</w:t>
      </w:r>
    </w:p>
    <w:p w:rsidR="003C0991" w:rsidRDefault="003C09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97B" w:rsidRDefault="003C09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appreciate the pride and recognition that Denise Duke has brought to her school, her community, and the Palmetto State and celebrate</w:t>
      </w:r>
      <w:r w:rsidR="00363E5C">
        <w:t xml:space="preserve"> this prestigious honor</w:t>
      </w:r>
      <w:r>
        <w:t xml:space="preserve"> with her</w:t>
      </w:r>
      <w:r w:rsidR="004D497B">
        <w:t xml:space="preserve">.  Now, therefore, </w:t>
      </w:r>
    </w:p>
    <w:p w:rsidR="004D497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97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D497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97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85BF9">
        <w:t xml:space="preserve"> the members of the South Carolina General Assembly, by this resolution, </w:t>
      </w:r>
      <w:r w:rsidR="001B7EE8">
        <w:t xml:space="preserve">recognize and honor Denise Duke of Columbia, </w:t>
      </w:r>
      <w:r w:rsidR="00C85BF9">
        <w:t xml:space="preserve">a </w:t>
      </w:r>
      <w:r w:rsidR="00EE299C">
        <w:t>twenty</w:t>
      </w:r>
      <w:r w:rsidR="001B7EE8">
        <w:noBreakHyphen/>
      </w:r>
      <w:r w:rsidR="00EE299C">
        <w:t>one year veteran teacher, for her significant contributions to education</w:t>
      </w:r>
      <w:r w:rsidR="001B7EE8">
        <w:t xml:space="preserve"> in South Carolina </w:t>
      </w:r>
      <w:r w:rsidR="00EE299C">
        <w:t>and congratulate her for being named the first recipient of the NASA Beagle Award.</w:t>
      </w:r>
    </w:p>
    <w:p w:rsidR="004D497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49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C0991">
        <w:t>provi</w:t>
      </w:r>
      <w:r>
        <w:t>ded to</w:t>
      </w:r>
      <w:r w:rsidR="003C0991">
        <w:t xml:space="preserve"> Denise Duke.</w:t>
      </w:r>
    </w:p>
    <w:p w:rsidR="00DF3A6A" w:rsidRDefault="001B7E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3A6A" w:rsidRDefault="00DF3A6A" w:rsidP="00F54E8E">
      <w:pPr>
        <w:suppressAutoHyphens/>
      </w:pPr>
    </w:p>
    <w:sectPr w:rsidR="00DF3A6A" w:rsidSect="00F54E8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E5C" w:rsidRDefault="00363E5C" w:rsidP="009F0C77">
      <w:r>
        <w:separator/>
      </w:r>
    </w:p>
  </w:endnote>
  <w:endnote w:type="continuationSeparator" w:id="0">
    <w:p w:rsidR="00363E5C" w:rsidRDefault="00363E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1388A1-1D24-4B31-8AD7-C211CE61B7B0}"/>
    <w:embedBold r:id="rId2" w:fontKey="{FEC5E7C8-E471-4065-B73A-54E6B64569D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799BB4-9A07-4DF3-B88B-39E7BB3500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B2191B6-DC46-4271-B033-D54821320D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D2EAF6-CF01-4A3C-87D6-51ADF1A898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E8E" w:rsidRPr="00DF3A6A" w:rsidRDefault="00F54E8E" w:rsidP="00DF3A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[4975]</w:t>
    </w:r>
    <w:r>
      <w:tab/>
    </w:r>
    <w:r w:rsidR="00E06178">
      <w:fldChar w:fldCharType="begin"/>
    </w:r>
    <w:r w:rsidR="00E06178">
      <w:instrText xml:space="preserve"> PAGE  \* MERGEFORMAT </w:instrText>
    </w:r>
    <w:r w:rsidR="00E06178">
      <w:fldChar w:fldCharType="separate"/>
    </w:r>
    <w:r w:rsidR="0051727D">
      <w:rPr>
        <w:noProof/>
      </w:rPr>
      <w:t>1</w:t>
    </w:r>
    <w:r w:rsidR="00E0617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E5C" w:rsidRDefault="00363E5C" w:rsidP="009F0C77">
      <w:r>
        <w:separator/>
      </w:r>
    </w:p>
  </w:footnote>
  <w:footnote w:type="continuationSeparator" w:id="0">
    <w:p w:rsidR="00363E5C" w:rsidRDefault="00363E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89SD14"/>
    <w:docVar w:name="CoverBillType" w:val="c"/>
    <w:docVar w:name="docpath" w:val="L:\Council\bills\GM\29989SD14.DOCX"/>
    <w:docVar w:name="dvBillNumber" w:val="49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91F70"/>
    <w:rsid w:val="00011869"/>
    <w:rsid w:val="000E1785"/>
    <w:rsid w:val="000F40FA"/>
    <w:rsid w:val="0010776B"/>
    <w:rsid w:val="00133E66"/>
    <w:rsid w:val="001435A3"/>
    <w:rsid w:val="00170CA8"/>
    <w:rsid w:val="001B7EE8"/>
    <w:rsid w:val="001D08F2"/>
    <w:rsid w:val="001D525B"/>
    <w:rsid w:val="001D7F4F"/>
    <w:rsid w:val="002321B6"/>
    <w:rsid w:val="00250967"/>
    <w:rsid w:val="002543C8"/>
    <w:rsid w:val="00282CB8"/>
    <w:rsid w:val="00284AAE"/>
    <w:rsid w:val="002E5912"/>
    <w:rsid w:val="00301B21"/>
    <w:rsid w:val="00325348"/>
    <w:rsid w:val="0032732C"/>
    <w:rsid w:val="00336AD0"/>
    <w:rsid w:val="00363E5C"/>
    <w:rsid w:val="0037079A"/>
    <w:rsid w:val="003A660B"/>
    <w:rsid w:val="003C0991"/>
    <w:rsid w:val="003D01E8"/>
    <w:rsid w:val="003E5288"/>
    <w:rsid w:val="003F6D79"/>
    <w:rsid w:val="0041760A"/>
    <w:rsid w:val="00417C01"/>
    <w:rsid w:val="00460985"/>
    <w:rsid w:val="004809EE"/>
    <w:rsid w:val="004D497B"/>
    <w:rsid w:val="004E7D54"/>
    <w:rsid w:val="0051727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1F70"/>
    <w:rsid w:val="0069470D"/>
    <w:rsid w:val="00734F00"/>
    <w:rsid w:val="007533C9"/>
    <w:rsid w:val="007A70AE"/>
    <w:rsid w:val="00813B49"/>
    <w:rsid w:val="008310F8"/>
    <w:rsid w:val="008362E8"/>
    <w:rsid w:val="008A1768"/>
    <w:rsid w:val="008F0F33"/>
    <w:rsid w:val="008F4429"/>
    <w:rsid w:val="0094021A"/>
    <w:rsid w:val="009B44AF"/>
    <w:rsid w:val="009C6A0B"/>
    <w:rsid w:val="009F0C77"/>
    <w:rsid w:val="009F4CA1"/>
    <w:rsid w:val="009F4DD1"/>
    <w:rsid w:val="00A41684"/>
    <w:rsid w:val="00A5312A"/>
    <w:rsid w:val="00A64E80"/>
    <w:rsid w:val="00A72BCD"/>
    <w:rsid w:val="00A741D9"/>
    <w:rsid w:val="00A833AB"/>
    <w:rsid w:val="00A9741D"/>
    <w:rsid w:val="00AD4B17"/>
    <w:rsid w:val="00AE73C5"/>
    <w:rsid w:val="00B412D4"/>
    <w:rsid w:val="00BB6A80"/>
    <w:rsid w:val="00BE3C22"/>
    <w:rsid w:val="00BF4801"/>
    <w:rsid w:val="00C0345E"/>
    <w:rsid w:val="00C3483A"/>
    <w:rsid w:val="00C74E9D"/>
    <w:rsid w:val="00C82FD3"/>
    <w:rsid w:val="00C85BF9"/>
    <w:rsid w:val="00C92819"/>
    <w:rsid w:val="00CC6B7B"/>
    <w:rsid w:val="00CD2089"/>
    <w:rsid w:val="00D73A67"/>
    <w:rsid w:val="00D970A9"/>
    <w:rsid w:val="00DB7428"/>
    <w:rsid w:val="00DF2181"/>
    <w:rsid w:val="00DF3845"/>
    <w:rsid w:val="00DF3A6A"/>
    <w:rsid w:val="00E06178"/>
    <w:rsid w:val="00E41911"/>
    <w:rsid w:val="00E92EEF"/>
    <w:rsid w:val="00EB7E13"/>
    <w:rsid w:val="00ED7952"/>
    <w:rsid w:val="00EE299C"/>
    <w:rsid w:val="00EE7AA5"/>
    <w:rsid w:val="00F24442"/>
    <w:rsid w:val="00F50AE3"/>
    <w:rsid w:val="00F54E8E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3576AA8-9D6D-45DE-9814-7D574DDE5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E5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4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2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975_201403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C5106-17A2-4399-A1EF-7C4D716CA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4975: Denise Duke - South Carolina Legislature Online</dc:title>
  <dc:creator>%USERNAME%</dc:creator>
  <cp:lastModifiedBy>N Cumfer</cp:lastModifiedBy>
  <cp:revision>8</cp:revision>
  <cp:lastPrinted>2014-03-19T18:06:00Z</cp:lastPrinted>
  <dcterms:created xsi:type="dcterms:W3CDTF">2014-03-26T14:36:00Z</dcterms:created>
  <dcterms:modified xsi:type="dcterms:W3CDTF">2014-12-05T17:06:00Z</dcterms:modified>
</cp:coreProperties>
</file>