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CBB" w:rsidRDefault="00996CBB" w:rsidP="00996CBB">
      <w:pPr>
        <w:widowControl w:val="0"/>
        <w:jc w:val="center"/>
      </w:pPr>
      <w:r w:rsidRPr="00996CBB">
        <w:rPr>
          <w:b/>
        </w:rPr>
        <w:t>South Carolina General Assembly</w:t>
      </w:r>
    </w:p>
    <w:p w:rsidR="00996CBB" w:rsidRDefault="00996CBB" w:rsidP="00996CBB">
      <w:pPr>
        <w:widowControl w:val="0"/>
        <w:jc w:val="center"/>
      </w:pPr>
      <w:r>
        <w:t>120th Session, 2013-2014</w:t>
      </w:r>
    </w:p>
    <w:p w:rsidR="00996CBB" w:rsidRDefault="00996CBB" w:rsidP="00996CBB">
      <w:pPr>
        <w:widowControl w:val="0"/>
        <w:jc w:val="left"/>
      </w:pPr>
    </w:p>
    <w:p w:rsidR="00996CBB" w:rsidRDefault="00996CBB" w:rsidP="00996CBB">
      <w:pPr>
        <w:widowControl w:val="0"/>
        <w:jc w:val="left"/>
        <w:rPr>
          <w:b/>
        </w:rPr>
      </w:pPr>
      <w:r w:rsidRPr="00996CBB">
        <w:rPr>
          <w:b/>
        </w:rPr>
        <w:t>H. 4987</w:t>
      </w:r>
    </w:p>
    <w:p w:rsidR="00996CBB" w:rsidRDefault="00996CBB" w:rsidP="00996CBB">
      <w:pPr>
        <w:widowControl w:val="0"/>
        <w:jc w:val="left"/>
        <w:rPr>
          <w:b/>
        </w:rPr>
      </w:pPr>
    </w:p>
    <w:p w:rsidR="00996CBB" w:rsidRDefault="00996CBB" w:rsidP="00996CBB">
      <w:pPr>
        <w:widowControl w:val="0"/>
        <w:jc w:val="left"/>
      </w:pPr>
      <w:r w:rsidRPr="00996CBB">
        <w:rPr>
          <w:b/>
        </w:rPr>
        <w:t>STATUS INFORMATION</w:t>
      </w:r>
    </w:p>
    <w:p w:rsidR="00996CBB" w:rsidRDefault="00996CBB" w:rsidP="00996CBB">
      <w:pPr>
        <w:widowControl w:val="0"/>
        <w:jc w:val="left"/>
      </w:pPr>
    </w:p>
    <w:p w:rsidR="00996CBB" w:rsidRDefault="00996CBB" w:rsidP="00996CBB">
      <w:pPr>
        <w:widowControl w:val="0"/>
        <w:jc w:val="left"/>
      </w:pPr>
      <w:r>
        <w:t>House Resolution</w:t>
      </w:r>
    </w:p>
    <w:p w:rsidR="00996CBB" w:rsidRDefault="00996CBB" w:rsidP="00996CBB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96CBB" w:rsidRDefault="00996CBB" w:rsidP="00996CBB">
      <w:pPr>
        <w:widowControl w:val="0"/>
        <w:jc w:val="left"/>
      </w:pPr>
      <w:r>
        <w:t>Document Path: l:\council\bills\rm\1541dg14.docx</w:t>
      </w:r>
    </w:p>
    <w:p w:rsidR="00996CBB" w:rsidRDefault="00996CBB" w:rsidP="00996CBB">
      <w:pPr>
        <w:widowControl w:val="0"/>
        <w:jc w:val="left"/>
      </w:pPr>
    </w:p>
    <w:p w:rsidR="00996CBB" w:rsidRDefault="00996CBB" w:rsidP="00996CBB">
      <w:pPr>
        <w:widowControl w:val="0"/>
        <w:jc w:val="left"/>
      </w:pPr>
      <w:r>
        <w:t>Introduced in the House on March 26, 2014</w:t>
      </w:r>
    </w:p>
    <w:p w:rsidR="00996CBB" w:rsidRDefault="00996CBB" w:rsidP="00996CBB">
      <w:pPr>
        <w:widowControl w:val="0"/>
        <w:jc w:val="left"/>
      </w:pPr>
      <w:r>
        <w:t>Adopted by the House on March 26, 2014</w:t>
      </w:r>
    </w:p>
    <w:p w:rsidR="00996CBB" w:rsidRDefault="00996CBB" w:rsidP="00996CBB">
      <w:pPr>
        <w:widowControl w:val="0"/>
        <w:jc w:val="left"/>
      </w:pPr>
    </w:p>
    <w:p w:rsidR="00996CBB" w:rsidRDefault="00996CBB" w:rsidP="00996CBB">
      <w:pPr>
        <w:widowControl w:val="0"/>
        <w:jc w:val="left"/>
      </w:pPr>
      <w:r>
        <w:t xml:space="preserve">Summary: </w:t>
      </w:r>
      <w:r w:rsidR="007C71ED">
        <w:t>Mae-Ann Webb</w:t>
      </w:r>
    </w:p>
    <w:p w:rsidR="00996CBB" w:rsidRDefault="00996CBB" w:rsidP="00996CBB">
      <w:pPr>
        <w:widowControl w:val="0"/>
        <w:jc w:val="left"/>
      </w:pPr>
    </w:p>
    <w:p w:rsidR="00996CBB" w:rsidRDefault="00996CBB" w:rsidP="00996CBB">
      <w:pPr>
        <w:widowControl w:val="0"/>
        <w:jc w:val="left"/>
      </w:pPr>
    </w:p>
    <w:p w:rsidR="00996CBB" w:rsidRDefault="00996CBB" w:rsidP="00996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6CBB">
        <w:rPr>
          <w:b/>
        </w:rPr>
        <w:t>HISTORY OF LEGISLATIVE ACTIONS</w:t>
      </w:r>
    </w:p>
    <w:p w:rsidR="00996CBB" w:rsidRDefault="00996CBB" w:rsidP="00996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6CBB" w:rsidRPr="00996CBB" w:rsidRDefault="00996CBB" w:rsidP="00996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6CBB">
        <w:rPr>
          <w:u w:val="single"/>
        </w:rPr>
        <w:tab/>
        <w:t>Date</w:t>
      </w:r>
      <w:r w:rsidRPr="00996CBB">
        <w:rPr>
          <w:u w:val="single"/>
        </w:rPr>
        <w:tab/>
        <w:t>Body</w:t>
      </w:r>
      <w:r w:rsidRPr="00996CBB">
        <w:rPr>
          <w:u w:val="single"/>
        </w:rPr>
        <w:tab/>
        <w:t>Action Description with journal page number</w:t>
      </w:r>
      <w:r w:rsidRPr="00996CBB">
        <w:rPr>
          <w:u w:val="single"/>
        </w:rPr>
        <w:tab/>
      </w:r>
      <w:bookmarkStart w:id="0" w:name="_GoBack"/>
      <w:bookmarkEnd w:id="0"/>
    </w:p>
    <w:p w:rsidR="00444D44" w:rsidRDefault="00444D44" w:rsidP="00444D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387447">
        <w:t>Introduced and adopted (</w:t>
      </w:r>
      <w:hyperlink r:id="rId7" w:history="1">
        <w:r w:rsidRPr="00387447">
          <w:rPr>
            <w:rStyle w:val="Hyperlink"/>
          </w:rPr>
          <w:t>House Journal</w:t>
        </w:r>
        <w:r w:rsidRPr="00387447">
          <w:rPr>
            <w:rStyle w:val="Hyperlink"/>
          </w:rPr>
          <w:noBreakHyphen/>
          <w:t>page 40</w:t>
        </w:r>
      </w:hyperlink>
      <w:r w:rsidRPr="00387447">
        <w:t>)</w:t>
      </w:r>
    </w:p>
    <w:p w:rsidR="00444D44" w:rsidRDefault="00444D44" w:rsidP="00444D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CBB" w:rsidRPr="00996CBB" w:rsidRDefault="00996CBB" w:rsidP="00996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CBB" w:rsidRDefault="00996CBB" w:rsidP="00996CBB">
      <w:r w:rsidRPr="00996CBB">
        <w:rPr>
          <w:b/>
        </w:rPr>
        <w:t>VERSIONS OF THIS BILL</w:t>
      </w:r>
    </w:p>
    <w:p w:rsidR="00996CBB" w:rsidRDefault="00996CBB" w:rsidP="00996CBB"/>
    <w:p w:rsidR="00996CBB" w:rsidRDefault="00282206" w:rsidP="00996CBB">
      <w:hyperlink r:id="rId8" w:history="1">
        <w:r w:rsidR="00996CBB">
          <w:rPr>
            <w:rStyle w:val="Hyperlink"/>
          </w:rPr>
          <w:t>3/26/2014</w:t>
        </w:r>
      </w:hyperlink>
    </w:p>
    <w:p w:rsidR="00996CBB" w:rsidRDefault="00996CBB" w:rsidP="00996CBB"/>
    <w:p w:rsidR="00996CBB" w:rsidRDefault="00996CBB" w:rsidP="00996CBB">
      <w:pPr>
        <w:sectPr w:rsidR="00996CBB" w:rsidSect="00996C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6E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0B8" w:rsidRDefault="00457438" w:rsidP="00983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830B8">
        <w:t>CONGRATULATE MAE</w:t>
      </w:r>
      <w:r w:rsidR="00C21A4C">
        <w:noBreakHyphen/>
      </w:r>
      <w:r w:rsidR="009830B8">
        <w:t xml:space="preserve">ANN WEBB </w:t>
      </w:r>
      <w:r w:rsidR="0098771B">
        <w:t xml:space="preserve">OF RIDGE SPRING </w:t>
      </w:r>
      <w:r w:rsidR="009830B8">
        <w:t>ON BEING NAMED MISS SOUTH CAROLINA UNITED STATES 2014 AND TO COMMEND HER FOR THE DISCIPLINE AND ASPIRATIONS THAT ENABLE HER TO REPRESENT THE PALMETTO STATE WITH BEAUTY AND GRACE.</w:t>
      </w:r>
    </w:p>
    <w:p w:rsidR="009C6E93" w:rsidRDefault="009C6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3F9A" w:rsidRDefault="009C6E93" w:rsidP="001C2E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2E69">
        <w:rPr>
          <w:color w:val="000000" w:themeColor="text1"/>
          <w:u w:color="000000" w:themeColor="text1"/>
        </w:rPr>
        <w:t>o</w:t>
      </w:r>
      <w:r w:rsidR="001C2E69" w:rsidRPr="00951FF2">
        <w:rPr>
          <w:color w:val="000000" w:themeColor="text1"/>
          <w:u w:color="000000" w:themeColor="text1"/>
        </w:rPr>
        <w:t xml:space="preserve">n Saturday, </w:t>
      </w:r>
      <w:r w:rsidR="00953D67">
        <w:rPr>
          <w:color w:val="000000" w:themeColor="text1"/>
          <w:u w:color="000000" w:themeColor="text1"/>
        </w:rPr>
        <w:t>January 18, 2014, Mae</w:t>
      </w:r>
      <w:r w:rsidR="00C21A4C">
        <w:rPr>
          <w:color w:val="000000" w:themeColor="text1"/>
          <w:u w:color="000000" w:themeColor="text1"/>
        </w:rPr>
        <w:noBreakHyphen/>
      </w:r>
      <w:r w:rsidR="00953D67">
        <w:rPr>
          <w:color w:val="000000" w:themeColor="text1"/>
          <w:u w:color="000000" w:themeColor="text1"/>
        </w:rPr>
        <w:t xml:space="preserve">Ann Webb </w:t>
      </w:r>
      <w:r w:rsidR="00221AF3">
        <w:rPr>
          <w:color w:val="000000" w:themeColor="text1"/>
          <w:u w:color="000000" w:themeColor="text1"/>
        </w:rPr>
        <w:t xml:space="preserve">of Ridge Spring </w:t>
      </w:r>
      <w:r w:rsidR="001C2E69" w:rsidRPr="00951FF2">
        <w:rPr>
          <w:color w:val="000000" w:themeColor="text1"/>
          <w:u w:color="000000" w:themeColor="text1"/>
        </w:rPr>
        <w:t xml:space="preserve">became </w:t>
      </w:r>
      <w:r w:rsidR="00777448">
        <w:rPr>
          <w:color w:val="000000" w:themeColor="text1"/>
          <w:u w:color="000000" w:themeColor="text1"/>
        </w:rPr>
        <w:t xml:space="preserve">the new </w:t>
      </w:r>
      <w:r w:rsidR="001C2E69" w:rsidRPr="00951FF2">
        <w:rPr>
          <w:color w:val="000000" w:themeColor="text1"/>
          <w:u w:color="000000" w:themeColor="text1"/>
        </w:rPr>
        <w:t xml:space="preserve">Miss </w:t>
      </w:r>
      <w:r w:rsidR="00953D67">
        <w:rPr>
          <w:color w:val="000000" w:themeColor="text1"/>
          <w:u w:color="000000" w:themeColor="text1"/>
        </w:rPr>
        <w:t>South Carolina United States</w:t>
      </w:r>
      <w:r w:rsidR="003016EB">
        <w:rPr>
          <w:color w:val="000000" w:themeColor="text1"/>
          <w:u w:color="000000" w:themeColor="text1"/>
        </w:rPr>
        <w:t xml:space="preserve"> at the Miss North Carolina/South Carolina United States Pageant, held in Charlotte, North Carolina</w:t>
      </w:r>
      <w:r w:rsidR="001C2E69" w:rsidRPr="00951FF2">
        <w:rPr>
          <w:color w:val="000000" w:themeColor="text1"/>
          <w:u w:color="000000" w:themeColor="text1"/>
        </w:rPr>
        <w:t xml:space="preserve">. </w:t>
      </w:r>
      <w:r w:rsidR="002C7561">
        <w:rPr>
          <w:color w:val="000000" w:themeColor="text1"/>
          <w:u w:color="000000" w:themeColor="text1"/>
        </w:rPr>
        <w:t>Also named Mi</w:t>
      </w:r>
      <w:r w:rsidR="002C7561" w:rsidRPr="007E2596">
        <w:rPr>
          <w:color w:val="000000" w:themeColor="text1"/>
          <w:u w:color="000000" w:themeColor="text1"/>
        </w:rPr>
        <w:t>ss Photogenic</w:t>
      </w:r>
      <w:r w:rsidR="002C7561">
        <w:rPr>
          <w:color w:val="000000" w:themeColor="text1"/>
          <w:u w:color="000000" w:themeColor="text1"/>
        </w:rPr>
        <w:t xml:space="preserve"> and</w:t>
      </w:r>
      <w:r w:rsidR="002C7561" w:rsidRPr="007E2596">
        <w:rPr>
          <w:color w:val="000000" w:themeColor="text1"/>
          <w:u w:color="000000" w:themeColor="text1"/>
        </w:rPr>
        <w:t xml:space="preserve"> Miss Congeniality</w:t>
      </w:r>
      <w:r w:rsidR="002C7561">
        <w:rPr>
          <w:color w:val="000000" w:themeColor="text1"/>
          <w:u w:color="000000" w:themeColor="text1"/>
        </w:rPr>
        <w:t>, Mae</w:t>
      </w:r>
      <w:r w:rsidR="00C21A4C">
        <w:rPr>
          <w:color w:val="000000" w:themeColor="text1"/>
          <w:u w:color="000000" w:themeColor="text1"/>
        </w:rPr>
        <w:noBreakHyphen/>
      </w:r>
      <w:r w:rsidR="002C7561">
        <w:rPr>
          <w:color w:val="000000" w:themeColor="text1"/>
          <w:u w:color="000000" w:themeColor="text1"/>
        </w:rPr>
        <w:t>Ann</w:t>
      </w:r>
      <w:r w:rsidR="002C7561" w:rsidRPr="007E2596">
        <w:rPr>
          <w:color w:val="000000" w:themeColor="text1"/>
          <w:u w:color="000000" w:themeColor="text1"/>
        </w:rPr>
        <w:t xml:space="preserve"> received the Style </w:t>
      </w:r>
      <w:r w:rsidR="00933F9A">
        <w:rPr>
          <w:color w:val="000000" w:themeColor="text1"/>
          <w:u w:color="000000" w:themeColor="text1"/>
        </w:rPr>
        <w:t>Aw</w:t>
      </w:r>
      <w:r w:rsidR="002C7561" w:rsidRPr="007E2596">
        <w:rPr>
          <w:color w:val="000000" w:themeColor="text1"/>
          <w:u w:color="000000" w:themeColor="text1"/>
        </w:rPr>
        <w:t>ard and an About Face Modeling contract</w:t>
      </w:r>
      <w:r w:rsidR="00933F9A">
        <w:rPr>
          <w:color w:val="000000" w:themeColor="text1"/>
          <w:u w:color="000000" w:themeColor="text1"/>
        </w:rPr>
        <w:t>; and</w:t>
      </w:r>
    </w:p>
    <w:p w:rsidR="00933F9A" w:rsidRDefault="00933F9A" w:rsidP="001C2E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536F" w:rsidRDefault="00933F9A" w:rsidP="000B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536F">
        <w:rPr>
          <w:color w:val="000000" w:themeColor="text1"/>
          <w:u w:color="000000" w:themeColor="text1"/>
        </w:rPr>
        <w:t>t</w:t>
      </w:r>
      <w:r w:rsidR="000B536F" w:rsidRPr="007E2596">
        <w:rPr>
          <w:color w:val="000000" w:themeColor="text1"/>
          <w:u w:color="000000" w:themeColor="text1"/>
        </w:rPr>
        <w:t xml:space="preserve">he pageant included an opening number </w:t>
      </w:r>
      <w:r w:rsidR="000B536F">
        <w:rPr>
          <w:color w:val="000000" w:themeColor="text1"/>
          <w:u w:color="000000" w:themeColor="text1"/>
        </w:rPr>
        <w:t>called</w:t>
      </w:r>
      <w:r w:rsidR="000B536F" w:rsidRPr="007E2596">
        <w:rPr>
          <w:color w:val="000000" w:themeColor="text1"/>
          <w:u w:color="000000" w:themeColor="text1"/>
        </w:rPr>
        <w:t xml:space="preserve"> “Denim and Diamonds</w:t>
      </w:r>
      <w:r w:rsidR="000B536F">
        <w:rPr>
          <w:color w:val="000000" w:themeColor="text1"/>
          <w:u w:color="000000" w:themeColor="text1"/>
        </w:rPr>
        <w:t>,</w:t>
      </w:r>
      <w:r w:rsidR="000B536F" w:rsidRPr="007E2596">
        <w:rPr>
          <w:color w:val="000000" w:themeColor="text1"/>
          <w:u w:color="000000" w:themeColor="text1"/>
        </w:rPr>
        <w:t>” followed by swimsuit and evening gown competitions, as well as a question period</w:t>
      </w:r>
      <w:r w:rsidR="000B536F">
        <w:rPr>
          <w:color w:val="000000" w:themeColor="text1"/>
          <w:u w:color="000000" w:themeColor="text1"/>
        </w:rPr>
        <w:t>; and</w:t>
      </w:r>
    </w:p>
    <w:p w:rsidR="000B536F" w:rsidRDefault="000B536F" w:rsidP="000B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488" w:rsidRDefault="00D03788" w:rsidP="00D0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7953">
        <w:rPr>
          <w:color w:val="000000" w:themeColor="text1"/>
          <w:u w:color="000000" w:themeColor="text1"/>
        </w:rPr>
        <w:t xml:space="preserve">her </w:t>
      </w:r>
      <w:r w:rsidRPr="00951FF2">
        <w:rPr>
          <w:color w:val="000000" w:themeColor="text1"/>
          <w:u w:color="000000" w:themeColor="text1"/>
        </w:rPr>
        <w:t xml:space="preserve">crowning moment marked </w:t>
      </w:r>
      <w:r>
        <w:rPr>
          <w:color w:val="000000" w:themeColor="text1"/>
          <w:u w:color="000000" w:themeColor="text1"/>
        </w:rPr>
        <w:t>Mae</w:t>
      </w:r>
      <w:r w:rsidR="00C21A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Ann</w:t>
      </w:r>
      <w:r w:rsidR="00C21A4C" w:rsidRPr="00C21A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51FF2">
        <w:rPr>
          <w:color w:val="000000" w:themeColor="text1"/>
          <w:u w:color="000000" w:themeColor="text1"/>
        </w:rPr>
        <w:t xml:space="preserve"> first steps on a journey that will take her</w:t>
      </w:r>
      <w:r>
        <w:rPr>
          <w:color w:val="000000" w:themeColor="text1"/>
          <w:u w:color="000000" w:themeColor="text1"/>
        </w:rPr>
        <w:t>, as</w:t>
      </w:r>
      <w:r w:rsidRPr="007E2596">
        <w:rPr>
          <w:color w:val="000000" w:themeColor="text1"/>
          <w:u w:color="000000" w:themeColor="text1"/>
        </w:rPr>
        <w:t xml:space="preserve"> Miss South Carolina United States 2014, </w:t>
      </w:r>
      <w:r>
        <w:rPr>
          <w:color w:val="000000" w:themeColor="text1"/>
          <w:u w:color="000000" w:themeColor="text1"/>
        </w:rPr>
        <w:t>to the Miss United States Pageant</w:t>
      </w:r>
      <w:r w:rsidRPr="007E2596">
        <w:rPr>
          <w:color w:val="000000" w:themeColor="text1"/>
          <w:u w:color="000000" w:themeColor="text1"/>
        </w:rPr>
        <w:t xml:space="preserve"> in Washington, D.C.</w:t>
      </w:r>
      <w:r w:rsidR="00E27488">
        <w:rPr>
          <w:color w:val="000000" w:themeColor="text1"/>
          <w:u w:color="000000" w:themeColor="text1"/>
        </w:rPr>
        <w:t>; and</w:t>
      </w:r>
    </w:p>
    <w:p w:rsidR="00E27488" w:rsidRDefault="00E27488" w:rsidP="00D0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788" w:rsidRDefault="00E27488" w:rsidP="00D0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03788" w:rsidRPr="007E2596">
        <w:rPr>
          <w:color w:val="000000" w:themeColor="text1"/>
          <w:u w:color="000000" w:themeColor="text1"/>
        </w:rPr>
        <w:t>er platform is organ donation</w:t>
      </w:r>
      <w:r w:rsidR="00D03788">
        <w:rPr>
          <w:color w:val="000000" w:themeColor="text1"/>
          <w:u w:color="000000" w:themeColor="text1"/>
        </w:rPr>
        <w:t xml:space="preserve">, a cause </w:t>
      </w:r>
      <w:r w:rsidR="00D03788" w:rsidRPr="007E2596">
        <w:rPr>
          <w:color w:val="000000" w:themeColor="text1"/>
          <w:u w:color="000000" w:themeColor="text1"/>
        </w:rPr>
        <w:t xml:space="preserve">for which she is very passionate as </w:t>
      </w:r>
      <w:r w:rsidR="00D03788">
        <w:rPr>
          <w:color w:val="000000" w:themeColor="text1"/>
          <w:u w:color="000000" w:themeColor="text1"/>
        </w:rPr>
        <w:t>a member of her family is</w:t>
      </w:r>
      <w:r w:rsidR="00D03788" w:rsidRPr="007E2596">
        <w:rPr>
          <w:color w:val="000000" w:themeColor="text1"/>
          <w:u w:color="000000" w:themeColor="text1"/>
        </w:rPr>
        <w:t xml:space="preserve"> on a </w:t>
      </w:r>
      <w:r w:rsidR="002D3796">
        <w:rPr>
          <w:color w:val="000000" w:themeColor="text1"/>
          <w:u w:color="000000" w:themeColor="text1"/>
        </w:rPr>
        <w:t xml:space="preserve">waiting </w:t>
      </w:r>
      <w:r w:rsidR="00D03788" w:rsidRPr="007E2596">
        <w:rPr>
          <w:color w:val="000000" w:themeColor="text1"/>
          <w:u w:color="000000" w:themeColor="text1"/>
        </w:rPr>
        <w:t>list for a</w:t>
      </w:r>
      <w:r>
        <w:rPr>
          <w:color w:val="000000" w:themeColor="text1"/>
          <w:u w:color="000000" w:themeColor="text1"/>
        </w:rPr>
        <w:t>n organ</w:t>
      </w:r>
      <w:r w:rsidR="00D03788">
        <w:rPr>
          <w:color w:val="000000" w:themeColor="text1"/>
          <w:u w:color="000000" w:themeColor="text1"/>
        </w:rPr>
        <w:t xml:space="preserve"> </w:t>
      </w:r>
      <w:r w:rsidR="00D03788" w:rsidRPr="007E2596">
        <w:rPr>
          <w:color w:val="000000" w:themeColor="text1"/>
          <w:u w:color="000000" w:themeColor="text1"/>
        </w:rPr>
        <w:t xml:space="preserve">transplant. Currently an organ donor, </w:t>
      </w:r>
      <w:r w:rsidR="00D03788">
        <w:rPr>
          <w:color w:val="000000" w:themeColor="text1"/>
          <w:u w:color="000000" w:themeColor="text1"/>
        </w:rPr>
        <w:t>Mae</w:t>
      </w:r>
      <w:r w:rsidR="00C21A4C">
        <w:rPr>
          <w:color w:val="000000" w:themeColor="text1"/>
          <w:u w:color="000000" w:themeColor="text1"/>
        </w:rPr>
        <w:noBreakHyphen/>
      </w:r>
      <w:r w:rsidR="00D03788">
        <w:rPr>
          <w:color w:val="000000" w:themeColor="text1"/>
          <w:u w:color="000000" w:themeColor="text1"/>
        </w:rPr>
        <w:t>Ann</w:t>
      </w:r>
      <w:r w:rsidR="00D03788" w:rsidRPr="007E2596">
        <w:rPr>
          <w:color w:val="000000" w:themeColor="text1"/>
          <w:u w:color="000000" w:themeColor="text1"/>
        </w:rPr>
        <w:t xml:space="preserve"> is a member of Be the Match, </w:t>
      </w:r>
      <w:r w:rsidR="00F17406">
        <w:rPr>
          <w:color w:val="000000" w:themeColor="text1"/>
          <w:u w:color="000000" w:themeColor="text1"/>
        </w:rPr>
        <w:t>an</w:t>
      </w:r>
      <w:r w:rsidR="00F17406" w:rsidRPr="007E2596">
        <w:rPr>
          <w:color w:val="000000" w:themeColor="text1"/>
          <w:u w:color="000000" w:themeColor="text1"/>
        </w:rPr>
        <w:t xml:space="preserve"> organization </w:t>
      </w:r>
      <w:r w:rsidR="00F17406">
        <w:rPr>
          <w:color w:val="000000" w:themeColor="text1"/>
          <w:u w:color="000000" w:themeColor="text1"/>
        </w:rPr>
        <w:t xml:space="preserve">that </w:t>
      </w:r>
      <w:r w:rsidR="00D03788" w:rsidRPr="007E2596">
        <w:rPr>
          <w:color w:val="000000" w:themeColor="text1"/>
          <w:u w:color="000000" w:themeColor="text1"/>
        </w:rPr>
        <w:t>educates on the subject of organ donation</w:t>
      </w:r>
      <w:r w:rsidR="00D03788">
        <w:rPr>
          <w:color w:val="000000" w:themeColor="text1"/>
          <w:u w:color="000000" w:themeColor="text1"/>
        </w:rPr>
        <w:t>; and</w:t>
      </w:r>
    </w:p>
    <w:p w:rsidR="00D03788" w:rsidRDefault="00D03788" w:rsidP="00D0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8A8" w:rsidRDefault="00D03788" w:rsidP="00987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78A8" w:rsidRPr="007E2596">
        <w:rPr>
          <w:color w:val="000000" w:themeColor="text1"/>
          <w:u w:color="000000" w:themeColor="text1"/>
        </w:rPr>
        <w:t>the daughter of Eddie and Mildred Webb</w:t>
      </w:r>
      <w:r w:rsidR="009878A8">
        <w:rPr>
          <w:color w:val="000000" w:themeColor="text1"/>
          <w:u w:color="000000" w:themeColor="text1"/>
        </w:rPr>
        <w:t>, Mae</w:t>
      </w:r>
      <w:r w:rsidR="00C21A4C">
        <w:rPr>
          <w:color w:val="000000" w:themeColor="text1"/>
          <w:u w:color="000000" w:themeColor="text1"/>
        </w:rPr>
        <w:noBreakHyphen/>
      </w:r>
      <w:r w:rsidR="009878A8">
        <w:rPr>
          <w:color w:val="000000" w:themeColor="text1"/>
          <w:u w:color="000000" w:themeColor="text1"/>
        </w:rPr>
        <w:t xml:space="preserve">Ann is </w:t>
      </w:r>
      <w:r w:rsidR="0098771B" w:rsidRPr="007E2596">
        <w:rPr>
          <w:color w:val="000000" w:themeColor="text1"/>
          <w:u w:color="000000" w:themeColor="text1"/>
        </w:rPr>
        <w:t>a senior at the University of South Carolina</w:t>
      </w:r>
      <w:r w:rsidR="009878A8">
        <w:rPr>
          <w:color w:val="000000" w:themeColor="text1"/>
          <w:u w:color="000000" w:themeColor="text1"/>
        </w:rPr>
        <w:t>, where she is p</w:t>
      </w:r>
      <w:r w:rsidR="0098771B" w:rsidRPr="007E2596">
        <w:rPr>
          <w:color w:val="000000" w:themeColor="text1"/>
          <w:u w:color="000000" w:themeColor="text1"/>
        </w:rPr>
        <w:t>ursuing a degree in retail and fashion merchandising with a minor in hospitality and event management</w:t>
      </w:r>
      <w:r w:rsidR="009878A8">
        <w:rPr>
          <w:color w:val="000000" w:themeColor="text1"/>
          <w:u w:color="000000" w:themeColor="text1"/>
        </w:rPr>
        <w:t>; and</w:t>
      </w:r>
    </w:p>
    <w:p w:rsidR="009878A8" w:rsidRDefault="009878A8" w:rsidP="00987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3E7" w:rsidRDefault="00AD43E7" w:rsidP="00AD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her reign as </w:t>
      </w:r>
      <w:r w:rsidRPr="00951FF2">
        <w:rPr>
          <w:color w:val="000000" w:themeColor="text1"/>
          <w:u w:color="000000" w:themeColor="text1"/>
        </w:rPr>
        <w:t xml:space="preserve">Miss </w:t>
      </w:r>
      <w:r w:rsidR="001B3B73">
        <w:rPr>
          <w:color w:val="000000" w:themeColor="text1"/>
          <w:u w:color="000000" w:themeColor="text1"/>
        </w:rPr>
        <w:t>South Carolina United States, Mae</w:t>
      </w:r>
      <w:r w:rsidR="00C21A4C">
        <w:rPr>
          <w:color w:val="000000" w:themeColor="text1"/>
          <w:u w:color="000000" w:themeColor="text1"/>
        </w:rPr>
        <w:noBreakHyphen/>
      </w:r>
      <w:r w:rsidR="001B3B73">
        <w:rPr>
          <w:color w:val="000000" w:themeColor="text1"/>
          <w:u w:color="000000" w:themeColor="text1"/>
        </w:rPr>
        <w:t xml:space="preserve">Ann Webb is serving as </w:t>
      </w:r>
      <w:r>
        <w:t xml:space="preserve">a gracious and graceful role model </w:t>
      </w:r>
      <w:r w:rsidR="001B3B73">
        <w:t>who</w:t>
      </w:r>
      <w:r>
        <w:t xml:space="preserve"> represents the combined qualities of intellect, loveliness, and charm admired by all who know her. Now, therefore,</w:t>
      </w:r>
    </w:p>
    <w:p w:rsidR="00AD43E7" w:rsidRDefault="00AD43E7" w:rsidP="00D0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E93" w:rsidRDefault="009C6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6E93" w:rsidRDefault="009C6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80" w:rsidRDefault="009C6E93" w:rsidP="00612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B289C">
        <w:t xml:space="preserve"> </w:t>
      </w:r>
      <w:r w:rsidR="00612280">
        <w:rPr>
          <w:color w:val="000000" w:themeColor="text1"/>
        </w:rPr>
        <w:t xml:space="preserve">the members of the South Carolina House of Representatives, by this resolution, </w:t>
      </w:r>
      <w:r w:rsidR="00612280">
        <w:t>congratulate Mae</w:t>
      </w:r>
      <w:r w:rsidR="00C21A4C">
        <w:noBreakHyphen/>
      </w:r>
      <w:r w:rsidR="00612280">
        <w:t xml:space="preserve">Ann Webb </w:t>
      </w:r>
      <w:r w:rsidR="004A1D39">
        <w:t xml:space="preserve">of Ridge Spring </w:t>
      </w:r>
      <w:r w:rsidR="00612280">
        <w:t>on being named Miss South Carolina United States 2014 and commend her for the discipline and aspirations that enable her to represent the Palmetto State with beauty and grace.</w:t>
      </w:r>
    </w:p>
    <w:p w:rsidR="009C6E93" w:rsidRDefault="009C6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2280">
        <w:t>provided</w:t>
      </w:r>
      <w:r>
        <w:t xml:space="preserve"> to</w:t>
      </w:r>
      <w:r w:rsidR="00612280">
        <w:t xml:space="preserve"> Mae</w:t>
      </w:r>
      <w:r w:rsidR="00C21A4C">
        <w:noBreakHyphen/>
      </w:r>
      <w:r w:rsidR="00612280">
        <w:t>Ann Webb.</w:t>
      </w:r>
    </w:p>
    <w:p w:rsidR="0093639F" w:rsidRDefault="00C21A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639F" w:rsidRDefault="0093639F" w:rsidP="00996CBB">
      <w:pPr>
        <w:suppressAutoHyphens/>
      </w:pPr>
    </w:p>
    <w:sectPr w:rsidR="0093639F" w:rsidSect="00996CB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F9A" w:rsidRDefault="00933F9A" w:rsidP="009F0C77">
      <w:r>
        <w:separator/>
      </w:r>
    </w:p>
  </w:endnote>
  <w:endnote w:type="continuationSeparator" w:id="0">
    <w:p w:rsidR="00933F9A" w:rsidRDefault="00933F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393355-CFDF-4BF2-91F4-4EB4D05EE523}"/>
    <w:embedBold r:id="rId2" w:fontKey="{715FCFEC-01DF-4D8D-ADD7-68EB029E5D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B9D250-5064-4D95-B57C-26CF506DA0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0ED2898-B1D1-42DB-AFD8-15D0F2BF93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44F985-39EF-4328-A3F3-DBEA04114F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CBB" w:rsidRPr="0093639F" w:rsidRDefault="00996CBB" w:rsidP="00936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[4987]</w:t>
    </w:r>
    <w:r>
      <w:tab/>
    </w:r>
    <w:r w:rsidR="00CD3673">
      <w:fldChar w:fldCharType="begin"/>
    </w:r>
    <w:r w:rsidR="00CD3673">
      <w:instrText xml:space="preserve"> PAGE  \* MERGEFORMAT </w:instrText>
    </w:r>
    <w:r w:rsidR="00CD3673">
      <w:fldChar w:fldCharType="separate"/>
    </w:r>
    <w:r w:rsidR="00282206">
      <w:rPr>
        <w:noProof/>
      </w:rPr>
      <w:t>1</w:t>
    </w:r>
    <w:r w:rsidR="00CD36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F9A" w:rsidRDefault="00933F9A" w:rsidP="009F0C77">
      <w:r>
        <w:separator/>
      </w:r>
    </w:p>
  </w:footnote>
  <w:footnote w:type="continuationSeparator" w:id="0">
    <w:p w:rsidR="00933F9A" w:rsidRDefault="00933F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1DG14"/>
    <w:docVar w:name="CoverBillType" w:val="r"/>
    <w:docVar w:name="docpath" w:val="L:\Council\bills\RM\1541DG14.DOCX"/>
    <w:docVar w:name="dvBillNumber" w:val="49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6797"/>
    <w:rsid w:val="00007953"/>
    <w:rsid w:val="00011869"/>
    <w:rsid w:val="000B536F"/>
    <w:rsid w:val="000D1AF7"/>
    <w:rsid w:val="000E1785"/>
    <w:rsid w:val="000F40FA"/>
    <w:rsid w:val="0010776B"/>
    <w:rsid w:val="00133E66"/>
    <w:rsid w:val="00137E0D"/>
    <w:rsid w:val="001435A3"/>
    <w:rsid w:val="001B3B73"/>
    <w:rsid w:val="001C2E69"/>
    <w:rsid w:val="001C39DC"/>
    <w:rsid w:val="001D08F2"/>
    <w:rsid w:val="001D525B"/>
    <w:rsid w:val="001D7F4F"/>
    <w:rsid w:val="00221AF3"/>
    <w:rsid w:val="002321B6"/>
    <w:rsid w:val="00250967"/>
    <w:rsid w:val="002543C8"/>
    <w:rsid w:val="00282206"/>
    <w:rsid w:val="00284AAE"/>
    <w:rsid w:val="002C7561"/>
    <w:rsid w:val="002D3796"/>
    <w:rsid w:val="002E5912"/>
    <w:rsid w:val="003016EB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D44"/>
    <w:rsid w:val="00457438"/>
    <w:rsid w:val="004809EE"/>
    <w:rsid w:val="004A1D39"/>
    <w:rsid w:val="004C0836"/>
    <w:rsid w:val="004E7D54"/>
    <w:rsid w:val="005273C6"/>
    <w:rsid w:val="00530A69"/>
    <w:rsid w:val="00545593"/>
    <w:rsid w:val="00577C6C"/>
    <w:rsid w:val="005C2FE2"/>
    <w:rsid w:val="005E2BC9"/>
    <w:rsid w:val="00605102"/>
    <w:rsid w:val="00612280"/>
    <w:rsid w:val="006215AA"/>
    <w:rsid w:val="00633747"/>
    <w:rsid w:val="0066425B"/>
    <w:rsid w:val="006913C9"/>
    <w:rsid w:val="0069470D"/>
    <w:rsid w:val="00734F00"/>
    <w:rsid w:val="00777448"/>
    <w:rsid w:val="007837C1"/>
    <w:rsid w:val="007A70AE"/>
    <w:rsid w:val="007C71ED"/>
    <w:rsid w:val="008362E8"/>
    <w:rsid w:val="008A1768"/>
    <w:rsid w:val="008B247E"/>
    <w:rsid w:val="008F0F33"/>
    <w:rsid w:val="008F4429"/>
    <w:rsid w:val="00933F9A"/>
    <w:rsid w:val="0093639F"/>
    <w:rsid w:val="0094021A"/>
    <w:rsid w:val="00953D67"/>
    <w:rsid w:val="009830B8"/>
    <w:rsid w:val="0098771B"/>
    <w:rsid w:val="009878A8"/>
    <w:rsid w:val="00996CBB"/>
    <w:rsid w:val="009B44AF"/>
    <w:rsid w:val="009C6A0B"/>
    <w:rsid w:val="009C6E93"/>
    <w:rsid w:val="009F0C77"/>
    <w:rsid w:val="009F4DD1"/>
    <w:rsid w:val="00A373F0"/>
    <w:rsid w:val="00A41684"/>
    <w:rsid w:val="00A64E80"/>
    <w:rsid w:val="00A72BCD"/>
    <w:rsid w:val="00A741D9"/>
    <w:rsid w:val="00A833AB"/>
    <w:rsid w:val="00A9741D"/>
    <w:rsid w:val="00AD43E7"/>
    <w:rsid w:val="00AD4B17"/>
    <w:rsid w:val="00AE6797"/>
    <w:rsid w:val="00B22CEA"/>
    <w:rsid w:val="00B412D4"/>
    <w:rsid w:val="00BE3C22"/>
    <w:rsid w:val="00C0345E"/>
    <w:rsid w:val="00C21A4C"/>
    <w:rsid w:val="00C3483A"/>
    <w:rsid w:val="00C74E9D"/>
    <w:rsid w:val="00C82FD3"/>
    <w:rsid w:val="00C84EA1"/>
    <w:rsid w:val="00C92819"/>
    <w:rsid w:val="00CC6B7B"/>
    <w:rsid w:val="00CD2089"/>
    <w:rsid w:val="00CD3673"/>
    <w:rsid w:val="00D03788"/>
    <w:rsid w:val="00D73A67"/>
    <w:rsid w:val="00D970A9"/>
    <w:rsid w:val="00DF3845"/>
    <w:rsid w:val="00E27488"/>
    <w:rsid w:val="00E41911"/>
    <w:rsid w:val="00E50FB4"/>
    <w:rsid w:val="00E92EEF"/>
    <w:rsid w:val="00EA7488"/>
    <w:rsid w:val="00EB289C"/>
    <w:rsid w:val="00EE3CED"/>
    <w:rsid w:val="00F1740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C35D03-52AC-454D-9ECF-35D248D8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9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6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87_201403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08782-12C8-4B4D-8349-C357BA4E2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4987: Mae-Ann Webb - South Carolina Legislature Online</dc:title>
  <dc:creator>McDowell</dc:creator>
  <cp:lastModifiedBy>N Cumfer</cp:lastModifiedBy>
  <cp:revision>6</cp:revision>
  <cp:lastPrinted>2014-03-26T13:13:00Z</cp:lastPrinted>
  <dcterms:created xsi:type="dcterms:W3CDTF">2014-03-26T15:18:00Z</dcterms:created>
  <dcterms:modified xsi:type="dcterms:W3CDTF">2014-12-05T17:06:00Z</dcterms:modified>
</cp:coreProperties>
</file>