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B85" w:rsidRDefault="00D82B85" w:rsidP="00D82B85">
      <w:pPr>
        <w:widowControl w:val="0"/>
        <w:jc w:val="center"/>
      </w:pPr>
      <w:r w:rsidRPr="00D82B85">
        <w:rPr>
          <w:b/>
        </w:rPr>
        <w:t>South Carolina General Assembly</w:t>
      </w:r>
    </w:p>
    <w:p w:rsidR="00D82B85" w:rsidRDefault="00D82B85" w:rsidP="00D82B85">
      <w:pPr>
        <w:widowControl w:val="0"/>
        <w:jc w:val="center"/>
      </w:pPr>
      <w:r>
        <w:t>120th Session, 2013-2014</w:t>
      </w:r>
    </w:p>
    <w:p w:rsidR="00D82B85" w:rsidRDefault="00D82B85" w:rsidP="00D82B85">
      <w:pPr>
        <w:widowControl w:val="0"/>
        <w:jc w:val="left"/>
      </w:pPr>
    </w:p>
    <w:p w:rsidR="00D82B85" w:rsidRDefault="00D82B85" w:rsidP="00D82B85">
      <w:pPr>
        <w:widowControl w:val="0"/>
        <w:jc w:val="left"/>
        <w:rPr>
          <w:b/>
        </w:rPr>
      </w:pPr>
      <w:r w:rsidRPr="00D82B85">
        <w:rPr>
          <w:b/>
        </w:rPr>
        <w:t>H. 5009</w:t>
      </w:r>
    </w:p>
    <w:p w:rsidR="00D82B85" w:rsidRDefault="00D82B85" w:rsidP="00D82B85">
      <w:pPr>
        <w:widowControl w:val="0"/>
        <w:jc w:val="left"/>
        <w:rPr>
          <w:b/>
        </w:rPr>
      </w:pPr>
    </w:p>
    <w:p w:rsidR="00D82B85" w:rsidRDefault="00D82B85" w:rsidP="00D82B85">
      <w:pPr>
        <w:widowControl w:val="0"/>
        <w:jc w:val="left"/>
      </w:pPr>
      <w:r w:rsidRPr="00D82B85">
        <w:rPr>
          <w:b/>
        </w:rPr>
        <w:t>STATUS INFORMATION</w:t>
      </w:r>
    </w:p>
    <w:p w:rsidR="00D82B85" w:rsidRDefault="00D82B85" w:rsidP="00D82B85">
      <w:pPr>
        <w:widowControl w:val="0"/>
        <w:jc w:val="left"/>
      </w:pPr>
    </w:p>
    <w:p w:rsidR="00D82B85" w:rsidRDefault="00D82B85" w:rsidP="00D82B85">
      <w:pPr>
        <w:widowControl w:val="0"/>
        <w:jc w:val="left"/>
      </w:pPr>
      <w:r>
        <w:t>House Resolution</w:t>
      </w:r>
    </w:p>
    <w:p w:rsidR="00D82B85" w:rsidRDefault="00D82B85" w:rsidP="00D82B85">
      <w:pPr>
        <w:widowControl w:val="0"/>
        <w:jc w:val="left"/>
      </w:pPr>
      <w:r>
        <w:t>Sponsors: Reps. H.A. Crawford, Alexander, Allison, Anderson, Anthony, Atwater, Bales, Ballentine, Bannister, Barfield, Bedingfield, Bernstein, Bingham, Bowen, Bowers, Branham, Brannon, G.A. Brown, R.L. Brown, Burns, Chumley, Clemmons, Clyburn, Cobb</w:t>
      </w:r>
      <w:r>
        <w:noBreakHyphen/>
        <w:t>Hunter, Cole,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D82B85" w:rsidRDefault="00D82B85" w:rsidP="00D82B85">
      <w:pPr>
        <w:widowControl w:val="0"/>
        <w:jc w:val="left"/>
      </w:pPr>
      <w:r>
        <w:t>Document Path: l:\council\bills\rm\1547vr14.docx</w:t>
      </w:r>
    </w:p>
    <w:p w:rsidR="00641763" w:rsidRDefault="0082306C" w:rsidP="00D82B85">
      <w:pPr>
        <w:widowControl w:val="0"/>
        <w:jc w:val="left"/>
      </w:pPr>
      <w:r>
        <w:t>Companion/Similar bill(s): 3548, 5091</w:t>
      </w:r>
    </w:p>
    <w:p w:rsidR="00D82B85" w:rsidRDefault="00D82B85" w:rsidP="00D82B85">
      <w:pPr>
        <w:widowControl w:val="0"/>
        <w:jc w:val="left"/>
      </w:pPr>
    </w:p>
    <w:p w:rsidR="00D82B85" w:rsidRDefault="00D82B85" w:rsidP="00D82B85">
      <w:pPr>
        <w:widowControl w:val="0"/>
        <w:jc w:val="left"/>
      </w:pPr>
      <w:r>
        <w:t>Introduced in the House on April 1, 2014</w:t>
      </w:r>
    </w:p>
    <w:p w:rsidR="00D82B85" w:rsidRDefault="00D82B85" w:rsidP="00D82B85">
      <w:pPr>
        <w:widowControl w:val="0"/>
        <w:jc w:val="left"/>
      </w:pPr>
      <w:r>
        <w:t>Adopted by the House on April 1, 2014</w:t>
      </w:r>
    </w:p>
    <w:p w:rsidR="00D82B85" w:rsidRDefault="00D82B85" w:rsidP="00D82B85">
      <w:pPr>
        <w:widowControl w:val="0"/>
        <w:jc w:val="left"/>
      </w:pPr>
    </w:p>
    <w:p w:rsidR="00D82B85" w:rsidRDefault="00D82B85" w:rsidP="00D82B85">
      <w:pPr>
        <w:widowControl w:val="0"/>
        <w:jc w:val="left"/>
      </w:pPr>
      <w:r>
        <w:t xml:space="preserve">Summary: </w:t>
      </w:r>
      <w:r w:rsidR="00080DC5">
        <w:t>Forestbrook Middle School Mock Trial Team</w:t>
      </w:r>
    </w:p>
    <w:p w:rsidR="00D82B85" w:rsidRDefault="00D82B85" w:rsidP="00D82B85">
      <w:pPr>
        <w:widowControl w:val="0"/>
        <w:jc w:val="left"/>
      </w:pPr>
    </w:p>
    <w:p w:rsidR="00D82B85" w:rsidRDefault="00D82B85" w:rsidP="00D82B85">
      <w:pPr>
        <w:widowControl w:val="0"/>
        <w:jc w:val="left"/>
      </w:pPr>
    </w:p>
    <w:p w:rsidR="00D82B85" w:rsidRDefault="00D82B85" w:rsidP="00D82B85">
      <w:pPr>
        <w:widowControl w:val="0"/>
        <w:tabs>
          <w:tab w:val="center" w:pos="590"/>
          <w:tab w:val="center" w:pos="1440"/>
          <w:tab w:val="left" w:pos="1872"/>
          <w:tab w:val="left" w:pos="9187"/>
        </w:tabs>
        <w:jc w:val="left"/>
      </w:pPr>
      <w:r w:rsidRPr="00D82B85">
        <w:rPr>
          <w:b/>
        </w:rPr>
        <w:t>HISTORY OF LEGISLATIVE ACTIONS</w:t>
      </w:r>
    </w:p>
    <w:p w:rsidR="00D82B85" w:rsidRDefault="00D82B85" w:rsidP="00D82B85">
      <w:pPr>
        <w:widowControl w:val="0"/>
        <w:tabs>
          <w:tab w:val="center" w:pos="590"/>
          <w:tab w:val="center" w:pos="1440"/>
          <w:tab w:val="left" w:pos="1872"/>
          <w:tab w:val="left" w:pos="9187"/>
        </w:tabs>
        <w:jc w:val="left"/>
      </w:pPr>
    </w:p>
    <w:p w:rsidR="00D82B85" w:rsidRPr="00D82B85" w:rsidRDefault="00D82B85" w:rsidP="00D82B85">
      <w:pPr>
        <w:widowControl w:val="0"/>
        <w:tabs>
          <w:tab w:val="center" w:pos="590"/>
          <w:tab w:val="center" w:pos="1440"/>
          <w:tab w:val="left" w:pos="1872"/>
          <w:tab w:val="left" w:pos="9187"/>
        </w:tabs>
        <w:jc w:val="left"/>
      </w:pPr>
      <w:r w:rsidRPr="00D82B85">
        <w:rPr>
          <w:u w:val="single"/>
        </w:rPr>
        <w:tab/>
        <w:t>Date</w:t>
      </w:r>
      <w:r w:rsidRPr="00D82B85">
        <w:rPr>
          <w:u w:val="single"/>
        </w:rPr>
        <w:tab/>
        <w:t>Body</w:t>
      </w:r>
      <w:r w:rsidRPr="00D82B85">
        <w:rPr>
          <w:u w:val="single"/>
        </w:rPr>
        <w:tab/>
        <w:t>Action Description with journal page number</w:t>
      </w:r>
      <w:r w:rsidRPr="00D82B85">
        <w:rPr>
          <w:u w:val="single"/>
        </w:rPr>
        <w:tab/>
      </w:r>
      <w:bookmarkStart w:id="0" w:name="_GoBack"/>
      <w:bookmarkEnd w:id="0"/>
    </w:p>
    <w:p w:rsidR="00CF34E1" w:rsidRDefault="00CF34E1" w:rsidP="00CF34E1">
      <w:pPr>
        <w:widowControl w:val="0"/>
        <w:tabs>
          <w:tab w:val="right" w:pos="1008"/>
          <w:tab w:val="left" w:pos="1152"/>
          <w:tab w:val="left" w:pos="1872"/>
          <w:tab w:val="left" w:pos="9187"/>
        </w:tabs>
        <w:ind w:left="2088" w:hanging="2088"/>
        <w:jc w:val="left"/>
      </w:pPr>
      <w:r>
        <w:tab/>
        <w:t>4/1/2014</w:t>
      </w:r>
      <w:r>
        <w:tab/>
        <w:t>House</w:t>
      </w:r>
      <w:r>
        <w:tab/>
      </w:r>
      <w:r w:rsidRPr="008D620F">
        <w:t>Introduced and adopted (</w:t>
      </w:r>
      <w:hyperlink r:id="rId7" w:history="1">
        <w:r w:rsidRPr="008D620F">
          <w:rPr>
            <w:rStyle w:val="Hyperlink"/>
          </w:rPr>
          <w:t>House Journal</w:t>
        </w:r>
        <w:r w:rsidRPr="008D620F">
          <w:rPr>
            <w:rStyle w:val="Hyperlink"/>
          </w:rPr>
          <w:noBreakHyphen/>
          <w:t>page 8</w:t>
        </w:r>
      </w:hyperlink>
      <w:r w:rsidRPr="008D620F">
        <w:t>)</w:t>
      </w:r>
    </w:p>
    <w:p w:rsidR="00CF34E1" w:rsidRDefault="00CF34E1" w:rsidP="00CF34E1">
      <w:pPr>
        <w:widowControl w:val="0"/>
        <w:tabs>
          <w:tab w:val="right" w:pos="1008"/>
          <w:tab w:val="left" w:pos="1152"/>
          <w:tab w:val="left" w:pos="1872"/>
          <w:tab w:val="left" w:pos="9187"/>
        </w:tabs>
        <w:ind w:left="2088" w:hanging="2088"/>
        <w:jc w:val="left"/>
      </w:pPr>
    </w:p>
    <w:p w:rsidR="00D82B85" w:rsidRPr="00D82B85" w:rsidRDefault="00D82B85" w:rsidP="00D82B85">
      <w:pPr>
        <w:widowControl w:val="0"/>
        <w:tabs>
          <w:tab w:val="right" w:pos="1008"/>
          <w:tab w:val="left" w:pos="1152"/>
          <w:tab w:val="left" w:pos="1872"/>
          <w:tab w:val="left" w:pos="9187"/>
        </w:tabs>
        <w:ind w:left="2088" w:hanging="2088"/>
        <w:jc w:val="left"/>
      </w:pPr>
    </w:p>
    <w:p w:rsidR="00D82B85" w:rsidRDefault="00D82B85" w:rsidP="00D82B85">
      <w:r w:rsidRPr="00D82B85">
        <w:rPr>
          <w:b/>
        </w:rPr>
        <w:t>VERSIONS OF THIS BILL</w:t>
      </w:r>
    </w:p>
    <w:p w:rsidR="00D82B85" w:rsidRDefault="00D82B85" w:rsidP="00D82B85"/>
    <w:p w:rsidR="00D82B85" w:rsidRDefault="006D2781" w:rsidP="00D82B85">
      <w:hyperlink r:id="rId8" w:history="1">
        <w:r w:rsidR="00D82B85">
          <w:rPr>
            <w:rStyle w:val="Hyperlink"/>
          </w:rPr>
          <w:t>4/1/2014</w:t>
        </w:r>
      </w:hyperlink>
    </w:p>
    <w:p w:rsidR="00D82B85" w:rsidRDefault="00D82B85" w:rsidP="00D82B85"/>
    <w:p w:rsidR="00D82B85" w:rsidRDefault="00D82B85" w:rsidP="00D82B85">
      <w:pPr>
        <w:sectPr w:rsidR="00D82B85" w:rsidSect="00D82B85">
          <w:pgSz w:w="12240" w:h="15840" w:code="1"/>
          <w:pgMar w:top="1080" w:right="1440" w:bottom="1080" w:left="1440" w:header="720" w:footer="720" w:gutter="0"/>
          <w:cols w:space="720"/>
          <w:noEndnote/>
          <w:docGrid w:linePitch="360"/>
        </w:sectPr>
      </w:pPr>
    </w:p>
    <w:p w:rsidR="00A70B3E" w:rsidRDefault="00A70B3E" w:rsidP="00A70B3E">
      <w:pPr>
        <w:pStyle w:val="BillDots"/>
      </w:pPr>
    </w:p>
    <w:p w:rsidR="00A70B3E" w:rsidRDefault="00A70B3E" w:rsidP="00A70B3E">
      <w:pPr>
        <w:pStyle w:val="Numbersforbills"/>
      </w:pPr>
    </w:p>
    <w:p w:rsidR="00A70B3E" w:rsidRDefault="00A70B3E" w:rsidP="00A70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B3E" w:rsidRDefault="00A70B3E" w:rsidP="00A70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B3E" w:rsidRDefault="00A70B3E" w:rsidP="00A70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B3E" w:rsidRDefault="00A70B3E" w:rsidP="00A70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B3E" w:rsidRDefault="00A70B3E" w:rsidP="00A70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B3E" w:rsidRDefault="00A70B3E" w:rsidP="00A70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1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3C8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C04" w:rsidRDefault="005E019A" w:rsidP="00B65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65C04">
        <w:t xml:space="preserve">RECOGNIZE AND COMMEND THE </w:t>
      </w:r>
      <w:r w:rsidR="000564C1">
        <w:t>FORESTBROOK</w:t>
      </w:r>
      <w:r w:rsidR="00B65C04">
        <w:t xml:space="preserve"> MIDDLE SCHOOL MOCK TRIAL TEAM AND TO CONGRATULATE THE STUDENTS AND THE</w:t>
      </w:r>
      <w:r w:rsidR="00171790">
        <w:t>IR COACHES ON CAP</w:t>
      </w:r>
      <w:r w:rsidR="00B65C04">
        <w:t>TURING THE 20</w:t>
      </w:r>
      <w:r w:rsidR="000564C1">
        <w:t>1</w:t>
      </w:r>
      <w:r w:rsidR="003C0028">
        <w:t>3</w:t>
      </w:r>
      <w:r w:rsidR="00B65C04">
        <w:t xml:space="preserve"> STATE MIDDLE SCHOOL MOCK TRIAL CHAMPIONSHIP TITLE.</w:t>
      </w:r>
    </w:p>
    <w:p w:rsidR="00E23C83" w:rsidRDefault="00E23C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3727" w:rsidRDefault="00E23C83"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3727">
        <w:t xml:space="preserve">the South Carolina House of Representatives </w:t>
      </w:r>
      <w:r w:rsidR="002D520A">
        <w:t>is</w:t>
      </w:r>
      <w:r w:rsidR="00263727">
        <w:t xml:space="preserve"> pleased to </w:t>
      </w:r>
      <w:r w:rsidR="002D520A">
        <w:t xml:space="preserve">learn that </w:t>
      </w:r>
      <w:r w:rsidR="00263727">
        <w:t xml:space="preserve">the </w:t>
      </w:r>
      <w:r w:rsidR="000564C1">
        <w:t>Forestbrook</w:t>
      </w:r>
      <w:r w:rsidR="00263727">
        <w:t xml:space="preserve"> Middle School mock trial team </w:t>
      </w:r>
      <w:r w:rsidR="002D520A">
        <w:t xml:space="preserve">captured first place at the </w:t>
      </w:r>
      <w:r w:rsidR="00263727">
        <w:t xml:space="preserve">State </w:t>
      </w:r>
      <w:r w:rsidR="00EC0B56">
        <w:t xml:space="preserve">Middle School </w:t>
      </w:r>
      <w:r w:rsidR="00263727">
        <w:t xml:space="preserve">Mock Trial </w:t>
      </w:r>
      <w:r w:rsidR="00FB3CC2">
        <w:t xml:space="preserve">Championship </w:t>
      </w:r>
      <w:r w:rsidR="00263727">
        <w:t xml:space="preserve">on </w:t>
      </w:r>
      <w:r w:rsidR="004025D0">
        <w:t xml:space="preserve">Saturday, </w:t>
      </w:r>
      <w:r w:rsidR="00263727">
        <w:t xml:space="preserve">December </w:t>
      </w:r>
      <w:r w:rsidR="004025D0">
        <w:t>7</w:t>
      </w:r>
      <w:r w:rsidR="00263727">
        <w:t>, 20</w:t>
      </w:r>
      <w:r w:rsidR="004025D0">
        <w:t>13</w:t>
      </w:r>
      <w:r w:rsidR="00263727">
        <w:t>; and</w:t>
      </w:r>
    </w:p>
    <w:p w:rsidR="008D1B1D" w:rsidRDefault="008D1B1D"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C02" w:rsidRPr="00044E85" w:rsidRDefault="008D1B1D" w:rsidP="000E5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at the </w:t>
      </w:r>
      <w:r w:rsidR="004D1D0B">
        <w:t xml:space="preserve">challenging </w:t>
      </w:r>
      <w:r>
        <w:t xml:space="preserve">title bout, </w:t>
      </w:r>
      <w:r w:rsidR="000E5C02">
        <w:rPr>
          <w:color w:val="000000" w:themeColor="text1"/>
          <w:u w:color="000000" w:themeColor="text1"/>
        </w:rPr>
        <w:t>s</w:t>
      </w:r>
      <w:r w:rsidR="000E5C02" w:rsidRPr="00044E85">
        <w:rPr>
          <w:color w:val="000000" w:themeColor="text1"/>
          <w:u w:color="000000" w:themeColor="text1"/>
        </w:rPr>
        <w:t xml:space="preserve">everal students also won special </w:t>
      </w:r>
      <w:r w:rsidR="000E5C02">
        <w:rPr>
          <w:color w:val="000000" w:themeColor="text1"/>
          <w:u w:color="000000" w:themeColor="text1"/>
        </w:rPr>
        <w:t>honors</w:t>
      </w:r>
      <w:r w:rsidR="000E5C02" w:rsidRPr="00044E85">
        <w:rPr>
          <w:color w:val="000000" w:themeColor="text1"/>
          <w:u w:color="000000" w:themeColor="text1"/>
        </w:rPr>
        <w:t>. Most Effective Witness</w:t>
      </w:r>
      <w:r w:rsidR="000E5C02">
        <w:rPr>
          <w:color w:val="000000" w:themeColor="text1"/>
          <w:u w:color="000000" w:themeColor="text1"/>
        </w:rPr>
        <w:t xml:space="preserve"> awards</w:t>
      </w:r>
      <w:r w:rsidR="000E5C02" w:rsidRPr="00044E85">
        <w:rPr>
          <w:color w:val="000000" w:themeColor="text1"/>
          <w:u w:color="000000" w:themeColor="text1"/>
        </w:rPr>
        <w:t xml:space="preserve"> went to Joey Kirkman, Aly Loyd, </w:t>
      </w:r>
      <w:r w:rsidR="000E5C02">
        <w:rPr>
          <w:color w:val="000000" w:themeColor="text1"/>
          <w:u w:color="000000" w:themeColor="text1"/>
        </w:rPr>
        <w:t xml:space="preserve">and </w:t>
      </w:r>
      <w:r w:rsidR="000E5C02" w:rsidRPr="00044E85">
        <w:rPr>
          <w:color w:val="000000" w:themeColor="text1"/>
          <w:u w:color="000000" w:themeColor="text1"/>
        </w:rPr>
        <w:t>Cecia Zavala Ramos. Sophie Stevanovich, Cecia Zavala Ramos, and Ashley Jones won Most Effective Attorney</w:t>
      </w:r>
      <w:r w:rsidR="000E5C02">
        <w:rPr>
          <w:color w:val="000000" w:themeColor="text1"/>
          <w:u w:color="000000" w:themeColor="text1"/>
        </w:rPr>
        <w:t xml:space="preserve"> awards; and</w:t>
      </w:r>
    </w:p>
    <w:p w:rsidR="000E5C02" w:rsidRDefault="000E5C02" w:rsidP="000E5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427"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a mock trial follows the procedure of the lower courts, the students who participate in them learn, among other lessons, about courtroom procedures, the people and rights involved with the legal system, and </w:t>
      </w:r>
      <w:r w:rsidR="00971427">
        <w:t>nonviolent resolution of conflict; and</w:t>
      </w:r>
    </w:p>
    <w:p w:rsidR="00971427" w:rsidRDefault="009714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727"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process, </w:t>
      </w:r>
      <w:r w:rsidR="000F3878">
        <w:t xml:space="preserve">the </w:t>
      </w:r>
      <w:r>
        <w:t xml:space="preserve">students gain an understanding of the American judicial system, the mechanics of litigation, and the meaning of citizenship in a </w:t>
      </w:r>
      <w:r w:rsidR="000A4F98">
        <w:t>republic</w:t>
      </w:r>
      <w:r>
        <w:t>; and</w:t>
      </w:r>
    </w:p>
    <w:p w:rsidR="00263727"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727"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creating their own questions for witnesses, writing opening and closing statements, and even reconstructing questions when necessary, participants use such critical thinking skills as analysis and evaluation; and</w:t>
      </w:r>
    </w:p>
    <w:p w:rsidR="00263727"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98C"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2D520A">
        <w:t>Forestbrook</w:t>
      </w:r>
      <w:r>
        <w:t xml:space="preserve"> Middle</w:t>
      </w:r>
      <w:r w:rsidR="002D520A">
        <w:t>, which has now won its fourth state title in five years, held firmly to the victor</w:t>
      </w:r>
      <w:r w:rsidR="008B5504" w:rsidRPr="008B5504">
        <w:t>’</w:t>
      </w:r>
      <w:r w:rsidR="002D520A">
        <w:t>s crown at the 2013 competition, defeating Ocean Bay in an exciting final round</w:t>
      </w:r>
      <w:r w:rsidR="00E9198C">
        <w:t xml:space="preserve"> and propelling itself on to the next level of competition, the Battle of the Carolinas; and</w:t>
      </w:r>
    </w:p>
    <w:p w:rsidR="00E9198C" w:rsidRDefault="00E9198C"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727" w:rsidRDefault="00263727" w:rsidP="00F34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a competition </w:t>
      </w:r>
      <w:r w:rsidR="0051273F">
        <w:t>that</w:t>
      </w:r>
      <w:r>
        <w:t xml:space="preserve"> requires mental acuity and versatility, attorney</w:t>
      </w:r>
      <w:r w:rsidR="00CC6D62">
        <w:t xml:space="preserve"> </w:t>
      </w:r>
      <w:r w:rsidR="004D1D0B">
        <w:t>coach</w:t>
      </w:r>
      <w:r>
        <w:t xml:space="preserve"> </w:t>
      </w:r>
      <w:r w:rsidR="00F34A32" w:rsidRPr="00925FDF">
        <w:rPr>
          <w:color w:val="000000" w:themeColor="text1"/>
          <w:u w:color="000000" w:themeColor="text1"/>
        </w:rPr>
        <w:t>Audra McCa</w:t>
      </w:r>
      <w:r w:rsidR="00F34A32">
        <w:rPr>
          <w:color w:val="000000" w:themeColor="text1"/>
          <w:u w:color="000000" w:themeColor="text1"/>
        </w:rPr>
        <w:t xml:space="preserve">ll Byrd </w:t>
      </w:r>
      <w:r>
        <w:t>and teacher</w:t>
      </w:r>
      <w:r w:rsidR="00CC6D62">
        <w:t xml:space="preserve"> </w:t>
      </w:r>
      <w:r w:rsidR="004D1D0B">
        <w:t>coache</w:t>
      </w:r>
      <w:r>
        <w:t xml:space="preserve">s </w:t>
      </w:r>
      <w:r w:rsidR="00F34A32" w:rsidRPr="00925FDF">
        <w:rPr>
          <w:color w:val="000000" w:themeColor="text1"/>
          <w:u w:color="000000" w:themeColor="text1"/>
        </w:rPr>
        <w:t>Gretchen Almeida, Grace Burleson</w:t>
      </w:r>
      <w:r w:rsidR="00F34A32">
        <w:rPr>
          <w:color w:val="000000" w:themeColor="text1"/>
          <w:u w:color="000000" w:themeColor="text1"/>
        </w:rPr>
        <w:t>,</w:t>
      </w:r>
      <w:r w:rsidR="00F34A32" w:rsidRPr="00925FDF">
        <w:rPr>
          <w:color w:val="000000" w:themeColor="text1"/>
          <w:u w:color="000000" w:themeColor="text1"/>
        </w:rPr>
        <w:t xml:space="preserve"> and Stephanie Necessary</w:t>
      </w:r>
      <w:r w:rsidR="004D1D0B">
        <w:rPr>
          <w:color w:val="000000" w:themeColor="text1"/>
          <w:u w:color="000000" w:themeColor="text1"/>
        </w:rPr>
        <w:t xml:space="preserve"> </w:t>
      </w:r>
      <w:r>
        <w:t>used their expertise and experience to prepare the team successfully in a variety of skills; and</w:t>
      </w:r>
    </w:p>
    <w:p w:rsidR="00263727"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727"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w:t>
      </w:r>
      <w:r w:rsidR="006B796C">
        <w:t xml:space="preserve">takes great pleasure in </w:t>
      </w:r>
      <w:r>
        <w:t>thank</w:t>
      </w:r>
      <w:r w:rsidR="006B796C">
        <w:t>ing</w:t>
      </w:r>
      <w:r>
        <w:t xml:space="preserve"> the South Carolina Bar</w:t>
      </w:r>
      <w:r w:rsidR="008B5504" w:rsidRPr="008B5504">
        <w:t>’</w:t>
      </w:r>
      <w:r>
        <w:t xml:space="preserve">s Law Related Education </w:t>
      </w:r>
      <w:r w:rsidR="006B796C">
        <w:t>D</w:t>
      </w:r>
      <w:r>
        <w:t xml:space="preserve">ivision for sponsoring the </w:t>
      </w:r>
      <w:r w:rsidR="00787636">
        <w:t>M</w:t>
      </w:r>
      <w:r>
        <w:t xml:space="preserve">ock </w:t>
      </w:r>
      <w:r w:rsidR="00787636">
        <w:t>T</w:t>
      </w:r>
      <w:r>
        <w:t xml:space="preserve">rial </w:t>
      </w:r>
      <w:r w:rsidR="00787636">
        <w:t>P</w:t>
      </w:r>
      <w:r>
        <w:t xml:space="preserve">rogram in our </w:t>
      </w:r>
      <w:r w:rsidR="006B796C">
        <w:t>s</w:t>
      </w:r>
      <w:r>
        <w:t>tate</w:t>
      </w:r>
      <w:r w:rsidR="008B5504" w:rsidRPr="008B5504">
        <w:t>’</w:t>
      </w:r>
      <w:r>
        <w:t>s schools</w:t>
      </w:r>
      <w:r w:rsidR="006B796C">
        <w:t>, and the members</w:t>
      </w:r>
      <w:r>
        <w:t xml:space="preserve"> </w:t>
      </w:r>
      <w:r w:rsidR="006B796C">
        <w:t xml:space="preserve">salute the Forestbrook </w:t>
      </w:r>
      <w:r>
        <w:t xml:space="preserve">Middle School mock trial team </w:t>
      </w:r>
      <w:r w:rsidR="006B796C">
        <w:t xml:space="preserve">on </w:t>
      </w:r>
      <w:r w:rsidR="000527E2">
        <w:t>reaching the top</w:t>
      </w:r>
      <w:r w:rsidR="004A03C4">
        <w:t xml:space="preserve"> </w:t>
      </w:r>
      <w:r w:rsidR="000527E2">
        <w:t xml:space="preserve">once again </w:t>
      </w:r>
      <w:r w:rsidR="004A03C4">
        <w:t xml:space="preserve">at the State </w:t>
      </w:r>
      <w:r w:rsidR="00DC4BFA">
        <w:t xml:space="preserve">Middle School </w:t>
      </w:r>
      <w:r w:rsidR="004A03C4">
        <w:t>Mock Trial C</w:t>
      </w:r>
      <w:r w:rsidR="00DC4BFA">
        <w:t>hampionship</w:t>
      </w:r>
      <w:r>
        <w:t>. Now, therefore,</w:t>
      </w:r>
    </w:p>
    <w:p w:rsidR="00263727"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727"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63727"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727"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commend the </w:t>
      </w:r>
      <w:r w:rsidR="000A6A1B">
        <w:t>Forestbrook</w:t>
      </w:r>
      <w:r>
        <w:t xml:space="preserve"> Middle School mock trial team and congratulate the students and the</w:t>
      </w:r>
      <w:r w:rsidR="00171790">
        <w:t xml:space="preserve">ir coaches on </w:t>
      </w:r>
      <w:r>
        <w:t>capturing the 20</w:t>
      </w:r>
      <w:r w:rsidR="003C0028">
        <w:t>13</w:t>
      </w:r>
      <w:r>
        <w:t xml:space="preserve"> State Middle School Mock Trial Championship title.</w:t>
      </w:r>
    </w:p>
    <w:p w:rsidR="00263727"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727"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3E6ED8">
        <w:t>ovided</w:t>
      </w:r>
      <w:r>
        <w:t xml:space="preserve"> to </w:t>
      </w:r>
      <w:r w:rsidR="00215503">
        <w:t>April Scott</w:t>
      </w:r>
      <w:r w:rsidR="003E6ED8">
        <w:t xml:space="preserve">, principal of Forestbrook Middle School; attorney </w:t>
      </w:r>
      <w:r w:rsidR="003E6ED8" w:rsidRPr="00925FDF">
        <w:rPr>
          <w:color w:val="000000" w:themeColor="text1"/>
          <w:u w:color="000000" w:themeColor="text1"/>
        </w:rPr>
        <w:t>Audra McCa</w:t>
      </w:r>
      <w:r w:rsidR="003E6ED8">
        <w:rPr>
          <w:color w:val="000000" w:themeColor="text1"/>
          <w:u w:color="000000" w:themeColor="text1"/>
        </w:rPr>
        <w:t xml:space="preserve">ll Byrd; </w:t>
      </w:r>
      <w:r w:rsidR="003E6ED8">
        <w:t xml:space="preserve">and teachers </w:t>
      </w:r>
      <w:r w:rsidR="003E6ED8" w:rsidRPr="00925FDF">
        <w:rPr>
          <w:color w:val="000000" w:themeColor="text1"/>
          <w:u w:color="000000" w:themeColor="text1"/>
        </w:rPr>
        <w:t>Gretchen Almeida, Grace Burleson</w:t>
      </w:r>
      <w:r w:rsidR="003E6ED8">
        <w:rPr>
          <w:color w:val="000000" w:themeColor="text1"/>
          <w:u w:color="000000" w:themeColor="text1"/>
        </w:rPr>
        <w:t>,</w:t>
      </w:r>
      <w:r w:rsidR="003E6ED8" w:rsidRPr="00925FDF">
        <w:rPr>
          <w:color w:val="000000" w:themeColor="text1"/>
          <w:u w:color="000000" w:themeColor="text1"/>
        </w:rPr>
        <w:t xml:space="preserve"> and Stephanie Necessary</w:t>
      </w:r>
      <w:r w:rsidR="003E6ED8">
        <w:t xml:space="preserve"> of Forestbrook Middle School</w:t>
      </w:r>
      <w:r>
        <w:t>.</w:t>
      </w:r>
    </w:p>
    <w:p w:rsidR="00D31EAC" w:rsidRDefault="008B5504" w:rsidP="0069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1EAC" w:rsidRDefault="00D31EAC" w:rsidP="00D82B85">
      <w:pPr>
        <w:suppressAutoHyphens/>
      </w:pPr>
    </w:p>
    <w:sectPr w:rsidR="00D31EAC" w:rsidSect="00D82B8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3CC2" w:rsidRDefault="00FB3CC2" w:rsidP="009F0C77">
      <w:r>
        <w:separator/>
      </w:r>
    </w:p>
  </w:endnote>
  <w:endnote w:type="continuationSeparator" w:id="0">
    <w:p w:rsidR="00FB3CC2" w:rsidRDefault="00FB3C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AF4396-C9BE-4FEC-81EB-EBA378D88405}"/>
    <w:embedBold r:id="rId2" w:fontKey="{5876D8CB-502F-40F0-A244-B27122B313DF}"/>
  </w:font>
  <w:font w:name="Calibri">
    <w:panose1 w:val="020F0502020204030204"/>
    <w:charset w:val="00"/>
    <w:family w:val="swiss"/>
    <w:pitch w:val="variable"/>
    <w:sig w:usb0="E10002FF" w:usb1="4000ACFF" w:usb2="00000009" w:usb3="00000000" w:csb0="0000019F" w:csb1="00000000"/>
    <w:embedRegular r:id="rId3" w:fontKey="{DF93D9A6-8C30-45EC-A532-864334FECABD}"/>
  </w:font>
  <w:font w:name="Tahoma">
    <w:panose1 w:val="020B0604030504040204"/>
    <w:charset w:val="00"/>
    <w:family w:val="swiss"/>
    <w:pitch w:val="variable"/>
    <w:sig w:usb0="21002A87" w:usb1="80000000" w:usb2="00000008" w:usb3="00000000" w:csb0="000101FF" w:csb1="00000000"/>
    <w:embedRegular r:id="rId4" w:fontKey="{4A21FF4B-AC94-40C7-A6C7-8DC7AD560B40}"/>
  </w:font>
  <w:font w:name="Cambria">
    <w:panose1 w:val="02040503050406030204"/>
    <w:charset w:val="00"/>
    <w:family w:val="roman"/>
    <w:pitch w:val="variable"/>
    <w:sig w:usb0="E00002FF" w:usb1="400004FF" w:usb2="00000000" w:usb3="00000000" w:csb0="0000019F" w:csb1="00000000"/>
    <w:embedRegular r:id="rId5" w:fontKey="{2E0C3A1D-219D-413F-ADC6-2A6461FB77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B85" w:rsidRPr="00D31EAC" w:rsidRDefault="00D82B85" w:rsidP="00D31EAC">
    <w:pPr>
      <w:pStyle w:val="Footer"/>
      <w:tabs>
        <w:tab w:val="clear" w:pos="4680"/>
        <w:tab w:val="clear" w:pos="9360"/>
        <w:tab w:val="center" w:pos="2995"/>
      </w:tabs>
      <w:spacing w:before="120"/>
    </w:pPr>
    <w:r>
      <w:t>[5009]</w:t>
    </w:r>
    <w:r>
      <w:tab/>
    </w:r>
    <w:r w:rsidR="00E96B01">
      <w:fldChar w:fldCharType="begin"/>
    </w:r>
    <w:r w:rsidR="00E96B01">
      <w:instrText xml:space="preserve"> PAGE  \* MERGEFORMAT </w:instrText>
    </w:r>
    <w:r w:rsidR="00E96B01">
      <w:fldChar w:fldCharType="separate"/>
    </w:r>
    <w:r w:rsidR="006D2781">
      <w:rPr>
        <w:noProof/>
      </w:rPr>
      <w:t>1</w:t>
    </w:r>
    <w:r w:rsidR="00E96B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3CC2" w:rsidRDefault="00FB3CC2" w:rsidP="009F0C77">
      <w:r>
        <w:separator/>
      </w:r>
    </w:p>
  </w:footnote>
  <w:footnote w:type="continuationSeparator" w:id="0">
    <w:p w:rsidR="00FB3CC2" w:rsidRDefault="00FB3C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47VR14"/>
    <w:docVar w:name="CoverBillType" w:val="r"/>
    <w:docVar w:name="docpath" w:val="L:\Council\bills\RM\1547VR14.DOCX"/>
    <w:docVar w:name="dvBillNumber" w:val="5009"/>
    <w:docVar w:name="dvBillNumberPrefix" w:val="H. "/>
    <w:docVar w:name="dvOriginalBody" w:val="House"/>
    <w:docVar w:name="dvSteno" w:val="RM"/>
    <w:docVar w:name="NameofBody" w:val="h"/>
    <w:docVar w:name="vgroup2" w:val="Council"/>
  </w:docVars>
  <w:rsids>
    <w:rsidRoot w:val="009D45B5"/>
    <w:rsid w:val="00011869"/>
    <w:rsid w:val="000527E2"/>
    <w:rsid w:val="00052C26"/>
    <w:rsid w:val="000564C1"/>
    <w:rsid w:val="00080DC5"/>
    <w:rsid w:val="000A4F98"/>
    <w:rsid w:val="000A6A1B"/>
    <w:rsid w:val="000E1785"/>
    <w:rsid w:val="000E5C02"/>
    <w:rsid w:val="000F3878"/>
    <w:rsid w:val="000F40FA"/>
    <w:rsid w:val="0010776B"/>
    <w:rsid w:val="00133E66"/>
    <w:rsid w:val="001435A3"/>
    <w:rsid w:val="00171790"/>
    <w:rsid w:val="001D08F2"/>
    <w:rsid w:val="001D2EC0"/>
    <w:rsid w:val="001D525B"/>
    <w:rsid w:val="001D7F4F"/>
    <w:rsid w:val="001E18B4"/>
    <w:rsid w:val="00215503"/>
    <w:rsid w:val="002321B6"/>
    <w:rsid w:val="00250967"/>
    <w:rsid w:val="002543C8"/>
    <w:rsid w:val="00263727"/>
    <w:rsid w:val="00284AAE"/>
    <w:rsid w:val="002D520A"/>
    <w:rsid w:val="002E5137"/>
    <w:rsid w:val="002E5912"/>
    <w:rsid w:val="00301B21"/>
    <w:rsid w:val="00325348"/>
    <w:rsid w:val="0032732C"/>
    <w:rsid w:val="00336AD0"/>
    <w:rsid w:val="0037079A"/>
    <w:rsid w:val="003C0028"/>
    <w:rsid w:val="003D01E8"/>
    <w:rsid w:val="003E5288"/>
    <w:rsid w:val="003E6ED8"/>
    <w:rsid w:val="003F11DB"/>
    <w:rsid w:val="003F6D79"/>
    <w:rsid w:val="004025D0"/>
    <w:rsid w:val="0041760A"/>
    <w:rsid w:val="00417C01"/>
    <w:rsid w:val="004809EE"/>
    <w:rsid w:val="004A03C4"/>
    <w:rsid w:val="004D1D0B"/>
    <w:rsid w:val="004E7D54"/>
    <w:rsid w:val="0051273F"/>
    <w:rsid w:val="005273C6"/>
    <w:rsid w:val="00530A69"/>
    <w:rsid w:val="00545593"/>
    <w:rsid w:val="0054752F"/>
    <w:rsid w:val="00577C6C"/>
    <w:rsid w:val="005A306C"/>
    <w:rsid w:val="005C2FE2"/>
    <w:rsid w:val="005D0048"/>
    <w:rsid w:val="005E019A"/>
    <w:rsid w:val="005E2BC9"/>
    <w:rsid w:val="005F5B5B"/>
    <w:rsid w:val="00605102"/>
    <w:rsid w:val="006215AA"/>
    <w:rsid w:val="00641763"/>
    <w:rsid w:val="006913C9"/>
    <w:rsid w:val="006945CF"/>
    <w:rsid w:val="0069470D"/>
    <w:rsid w:val="006B796C"/>
    <w:rsid w:val="006D2781"/>
    <w:rsid w:val="00724A63"/>
    <w:rsid w:val="00734F00"/>
    <w:rsid w:val="00787636"/>
    <w:rsid w:val="007A70AE"/>
    <w:rsid w:val="00804553"/>
    <w:rsid w:val="0082306C"/>
    <w:rsid w:val="008309B9"/>
    <w:rsid w:val="008362E8"/>
    <w:rsid w:val="00851438"/>
    <w:rsid w:val="008A1768"/>
    <w:rsid w:val="008B5504"/>
    <w:rsid w:val="008D1B1D"/>
    <w:rsid w:val="008F0F33"/>
    <w:rsid w:val="008F4429"/>
    <w:rsid w:val="0094021A"/>
    <w:rsid w:val="009473F3"/>
    <w:rsid w:val="00952F00"/>
    <w:rsid w:val="00971427"/>
    <w:rsid w:val="009B44AF"/>
    <w:rsid w:val="009C3D54"/>
    <w:rsid w:val="009C6A0B"/>
    <w:rsid w:val="009D45B5"/>
    <w:rsid w:val="009F0C77"/>
    <w:rsid w:val="009F4DD1"/>
    <w:rsid w:val="00A41684"/>
    <w:rsid w:val="00A64E80"/>
    <w:rsid w:val="00A70B3E"/>
    <w:rsid w:val="00A72BCD"/>
    <w:rsid w:val="00A741D9"/>
    <w:rsid w:val="00A823DB"/>
    <w:rsid w:val="00A833AB"/>
    <w:rsid w:val="00A9741D"/>
    <w:rsid w:val="00AD4B17"/>
    <w:rsid w:val="00B412D4"/>
    <w:rsid w:val="00B65C04"/>
    <w:rsid w:val="00BC1E00"/>
    <w:rsid w:val="00BE3C22"/>
    <w:rsid w:val="00C0345E"/>
    <w:rsid w:val="00C3483A"/>
    <w:rsid w:val="00C74E9D"/>
    <w:rsid w:val="00C82FD3"/>
    <w:rsid w:val="00C92819"/>
    <w:rsid w:val="00CC6B7B"/>
    <w:rsid w:val="00CC6D62"/>
    <w:rsid w:val="00CD0EB4"/>
    <w:rsid w:val="00CD2089"/>
    <w:rsid w:val="00CF34E1"/>
    <w:rsid w:val="00D0204C"/>
    <w:rsid w:val="00D12CF2"/>
    <w:rsid w:val="00D31EAC"/>
    <w:rsid w:val="00D4163C"/>
    <w:rsid w:val="00D52020"/>
    <w:rsid w:val="00D73A67"/>
    <w:rsid w:val="00D82B85"/>
    <w:rsid w:val="00D970A9"/>
    <w:rsid w:val="00DC4BFA"/>
    <w:rsid w:val="00DF3845"/>
    <w:rsid w:val="00E23C83"/>
    <w:rsid w:val="00E41911"/>
    <w:rsid w:val="00E9198C"/>
    <w:rsid w:val="00E92EEF"/>
    <w:rsid w:val="00E96B01"/>
    <w:rsid w:val="00EA4AA6"/>
    <w:rsid w:val="00EC0B56"/>
    <w:rsid w:val="00EC3FE9"/>
    <w:rsid w:val="00F03555"/>
    <w:rsid w:val="00F24442"/>
    <w:rsid w:val="00F34A32"/>
    <w:rsid w:val="00F50AE3"/>
    <w:rsid w:val="00F67CF1"/>
    <w:rsid w:val="00F840F0"/>
    <w:rsid w:val="00F92706"/>
    <w:rsid w:val="00FB0D0D"/>
    <w:rsid w:val="00FB3CC2"/>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481B8C4-D2B1-4607-A1E1-91530DF5B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0B56"/>
    <w:rPr>
      <w:rFonts w:ascii="Tahoma" w:hAnsi="Tahoma" w:cs="Tahoma"/>
      <w:sz w:val="16"/>
      <w:szCs w:val="16"/>
    </w:rPr>
  </w:style>
  <w:style w:type="character" w:customStyle="1" w:styleId="BalloonTextChar">
    <w:name w:val="Balloon Text Char"/>
    <w:basedOn w:val="DefaultParagraphFont"/>
    <w:link w:val="BalloonText"/>
    <w:uiPriority w:val="99"/>
    <w:semiHidden/>
    <w:rsid w:val="00EC0B56"/>
    <w:rPr>
      <w:rFonts w:ascii="Tahoma" w:eastAsia="Times New Roman" w:hAnsi="Tahoma" w:cs="Tahoma"/>
      <w:sz w:val="16"/>
      <w:szCs w:val="16"/>
    </w:rPr>
  </w:style>
  <w:style w:type="character" w:styleId="Hyperlink">
    <w:name w:val="Hyperlink"/>
    <w:basedOn w:val="DefaultParagraphFont"/>
    <w:uiPriority w:val="99"/>
    <w:unhideWhenUsed/>
    <w:rsid w:val="00D82B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009_20140401.docx" TargetMode="External"/><Relationship Id="rId3" Type="http://schemas.openxmlformats.org/officeDocument/2006/relationships/settings" Target="settings.xml"/><Relationship Id="rId7" Type="http://schemas.openxmlformats.org/officeDocument/2006/relationships/hyperlink" Target="file:///H:\HJ%20Archive\2014\04-01-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8A0FB-AA6E-457A-85DD-6BD1F2207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696</Words>
  <Characters>3971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5009: Forestbrook Middle School Mock Trial Team - South Carolina Legislature Online</dc:title>
  <dc:creator>McDowell</dc:creator>
  <cp:lastModifiedBy>N Cumfer</cp:lastModifiedBy>
  <cp:revision>8</cp:revision>
  <cp:lastPrinted>2014-03-31T19:35:00Z</cp:lastPrinted>
  <dcterms:created xsi:type="dcterms:W3CDTF">2014-04-01T16:46:00Z</dcterms:created>
  <dcterms:modified xsi:type="dcterms:W3CDTF">2014-12-05T17:07:00Z</dcterms:modified>
</cp:coreProperties>
</file>