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F53" w:rsidRDefault="004A1F53" w:rsidP="004A1F53">
      <w:pPr>
        <w:widowControl w:val="0"/>
        <w:jc w:val="center"/>
      </w:pPr>
      <w:r w:rsidRPr="004A1F53">
        <w:rPr>
          <w:b/>
        </w:rPr>
        <w:t>South Carolina General Assembly</w:t>
      </w:r>
    </w:p>
    <w:p w:rsidR="004A1F53" w:rsidRDefault="004A1F53" w:rsidP="004A1F53">
      <w:pPr>
        <w:widowControl w:val="0"/>
        <w:jc w:val="center"/>
      </w:pPr>
      <w:r>
        <w:t>120th Session, 2013-2014</w:t>
      </w:r>
    </w:p>
    <w:p w:rsidR="004A1F53" w:rsidRDefault="004A1F53" w:rsidP="004A1F53">
      <w:pPr>
        <w:widowControl w:val="0"/>
        <w:jc w:val="left"/>
      </w:pPr>
    </w:p>
    <w:p w:rsidR="004A1F53" w:rsidRDefault="004A1F53" w:rsidP="004A1F53">
      <w:pPr>
        <w:widowControl w:val="0"/>
        <w:jc w:val="left"/>
        <w:rPr>
          <w:b/>
        </w:rPr>
      </w:pPr>
      <w:r w:rsidRPr="004A1F53">
        <w:rPr>
          <w:b/>
        </w:rPr>
        <w:t>H. 5067</w:t>
      </w:r>
    </w:p>
    <w:p w:rsidR="004A1F53" w:rsidRDefault="004A1F53" w:rsidP="004A1F53">
      <w:pPr>
        <w:widowControl w:val="0"/>
        <w:jc w:val="left"/>
        <w:rPr>
          <w:b/>
        </w:rPr>
      </w:pPr>
    </w:p>
    <w:p w:rsidR="004A1F53" w:rsidRDefault="004A1F53" w:rsidP="004A1F53">
      <w:pPr>
        <w:widowControl w:val="0"/>
        <w:jc w:val="left"/>
      </w:pPr>
      <w:r w:rsidRPr="004A1F53">
        <w:rPr>
          <w:b/>
        </w:rPr>
        <w:t>STATUS INFORMATION</w:t>
      </w:r>
    </w:p>
    <w:p w:rsidR="004A1F53" w:rsidRDefault="004A1F53" w:rsidP="004A1F53">
      <w:pPr>
        <w:widowControl w:val="0"/>
        <w:jc w:val="left"/>
      </w:pPr>
    </w:p>
    <w:p w:rsidR="004A1F53" w:rsidRDefault="004A1F53" w:rsidP="004A1F53">
      <w:pPr>
        <w:widowControl w:val="0"/>
        <w:jc w:val="left"/>
      </w:pPr>
      <w:r>
        <w:t>General Bill</w:t>
      </w:r>
    </w:p>
    <w:p w:rsidR="004A1F53" w:rsidRDefault="004A1F53" w:rsidP="004A1F53">
      <w:pPr>
        <w:widowControl w:val="0"/>
        <w:jc w:val="left"/>
      </w:pPr>
      <w:r>
        <w:t>Sponsors: Reps. Sandifer, Bedingfield and Bingham</w:t>
      </w:r>
    </w:p>
    <w:p w:rsidR="004A1F53" w:rsidRDefault="004A1F53" w:rsidP="004A1F53">
      <w:pPr>
        <w:widowControl w:val="0"/>
        <w:jc w:val="left"/>
      </w:pPr>
      <w:r>
        <w:t>Document Path: l:\council\bills\agm\18226ab14.docx</w:t>
      </w:r>
    </w:p>
    <w:p w:rsidR="00207E8E" w:rsidRDefault="00207E8E" w:rsidP="004A1F53">
      <w:pPr>
        <w:widowControl w:val="0"/>
        <w:jc w:val="left"/>
      </w:pPr>
      <w:r>
        <w:t>Companion/Similar bill(s): 5063, 5064, 5065, 5066, 5068</w:t>
      </w:r>
    </w:p>
    <w:p w:rsidR="004A1F53" w:rsidRDefault="004A1F53" w:rsidP="004A1F53">
      <w:pPr>
        <w:widowControl w:val="0"/>
        <w:jc w:val="left"/>
      </w:pPr>
    </w:p>
    <w:p w:rsidR="004A1F53" w:rsidRDefault="004A1F53" w:rsidP="004A1F53">
      <w:pPr>
        <w:widowControl w:val="0"/>
        <w:jc w:val="left"/>
      </w:pPr>
      <w:r>
        <w:t>Introduced in the House on April 8, 2014</w:t>
      </w:r>
    </w:p>
    <w:p w:rsidR="004A1F53" w:rsidRDefault="004A1F53" w:rsidP="004A1F53">
      <w:pPr>
        <w:widowControl w:val="0"/>
        <w:jc w:val="left"/>
      </w:pPr>
      <w:r>
        <w:t xml:space="preserve">Currently residing in the House Committee on </w:t>
      </w:r>
      <w:r w:rsidRPr="004A1F53">
        <w:rPr>
          <w:b/>
        </w:rPr>
        <w:t>Labor, Commerce and Industry</w:t>
      </w:r>
    </w:p>
    <w:p w:rsidR="004A1F53" w:rsidRDefault="004A1F53" w:rsidP="004A1F53">
      <w:pPr>
        <w:widowControl w:val="0"/>
        <w:jc w:val="left"/>
      </w:pPr>
    </w:p>
    <w:p w:rsidR="004A1F53" w:rsidRDefault="004A1F53" w:rsidP="004A1F53">
      <w:pPr>
        <w:widowControl w:val="0"/>
        <w:jc w:val="left"/>
      </w:pPr>
      <w:r>
        <w:t xml:space="preserve">Summary: </w:t>
      </w:r>
      <w:r w:rsidR="00EC37B7">
        <w:t>Embalmers and funeral directors</w:t>
      </w:r>
    </w:p>
    <w:p w:rsidR="004A1F53" w:rsidRDefault="004A1F53" w:rsidP="004A1F53">
      <w:pPr>
        <w:widowControl w:val="0"/>
        <w:jc w:val="left"/>
      </w:pPr>
    </w:p>
    <w:p w:rsidR="004A1F53" w:rsidRDefault="004A1F53" w:rsidP="004A1F53">
      <w:pPr>
        <w:widowControl w:val="0"/>
        <w:jc w:val="left"/>
      </w:pPr>
    </w:p>
    <w:p w:rsidR="004A1F53" w:rsidRDefault="004A1F53" w:rsidP="004A1F53">
      <w:pPr>
        <w:widowControl w:val="0"/>
        <w:tabs>
          <w:tab w:val="center" w:pos="590"/>
          <w:tab w:val="center" w:pos="1440"/>
          <w:tab w:val="left" w:pos="1872"/>
          <w:tab w:val="left" w:pos="9187"/>
        </w:tabs>
        <w:jc w:val="left"/>
      </w:pPr>
      <w:r w:rsidRPr="004A1F53">
        <w:rPr>
          <w:b/>
        </w:rPr>
        <w:t>HISTORY OF LEGISLATIVE ACTIONS</w:t>
      </w:r>
    </w:p>
    <w:p w:rsidR="004A1F53" w:rsidRDefault="004A1F53" w:rsidP="004A1F53">
      <w:pPr>
        <w:widowControl w:val="0"/>
        <w:tabs>
          <w:tab w:val="center" w:pos="590"/>
          <w:tab w:val="center" w:pos="1440"/>
          <w:tab w:val="left" w:pos="1872"/>
          <w:tab w:val="left" w:pos="9187"/>
        </w:tabs>
        <w:jc w:val="left"/>
      </w:pPr>
    </w:p>
    <w:p w:rsidR="004A1F53" w:rsidRPr="004A1F53" w:rsidRDefault="004A1F53" w:rsidP="004A1F53">
      <w:pPr>
        <w:widowControl w:val="0"/>
        <w:tabs>
          <w:tab w:val="center" w:pos="590"/>
          <w:tab w:val="center" w:pos="1440"/>
          <w:tab w:val="left" w:pos="1872"/>
          <w:tab w:val="left" w:pos="9187"/>
        </w:tabs>
        <w:jc w:val="left"/>
      </w:pPr>
      <w:r w:rsidRPr="004A1F53">
        <w:rPr>
          <w:u w:val="single"/>
        </w:rPr>
        <w:tab/>
        <w:t>Date</w:t>
      </w:r>
      <w:r w:rsidRPr="004A1F53">
        <w:rPr>
          <w:u w:val="single"/>
        </w:rPr>
        <w:tab/>
        <w:t>Body</w:t>
      </w:r>
      <w:r w:rsidRPr="004A1F53">
        <w:rPr>
          <w:u w:val="single"/>
        </w:rPr>
        <w:tab/>
        <w:t>Action Description with journal page number</w:t>
      </w:r>
      <w:r w:rsidRPr="004A1F53">
        <w:rPr>
          <w:u w:val="single"/>
        </w:rPr>
        <w:tab/>
      </w:r>
      <w:bookmarkStart w:id="0" w:name="_GoBack"/>
      <w:bookmarkEnd w:id="0"/>
    </w:p>
    <w:p w:rsidR="00796BE7" w:rsidRDefault="00796BE7" w:rsidP="00796BE7">
      <w:pPr>
        <w:widowControl w:val="0"/>
        <w:tabs>
          <w:tab w:val="right" w:pos="1008"/>
          <w:tab w:val="left" w:pos="1152"/>
          <w:tab w:val="left" w:pos="1872"/>
          <w:tab w:val="left" w:pos="9187"/>
        </w:tabs>
        <w:ind w:left="2088" w:hanging="2088"/>
        <w:jc w:val="left"/>
      </w:pPr>
      <w:r>
        <w:tab/>
        <w:t>4/8/2014</w:t>
      </w:r>
      <w:r>
        <w:tab/>
        <w:t>House</w:t>
      </w:r>
      <w:r>
        <w:tab/>
      </w:r>
      <w:r w:rsidRPr="000137F0">
        <w:t>Introduced and read first time (</w:t>
      </w:r>
      <w:hyperlink r:id="rId7" w:history="1">
        <w:r w:rsidRPr="000137F0">
          <w:rPr>
            <w:rStyle w:val="Hyperlink"/>
          </w:rPr>
          <w:t>House Journal</w:t>
        </w:r>
        <w:r w:rsidRPr="000137F0">
          <w:rPr>
            <w:rStyle w:val="Hyperlink"/>
          </w:rPr>
          <w:noBreakHyphen/>
          <w:t>page 6</w:t>
        </w:r>
      </w:hyperlink>
      <w:r w:rsidRPr="000137F0">
        <w:t>)</w:t>
      </w:r>
    </w:p>
    <w:p w:rsidR="00796BE7" w:rsidRDefault="00796BE7" w:rsidP="00796BE7">
      <w:pPr>
        <w:widowControl w:val="0"/>
        <w:tabs>
          <w:tab w:val="right" w:pos="1008"/>
          <w:tab w:val="left" w:pos="1152"/>
          <w:tab w:val="left" w:pos="1872"/>
          <w:tab w:val="left" w:pos="9187"/>
        </w:tabs>
        <w:ind w:left="2088" w:hanging="2088"/>
        <w:jc w:val="left"/>
      </w:pPr>
      <w:r>
        <w:tab/>
        <w:t>4/8/2014</w:t>
      </w:r>
      <w:r>
        <w:tab/>
        <w:t>House</w:t>
      </w:r>
      <w:r>
        <w:tab/>
      </w:r>
      <w:r w:rsidRPr="000137F0">
        <w:t>Referred to C</w:t>
      </w:r>
      <w:r>
        <w:t xml:space="preserve">ommittee on </w:t>
      </w:r>
      <w:r w:rsidRPr="000137F0">
        <w:rPr>
          <w:b/>
        </w:rPr>
        <w:t>Labor, Commerce and Industry</w:t>
      </w:r>
      <w:r w:rsidRPr="000137F0">
        <w:t xml:space="preserve"> (</w:t>
      </w:r>
      <w:hyperlink r:id="rId8" w:history="1">
        <w:r w:rsidRPr="000137F0">
          <w:rPr>
            <w:rStyle w:val="Hyperlink"/>
          </w:rPr>
          <w:t>House Journal</w:t>
        </w:r>
        <w:r w:rsidRPr="000137F0">
          <w:rPr>
            <w:rStyle w:val="Hyperlink"/>
          </w:rPr>
          <w:noBreakHyphen/>
          <w:t>page 6</w:t>
        </w:r>
      </w:hyperlink>
      <w:r w:rsidRPr="000137F0">
        <w:t>)</w:t>
      </w:r>
    </w:p>
    <w:p w:rsidR="00796BE7" w:rsidRDefault="00796BE7" w:rsidP="00796BE7">
      <w:pPr>
        <w:widowControl w:val="0"/>
        <w:tabs>
          <w:tab w:val="right" w:pos="1008"/>
          <w:tab w:val="left" w:pos="1152"/>
          <w:tab w:val="left" w:pos="1872"/>
          <w:tab w:val="left" w:pos="9187"/>
        </w:tabs>
        <w:ind w:left="2088" w:hanging="2088"/>
        <w:jc w:val="left"/>
      </w:pPr>
    </w:p>
    <w:p w:rsidR="004A1F53" w:rsidRPr="004A1F53" w:rsidRDefault="004A1F53" w:rsidP="004A1F53">
      <w:pPr>
        <w:widowControl w:val="0"/>
        <w:tabs>
          <w:tab w:val="right" w:pos="1008"/>
          <w:tab w:val="left" w:pos="1152"/>
          <w:tab w:val="left" w:pos="1872"/>
          <w:tab w:val="left" w:pos="9187"/>
        </w:tabs>
        <w:ind w:left="2088" w:hanging="2088"/>
        <w:jc w:val="left"/>
      </w:pPr>
    </w:p>
    <w:p w:rsidR="004A1F53" w:rsidRDefault="004A1F53" w:rsidP="004A1F53">
      <w:pPr>
        <w:widowControl w:val="0"/>
        <w:jc w:val="left"/>
      </w:pPr>
      <w:r w:rsidRPr="004A1F53">
        <w:rPr>
          <w:b/>
        </w:rPr>
        <w:t>VERSIONS OF THIS BILL</w:t>
      </w:r>
    </w:p>
    <w:p w:rsidR="004A1F53" w:rsidRDefault="004A1F53" w:rsidP="004A1F53">
      <w:pPr>
        <w:widowControl w:val="0"/>
        <w:jc w:val="left"/>
      </w:pPr>
    </w:p>
    <w:p w:rsidR="004A1F53" w:rsidRDefault="006D0D9B" w:rsidP="004A1F53">
      <w:pPr>
        <w:widowControl w:val="0"/>
        <w:jc w:val="left"/>
      </w:pPr>
      <w:hyperlink r:id="rId9" w:history="1">
        <w:r w:rsidR="004A1F53">
          <w:rPr>
            <w:rStyle w:val="Hyperlink"/>
          </w:rPr>
          <w:t>4/8/2014</w:t>
        </w:r>
      </w:hyperlink>
    </w:p>
    <w:p w:rsidR="004A1F53" w:rsidRDefault="004A1F53" w:rsidP="004A1F53"/>
    <w:p w:rsidR="004A1F53" w:rsidRDefault="004A1F53" w:rsidP="004A1F53">
      <w:pPr>
        <w:sectPr w:rsidR="004A1F53" w:rsidSect="004A1F53">
          <w:pgSz w:w="12240" w:h="15840" w:code="1"/>
          <w:pgMar w:top="1080" w:right="1440" w:bottom="1080" w:left="1440" w:header="720" w:footer="720" w:gutter="0"/>
          <w:cols w:space="720"/>
          <w:noEndnote/>
          <w:docGrid w:linePitch="360"/>
        </w:sectPr>
      </w:pPr>
    </w:p>
    <w:p w:rsidR="00B5187B" w:rsidRDefault="00B5187B" w:rsidP="00B5187B">
      <w:pPr>
        <w:pStyle w:val="BillDots"/>
      </w:pPr>
    </w:p>
    <w:p w:rsidR="00B5187B" w:rsidRDefault="00B5187B" w:rsidP="00B5187B">
      <w:pPr>
        <w:pStyle w:val="Numbersforbill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7B" w:rsidRDefault="00B5187B" w:rsidP="00B5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9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t>TO AMEND SECTION 40</w:t>
      </w:r>
      <w:r w:rsidR="001325BE">
        <w:noBreakHyphen/>
      </w:r>
      <w:r>
        <w:t>19</w:t>
      </w:r>
      <w:r w:rsidR="001325BE">
        <w:noBreakHyphen/>
      </w:r>
      <w:r>
        <w:t>20, CODE OF LAWS OF SOUTH CAROLINA, 1976, RELATING TO DEFINITIONS CONCERNING THE LICENSURE OF EMBALMERS AND FUNERAL DIRECTORS, SO AS TO REVISE THE DEFINITION OF THE “</w:t>
      </w:r>
      <w:r w:rsidRPr="002D0230">
        <w:t>PRACTICE OF FUNERAL SERVICE” TO EXCLUDE RETAIL SALES OUTLETS AND TO REVISE THE DEFINITION OF A “RETAIL SALES OUTLET”</w:t>
      </w:r>
      <w:r>
        <w:t>,</w:t>
      </w:r>
      <w:r w:rsidRPr="002D0230">
        <w:t xml:space="preserve"> SO AS TO SPECIFY THAT AN OUTLET MAY NOT BE A PART OF OR AFFILIATED WITH A FUNERAL HOME, EMBALMER, OR THE FUNERAL PROCESS, AND TO PROVIDE AN ESTABLISHMENT THAT SATISFIES THE DEFINITION OF A RETAIL SALES OUTLET IS NOT REQUIRED TO HOLD A PERMIT ISSUED BY THE STATE BOARD OF FUNERAL SERVICE BUT MUST REGISTER WITH THE BOARD; </w:t>
      </w:r>
      <w:r>
        <w:t>TO AMEND SECTION 40</w:t>
      </w:r>
      <w:r w:rsidR="001325BE">
        <w:noBreakHyphen/>
      </w:r>
      <w:r>
        <w:t>19</w:t>
      </w:r>
      <w:r w:rsidR="001325BE">
        <w:noBreakHyphen/>
      </w:r>
      <w:r>
        <w:t xml:space="preserve">265, RELATING TO </w:t>
      </w:r>
      <w:r w:rsidRPr="002D0230">
        <w:t>PERMIT REQUIREMENTS FOR FUNERAL HOMES, BRANCH FUNERAL HOMES, RETAIL SALES OUTLETS, AND CREMATORIES, SO AS TO REMOVE RETAIL SALES OUTLETS FROM THE REQUIREMENTS</w:t>
      </w:r>
      <w:r w:rsidR="00C346D2">
        <w:t xml:space="preserve"> </w:t>
      </w:r>
      <w:r w:rsidR="00C346D2" w:rsidRPr="002D0230">
        <w:t xml:space="preserve">AND TO PROVIDE FOR THE REGISTRATION OF RETAIL SALES OUTLETS, AND TO CODIFY </w:t>
      </w:r>
      <w:r w:rsidR="00C346D2">
        <w:t>AND DECREASE EXISTING FEES</w:t>
      </w:r>
      <w:r w:rsidRPr="002D0230">
        <w:t>; AND TO AMEND SECTION 40</w:t>
      </w:r>
      <w:r w:rsidR="001325BE">
        <w:noBreakHyphen/>
      </w:r>
      <w:r w:rsidRPr="002D0230">
        <w:t>19</w:t>
      </w:r>
      <w:r w:rsidR="001325BE">
        <w:noBreakHyphen/>
      </w:r>
      <w:r w:rsidRPr="002D0230">
        <w:t xml:space="preserve">290, RELATING TO THE REQUIRED MANNER OF PROVIDING PRICING INFORMATION IN FUNERAL SERVICE ESTABLISHMENTS OR RETAIL SALES OUTLETS, SO AS TO </w:t>
      </w:r>
      <w:r w:rsidR="00C346D2">
        <w:t>DELETE A REFERENCE TO RETAIL SALES OUTLETS.</w:t>
      </w:r>
      <w:r w:rsidRPr="002D0230">
        <w:t xml:space="preserve"> </w:t>
      </w:r>
    </w:p>
    <w:p w:rsidR="008D69B9"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9B9"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9B9"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Default="008D69B9"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0230" w:rsidRPr="002D0230">
        <w:t>Section 40</w:t>
      </w:r>
      <w:r w:rsidR="001325BE">
        <w:noBreakHyphen/>
      </w:r>
      <w:r w:rsidR="002D0230" w:rsidRPr="002D0230">
        <w:t>19</w:t>
      </w:r>
      <w:r w:rsidR="001325BE">
        <w:noBreakHyphen/>
      </w:r>
      <w:r w:rsidR="002D0230" w:rsidRPr="002D0230">
        <w:t>20(18)(d) and (19) of the 1976 Code is amended to read: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35633">
        <w:rPr>
          <w:color w:val="000000"/>
        </w:rPr>
        <w:t xml:space="preserve">making arrangements at or before the time of death, financial or otherwise, including arrangements for cremation, for providing these services, or the sale of funeral merchandise, </w:t>
      </w:r>
      <w:r>
        <w:rPr>
          <w:color w:val="000000"/>
          <w:u w:val="single"/>
        </w:rPr>
        <w:t xml:space="preserve">except when sold in a retail </w:t>
      </w:r>
      <w:r w:rsidR="007D5D53">
        <w:rPr>
          <w:color w:val="000000"/>
          <w:u w:val="single"/>
        </w:rPr>
        <w:t>sales</w:t>
      </w:r>
      <w:r>
        <w:rPr>
          <w:color w:val="000000"/>
          <w:u w:val="single"/>
        </w:rPr>
        <w:t xml:space="preserve"> outlet,</w:t>
      </w:r>
      <w:r>
        <w:rPr>
          <w:color w:val="000000"/>
        </w:rPr>
        <w:t xml:space="preserve"> </w:t>
      </w:r>
      <w:r w:rsidRPr="00E35633">
        <w:rPr>
          <w:color w:val="000000"/>
        </w:rPr>
        <w:t>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001325BE">
        <w:rPr>
          <w:color w:val="000000"/>
        </w:rPr>
        <w:noBreakHyphen/>
      </w:r>
      <w:r w:rsidRPr="00E35633">
        <w:rPr>
          <w:color w:val="000000"/>
        </w:rPr>
        <w:t>7</w:t>
      </w:r>
      <w:r w:rsidR="001325BE">
        <w:rPr>
          <w:color w:val="000000"/>
        </w:rPr>
        <w:noBreakHyphen/>
      </w:r>
      <w:r w:rsidRPr="00E35633">
        <w:rPr>
          <w:color w:val="000000"/>
        </w:rPr>
        <w:t>35; and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1325BE" w:rsidRPr="001325BE">
        <w:rPr>
          <w:color w:val="000000"/>
        </w:rPr>
        <w:t>‘</w:t>
      </w:r>
      <w:r w:rsidRPr="00E35633">
        <w:rPr>
          <w:color w:val="000000"/>
        </w:rPr>
        <w:t>Retail sales outlet</w:t>
      </w:r>
      <w:r w:rsidR="001325BE" w:rsidRPr="001325BE">
        <w:rPr>
          <w:color w:val="000000"/>
        </w:rPr>
        <w:t>’</w:t>
      </w:r>
      <w:r w:rsidRPr="00E35633">
        <w:rPr>
          <w:color w:val="000000"/>
        </w:rPr>
        <w:t xml:space="preserve"> means an establishment wherein funeral merchandise is sold or provided, or both, to the general public</w:t>
      </w:r>
      <w:r>
        <w:rPr>
          <w:color w:val="000000"/>
        </w:rPr>
        <w:t xml:space="preserve"> </w:t>
      </w:r>
      <w:r>
        <w:rPr>
          <w:color w:val="000000"/>
          <w:u w:val="single"/>
        </w:rPr>
        <w:t>but is not part of or affiliated with a funeral home, embalmer, or in any way with the funeral process</w:t>
      </w:r>
      <w:r w:rsidRPr="00E35633">
        <w:rPr>
          <w:color w:val="000000"/>
        </w:rPr>
        <w:t>. A retail sales outlet may not contain lay</w:t>
      </w:r>
      <w:r w:rsidR="001325BE">
        <w:rPr>
          <w:color w:val="000000"/>
        </w:rPr>
        <w:noBreakHyphen/>
      </w:r>
      <w:r w:rsidRPr="00E35633">
        <w:rPr>
          <w:color w:val="000000"/>
        </w:rPr>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r>
        <w:rPr>
          <w:color w:val="000000"/>
        </w:rPr>
        <w:t xml:space="preserve">  </w:t>
      </w:r>
      <w:r>
        <w:rPr>
          <w:color w:val="000000"/>
          <w:u w:val="single"/>
        </w:rPr>
        <w:t>An establishment that meets the definition of a retail sales outlet must not be required to obtain a permit from the board but shall register with the board pursuant to Section 40</w:t>
      </w:r>
      <w:r w:rsidR="001325BE">
        <w:rPr>
          <w:color w:val="000000"/>
          <w:u w:val="single"/>
        </w:rPr>
        <w:noBreakHyphen/>
      </w:r>
      <w:r>
        <w:rPr>
          <w:color w:val="000000"/>
          <w:u w:val="single"/>
        </w:rPr>
        <w:t>19</w:t>
      </w:r>
      <w:r w:rsidR="001325BE">
        <w:rPr>
          <w:color w:val="000000"/>
          <w:u w:val="single"/>
        </w:rPr>
        <w:noBreakHyphen/>
      </w:r>
      <w:r>
        <w:rPr>
          <w:color w:val="000000"/>
          <w:u w:val="single"/>
        </w:rPr>
        <w:t>265(E).</w:t>
      </w:r>
      <w:r>
        <w:rPr>
          <w:color w:val="000000"/>
        </w:rPr>
        <w:t>”</w:t>
      </w: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0230">
        <w:t>2.</w:t>
      </w:r>
      <w:r>
        <w:tab/>
      </w:r>
      <w:r w:rsidRPr="002D0230">
        <w:t>Section 40</w:t>
      </w:r>
      <w:r w:rsidR="001325BE">
        <w:noBreakHyphen/>
      </w:r>
      <w:r w:rsidRPr="002D0230">
        <w:t>19</w:t>
      </w:r>
      <w:r w:rsidR="001325BE">
        <w:noBreakHyphen/>
      </w:r>
      <w:r w:rsidRPr="002D0230">
        <w:t>265 of the 1976 Code is amended to read:</w:t>
      </w:r>
    </w:p>
    <w:p w:rsidR="002D0230" w:rsidRP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1325BE">
        <w:noBreakHyphen/>
      </w:r>
      <w:r>
        <w:t>19</w:t>
      </w:r>
      <w:r w:rsidR="001325BE">
        <w:noBreakHyphen/>
      </w:r>
      <w:r>
        <w:t>265.</w:t>
      </w:r>
      <w:r>
        <w:tab/>
      </w:r>
      <w:r w:rsidR="005711DD">
        <w:rPr>
          <w:color w:val="000000"/>
        </w:rPr>
        <w:t>(A)</w:t>
      </w:r>
      <w:r w:rsidR="005711DD">
        <w:rPr>
          <w:color w:val="000000"/>
        </w:rPr>
        <w:tab/>
      </w:r>
      <w:r w:rsidRPr="00E35633">
        <w:rPr>
          <w:color w:val="000000"/>
        </w:rPr>
        <w:t>A permit for a funeral home may be issued if the applicant: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35633">
        <w:rPr>
          <w:color w:val="000000"/>
        </w:rPr>
        <w:t>submits to and successfully passes an inspection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1325BE">
        <w:rPr>
          <w:color w:val="000000"/>
        </w:rPr>
        <w:noBreakHyphen/>
      </w:r>
      <w:r w:rsidRPr="00E35633">
        <w:rPr>
          <w:color w:val="000000"/>
        </w:rPr>
        <w:t>19</w:t>
      </w:r>
      <w:r w:rsidR="001325BE">
        <w:rPr>
          <w:color w:val="000000"/>
        </w:rPr>
        <w:noBreakHyphen/>
      </w:r>
      <w:r w:rsidRPr="00E35633">
        <w:rPr>
          <w:color w:val="000000"/>
        </w:rPr>
        <w:t>20(16) and is current and in good standing with the board and lives within a radius of twenty</w:t>
      </w:r>
      <w:r w:rsidR="001325BE">
        <w:rPr>
          <w:color w:val="000000"/>
        </w:rPr>
        <w:noBreakHyphen/>
      </w:r>
      <w:r w:rsidRPr="00E35633">
        <w:rPr>
          <w:color w:val="000000"/>
        </w:rPr>
        <w:t>five miles of the establishment;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(6)</w:t>
      </w:r>
      <w:r>
        <w:rPr>
          <w:color w:val="000000"/>
        </w:rPr>
        <w:tab/>
      </w:r>
      <w:r w:rsidRPr="00E35633">
        <w:rPr>
          <w:color w:val="000000"/>
        </w:rPr>
        <w:t>is in full compliance with Section 40</w:t>
      </w:r>
      <w:r w:rsidR="001325BE">
        <w:rPr>
          <w:color w:val="000000"/>
        </w:rPr>
        <w:noBreakHyphen/>
      </w:r>
      <w:r w:rsidRPr="00E35633">
        <w:rPr>
          <w:color w:val="000000"/>
        </w:rPr>
        <w:t>19</w:t>
      </w:r>
      <w:r w:rsidR="001325BE">
        <w:rPr>
          <w:color w:val="000000"/>
        </w:rPr>
        <w:noBreakHyphen/>
      </w:r>
      <w:r w:rsidRPr="00E35633">
        <w:rPr>
          <w:color w:val="000000"/>
        </w:rPr>
        <w:t>290.</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t>(B)</w:t>
      </w:r>
      <w:r>
        <w:rPr>
          <w:color w:val="000000"/>
        </w:rPr>
        <w:tab/>
      </w:r>
      <w:r w:rsidRPr="00E35633">
        <w:rPr>
          <w:color w:val="000000"/>
        </w:rPr>
        <w:t>A permit for a branch funeral home may be issued if the applicant: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Pr>
          <w:color w:val="000000"/>
        </w:rPr>
        <w:tab/>
        <w:t>(2)</w:t>
      </w:r>
      <w:r>
        <w:rPr>
          <w:color w:val="000000"/>
        </w:rPr>
        <w:tab/>
      </w:r>
      <w:r w:rsidRPr="00E35633">
        <w:rPr>
          <w:color w:val="000000"/>
        </w:rPr>
        <w:t>submits to and successfully passes an inspection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1325BE">
        <w:rPr>
          <w:color w:val="000000"/>
        </w:rPr>
        <w:noBreakHyphen/>
      </w:r>
      <w:r w:rsidRPr="00E35633">
        <w:rPr>
          <w:color w:val="000000"/>
        </w:rPr>
        <w:t>19</w:t>
      </w:r>
      <w:r w:rsidR="001325BE">
        <w:rPr>
          <w:color w:val="000000"/>
        </w:rPr>
        <w:noBreakHyphen/>
      </w:r>
      <w:r w:rsidRPr="00E35633">
        <w:rPr>
          <w:color w:val="000000"/>
        </w:rPr>
        <w:t>20(16) and is current and in good standing with the board and lives within a radius of twenty</w:t>
      </w:r>
      <w:r w:rsidR="001325BE">
        <w:rPr>
          <w:color w:val="000000"/>
        </w:rPr>
        <w:noBreakHyphen/>
      </w:r>
      <w:r w:rsidRPr="00E35633">
        <w:rPr>
          <w:color w:val="000000"/>
        </w:rPr>
        <w:t>five miles of the establishment;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35633">
        <w:rPr>
          <w:color w:val="000000"/>
        </w:rPr>
        <w:t>is in full compliance with Section 40</w:t>
      </w:r>
      <w:r w:rsidR="001325BE">
        <w:rPr>
          <w:color w:val="000000"/>
        </w:rPr>
        <w:noBreakHyphen/>
      </w:r>
      <w:r w:rsidRPr="00E35633">
        <w:rPr>
          <w:color w:val="000000"/>
        </w:rPr>
        <w:t>19</w:t>
      </w:r>
      <w:r w:rsidR="001325BE">
        <w:rPr>
          <w:color w:val="000000"/>
        </w:rPr>
        <w:noBreakHyphen/>
      </w:r>
      <w:r w:rsidRPr="00E35633">
        <w:rPr>
          <w:color w:val="000000"/>
        </w:rPr>
        <w:t>290;</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(7)</w:t>
      </w:r>
      <w:r>
        <w:rPr>
          <w:color w:val="000000"/>
        </w:rPr>
        <w:tab/>
      </w:r>
      <w:r w:rsidRPr="00E35633">
        <w:rPr>
          <w:color w:val="000000"/>
        </w:rPr>
        <w:t>provides the name of the parent funeral home.</w:t>
      </w:r>
    </w:p>
    <w:p w:rsidR="002D0230" w:rsidRPr="005711DD"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5711DD">
        <w:rPr>
          <w:strike/>
          <w:color w:val="000000"/>
        </w:rPr>
        <w:t>A permit for a retail sales outlet may be issued if the applicant:</w:t>
      </w:r>
    </w:p>
    <w:p w:rsidR="002D0230" w:rsidRPr="005711DD"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002D0230" w:rsidRPr="005711DD">
        <w:rPr>
          <w:strike/>
          <w:color w:val="000000"/>
        </w:rPr>
        <w:t>(1)</w:t>
      </w:r>
      <w:r w:rsidRPr="00AC2037">
        <w:rPr>
          <w:color w:val="000000"/>
        </w:rPr>
        <w:tab/>
      </w:r>
      <w:r w:rsidR="002D0230" w:rsidRPr="005711DD">
        <w:rPr>
          <w:strike/>
          <w:color w:val="000000"/>
        </w:rPr>
        <w:t>submits an application on a form approved by the board;</w:t>
      </w:r>
    </w:p>
    <w:p w:rsidR="002D0230" w:rsidRPr="005711DD"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002D0230" w:rsidRPr="005711DD">
        <w:rPr>
          <w:strike/>
          <w:color w:val="000000"/>
        </w:rPr>
        <w:t>(2)</w:t>
      </w:r>
      <w:r w:rsidRPr="00AC2037">
        <w:rPr>
          <w:color w:val="000000"/>
        </w:rPr>
        <w:tab/>
      </w:r>
      <w:r w:rsidR="002D0230" w:rsidRPr="005711DD">
        <w:rPr>
          <w:strike/>
          <w:color w:val="000000"/>
        </w:rPr>
        <w:t>submits to and successfully passes an inspection approved by the board;</w:t>
      </w:r>
    </w:p>
    <w:p w:rsidR="002D0230" w:rsidRPr="005711DD"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002D0230" w:rsidRPr="005711DD">
        <w:rPr>
          <w:strike/>
          <w:color w:val="000000"/>
        </w:rPr>
        <w:t>(3)</w:t>
      </w:r>
      <w:r w:rsidRPr="00AC2037">
        <w:rPr>
          <w:color w:val="000000"/>
        </w:rPr>
        <w:tab/>
      </w:r>
      <w:r w:rsidR="002D0230" w:rsidRPr="005711DD">
        <w:rPr>
          <w:strike/>
          <w:color w:val="000000"/>
        </w:rPr>
        <w:t>submits the applicable nonrefundable fee;</w:t>
      </w:r>
    </w:p>
    <w:p w:rsidR="002D0230" w:rsidRPr="005711DD"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002D0230" w:rsidRPr="005711DD">
        <w:rPr>
          <w:strike/>
          <w:color w:val="000000"/>
        </w:rPr>
        <w:t>(4)</w:t>
      </w:r>
      <w:r w:rsidRPr="00AC2037">
        <w:rPr>
          <w:color w:val="000000"/>
        </w:rPr>
        <w:tab/>
      </w:r>
      <w:r w:rsidR="002D0230" w:rsidRPr="005711DD">
        <w:rPr>
          <w:strike/>
          <w:color w:val="000000"/>
        </w:rPr>
        <w:t>is in full compliance with Section 40</w:t>
      </w:r>
      <w:r w:rsidR="001325BE">
        <w:rPr>
          <w:strike/>
          <w:color w:val="000000"/>
        </w:rPr>
        <w:noBreakHyphen/>
      </w:r>
      <w:r w:rsidR="002D0230" w:rsidRPr="005711DD">
        <w:rPr>
          <w:strike/>
          <w:color w:val="000000"/>
        </w:rPr>
        <w:t>19</w:t>
      </w:r>
      <w:r w:rsidR="001325BE">
        <w:rPr>
          <w:strike/>
          <w:color w:val="000000"/>
        </w:rPr>
        <w:noBreakHyphen/>
      </w:r>
      <w:r w:rsidR="002D0230" w:rsidRPr="005711DD">
        <w:rPr>
          <w:strike/>
          <w:color w:val="000000"/>
        </w:rPr>
        <w:t>290.</w:t>
      </w:r>
    </w:p>
    <w:p w:rsidR="002D0230" w:rsidRDefault="00AC2037"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2037">
        <w:rPr>
          <w:color w:val="000000"/>
        </w:rPr>
        <w:tab/>
      </w:r>
      <w:r w:rsidR="002D0230" w:rsidRPr="005711DD">
        <w:rPr>
          <w:strike/>
          <w:color w:val="000000"/>
        </w:rPr>
        <w:t>(D)</w:t>
      </w:r>
      <w:r w:rsidR="002D0230">
        <w:rPr>
          <w:color w:val="000000"/>
        </w:rPr>
        <w:tab/>
      </w:r>
      <w:r w:rsidR="002D0230" w:rsidRPr="00E35633">
        <w:rPr>
          <w:color w:val="000000"/>
        </w:rPr>
        <w:t>A permit for a crematory may be issued if the applicant: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35633">
        <w:rPr>
          <w:color w:val="000000"/>
        </w:rPr>
        <w:t>submits to and successfully passes an inspection approved by the board;</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1325BE">
        <w:rPr>
          <w:color w:val="000000"/>
        </w:rPr>
        <w:noBreakHyphen/>
      </w:r>
      <w:r w:rsidRPr="00E35633">
        <w:rPr>
          <w:color w:val="000000"/>
        </w:rPr>
        <w:t>19</w:t>
      </w:r>
      <w:r w:rsidR="001325BE">
        <w:rPr>
          <w:color w:val="000000"/>
        </w:rPr>
        <w:noBreakHyphen/>
      </w:r>
      <w:r w:rsidRPr="00E35633">
        <w:rPr>
          <w:color w:val="000000"/>
        </w:rPr>
        <w:t>20(16) and is current and in good standing with the board and lives within a radius of twenty</w:t>
      </w:r>
      <w:r w:rsidR="001325BE">
        <w:rPr>
          <w:color w:val="000000"/>
        </w:rPr>
        <w:noBreakHyphen/>
      </w:r>
      <w:r w:rsidRPr="00E35633">
        <w:rPr>
          <w:color w:val="000000"/>
        </w:rPr>
        <w:t>five miles of the establishment;</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35633">
        <w:rPr>
          <w:color w:val="000000"/>
        </w:rPr>
        <w:t>is in full compliance with Section 40</w:t>
      </w:r>
      <w:r w:rsidR="001325BE">
        <w:rPr>
          <w:color w:val="000000"/>
        </w:rPr>
        <w:noBreakHyphen/>
      </w:r>
      <w:r w:rsidRPr="00E35633">
        <w:rPr>
          <w:color w:val="000000"/>
        </w:rPr>
        <w:t>19</w:t>
      </w:r>
      <w:r w:rsidR="001325BE">
        <w:rPr>
          <w:color w:val="000000"/>
        </w:rPr>
        <w:noBreakHyphen/>
      </w:r>
      <w:r w:rsidRPr="00E35633">
        <w:rPr>
          <w:color w:val="000000"/>
        </w:rPr>
        <w:t>290;</w:t>
      </w:r>
    </w:p>
    <w:p w:rsidR="002D0230"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(7)</w:t>
      </w:r>
      <w:r>
        <w:rPr>
          <w:color w:val="000000"/>
        </w:rPr>
        <w:tab/>
      </w:r>
      <w:r w:rsidRPr="00E35633">
        <w:rPr>
          <w:color w:val="000000"/>
        </w:rPr>
        <w:t>provides evidence of employment of a factory trained operator.</w:t>
      </w:r>
    </w:p>
    <w:p w:rsidR="005711DD"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5711DD">
        <w:rPr>
          <w:strike/>
          <w:color w:val="000000"/>
        </w:rPr>
        <w:t>E</w:t>
      </w:r>
      <w:r w:rsidR="005711DD">
        <w:rPr>
          <w:color w:val="000000"/>
          <w:u w:val="single"/>
        </w:rPr>
        <w:t>D</w:t>
      </w:r>
      <w:r>
        <w:rPr>
          <w:color w:val="000000"/>
        </w:rPr>
        <w:t>)</w:t>
      </w:r>
      <w:r>
        <w:rPr>
          <w:color w:val="000000"/>
        </w:rPr>
        <w:tab/>
      </w:r>
      <w:r w:rsidRPr="00E35633">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p>
    <w:p w:rsidR="005711DD" w:rsidRPr="00980F20"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005711DD">
        <w:rPr>
          <w:color w:val="000000"/>
          <w:u w:val="single"/>
        </w:rPr>
        <w:t>(E)</w:t>
      </w:r>
      <w:r w:rsidR="005711DD" w:rsidRPr="00980F20">
        <w:rPr>
          <w:color w:val="000000"/>
          <w:u w:val="single"/>
        </w:rPr>
        <w:t>(1)</w:t>
      </w:r>
      <w:r w:rsidRPr="00AC2037">
        <w:rPr>
          <w:color w:val="000000"/>
        </w:rPr>
        <w:tab/>
      </w:r>
      <w:r w:rsidR="005711DD" w:rsidRPr="00980F20">
        <w:rPr>
          <w:color w:val="000000"/>
          <w:u w:val="single"/>
        </w:rPr>
        <w:t>The board shall create and maintain a central registry of retail sales outlets. This registry must include the name, street address, mailing address, telephone number, and registered agent for service of process of each retail sales outlet registered with the board, along with an indication of the date the initial registration occurred, and, if applicable, renewed, and whether the registration is active. A registration must be renewed biennially from the date of initial registration.</w:t>
      </w:r>
    </w:p>
    <w:p w:rsidR="005711DD" w:rsidRPr="00980F20"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005711DD" w:rsidRPr="00980F20">
        <w:rPr>
          <w:color w:val="000000"/>
          <w:u w:val="single"/>
        </w:rPr>
        <w:t>(2)</w:t>
      </w:r>
      <w:r w:rsidRPr="00AC2037">
        <w:rPr>
          <w:color w:val="000000"/>
        </w:rPr>
        <w:tab/>
      </w:r>
      <w:r w:rsidR="005711DD" w:rsidRPr="00980F20">
        <w:rPr>
          <w:color w:val="000000"/>
          <w:u w:val="single"/>
        </w:rPr>
        <w:t>Registration for a initial or renewal retail sales outlet may be issued to an applicant who:</w:t>
      </w:r>
    </w:p>
    <w:p w:rsidR="005711DD" w:rsidRPr="00980F20"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005711DD" w:rsidRPr="00980F20">
        <w:rPr>
          <w:color w:val="000000"/>
          <w:u w:val="single"/>
        </w:rPr>
        <w:t>(a)</w:t>
      </w:r>
      <w:r w:rsidRPr="00AC2037">
        <w:rPr>
          <w:color w:val="000000"/>
        </w:rPr>
        <w:tab/>
      </w:r>
      <w:r w:rsidR="005711DD" w:rsidRPr="00980F20">
        <w:rPr>
          <w:color w:val="000000"/>
          <w:u w:val="single"/>
        </w:rPr>
        <w:t xml:space="preserve">submits a completed application of a form approved by the department; </w:t>
      </w:r>
    </w:p>
    <w:p w:rsidR="005711DD" w:rsidRPr="00980F20"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005711DD" w:rsidRPr="00980F20">
        <w:rPr>
          <w:color w:val="000000"/>
          <w:u w:val="single"/>
        </w:rPr>
        <w:t>(b)</w:t>
      </w:r>
      <w:r w:rsidRPr="00AC2037">
        <w:rPr>
          <w:color w:val="000000"/>
        </w:rPr>
        <w:tab/>
      </w:r>
      <w:r w:rsidR="005711DD" w:rsidRPr="00980F20">
        <w:rPr>
          <w:color w:val="000000"/>
          <w:u w:val="single"/>
        </w:rPr>
        <w:t xml:space="preserve">pays a fee of </w:t>
      </w:r>
      <w:r w:rsidR="001325BE">
        <w:rPr>
          <w:color w:val="000000"/>
          <w:u w:val="single"/>
        </w:rPr>
        <w:t>one hundred</w:t>
      </w:r>
      <w:r w:rsidR="005711DD" w:rsidRPr="00980F20">
        <w:rPr>
          <w:color w:val="000000"/>
          <w:u w:val="single"/>
        </w:rPr>
        <w:t xml:space="preserve"> dollars for an initial registration or </w:t>
      </w:r>
      <w:r w:rsidR="001325BE">
        <w:rPr>
          <w:color w:val="000000"/>
          <w:u w:val="single"/>
        </w:rPr>
        <w:t>one hundred</w:t>
      </w:r>
      <w:r w:rsidR="005711DD" w:rsidRPr="00980F20">
        <w:rPr>
          <w:color w:val="000000"/>
          <w:u w:val="single"/>
        </w:rPr>
        <w:t xml:space="preserve"> dollars for a renewal registration, as applicable; and</w:t>
      </w:r>
    </w:p>
    <w:p w:rsidR="001325BE" w:rsidRDefault="00AC2037"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005711DD" w:rsidRPr="00980F20">
        <w:rPr>
          <w:color w:val="000000"/>
          <w:u w:val="single"/>
        </w:rPr>
        <w:t>(c)</w:t>
      </w:r>
      <w:r w:rsidRPr="00AC2037">
        <w:rPr>
          <w:color w:val="000000"/>
        </w:rPr>
        <w:tab/>
      </w:r>
      <w:r w:rsidR="005711DD" w:rsidRPr="00980F20">
        <w:rPr>
          <w:color w:val="000000"/>
          <w:u w:val="single"/>
        </w:rPr>
        <w:t>is in full compliance with the provisions of Section 40</w:t>
      </w:r>
      <w:r w:rsidR="001325BE">
        <w:rPr>
          <w:color w:val="000000"/>
          <w:u w:val="single"/>
        </w:rPr>
        <w:noBreakHyphen/>
      </w:r>
      <w:r w:rsidR="005711DD" w:rsidRPr="00980F20">
        <w:rPr>
          <w:color w:val="000000"/>
          <w:u w:val="single"/>
        </w:rPr>
        <w:t>19</w:t>
      </w:r>
      <w:r w:rsidR="001325BE">
        <w:rPr>
          <w:color w:val="000000"/>
          <w:u w:val="single"/>
        </w:rPr>
        <w:noBreakHyphen/>
      </w:r>
      <w:r w:rsidR="005711DD" w:rsidRPr="00980F20">
        <w:rPr>
          <w:color w:val="000000"/>
          <w:u w:val="single"/>
        </w:rPr>
        <w:t>20(18)(d) and (19).</w:t>
      </w:r>
    </w:p>
    <w:p w:rsidR="002D0230" w:rsidRDefault="001325BE" w:rsidP="0057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5BE">
        <w:rPr>
          <w:color w:val="000000"/>
        </w:rPr>
        <w:tab/>
      </w:r>
      <w:r w:rsidRPr="001325BE">
        <w:rPr>
          <w:color w:val="000000"/>
        </w:rPr>
        <w:tab/>
      </w:r>
      <w:r>
        <w:rPr>
          <w:color w:val="000000"/>
          <w:u w:val="single"/>
        </w:rPr>
        <w:t>(3)</w:t>
      </w:r>
      <w:r w:rsidRPr="001325BE">
        <w:rPr>
          <w:color w:val="000000"/>
        </w:rPr>
        <w:tab/>
      </w:r>
      <w:r>
        <w:rPr>
          <w:color w:val="000000"/>
          <w:u w:val="single"/>
        </w:rPr>
        <w:t xml:space="preserve">The board may use fees collected under </w:t>
      </w:r>
      <w:r w:rsidR="00C346D2">
        <w:rPr>
          <w:color w:val="000000"/>
          <w:u w:val="single"/>
        </w:rPr>
        <w:t>i</w:t>
      </w:r>
      <w:r>
        <w:rPr>
          <w:color w:val="000000"/>
          <w:u w:val="single"/>
        </w:rPr>
        <w:t xml:space="preserve">tem </w:t>
      </w:r>
      <w:r w:rsidR="00C346D2">
        <w:rPr>
          <w:color w:val="000000"/>
          <w:u w:val="single"/>
        </w:rPr>
        <w:t>(2)</w:t>
      </w:r>
      <w:r>
        <w:rPr>
          <w:color w:val="000000"/>
          <w:u w:val="single"/>
        </w:rPr>
        <w:t>(c) for the development and maintenance of the registry and registration forms.</w:t>
      </w:r>
      <w:r w:rsidR="002D0230">
        <w:rPr>
          <w:color w:val="000000"/>
        </w:rPr>
        <w:t>”</w:t>
      </w:r>
    </w:p>
    <w:p w:rsidR="002D0230" w:rsidRPr="002D0230" w:rsidRDefault="00C90A79" w:rsidP="00C90A79">
      <w:pPr>
        <w:tabs>
          <w:tab w:val="left" w:pos="720"/>
        </w:tabs>
        <w:suppressAutoHyphens/>
      </w:pPr>
      <w:r>
        <w:tab/>
      </w:r>
      <w:r>
        <w:tab/>
      </w:r>
    </w:p>
    <w:p w:rsidR="008D69B9" w:rsidRDefault="002D0230"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0230">
        <w:t>SECTION</w:t>
      </w:r>
      <w:r w:rsidR="005711DD">
        <w:tab/>
      </w:r>
      <w:r w:rsidRPr="002D0230">
        <w:t>3.</w:t>
      </w:r>
      <w:r w:rsidR="005711DD">
        <w:tab/>
      </w:r>
      <w:r w:rsidRPr="002D0230">
        <w:t>Section 40</w:t>
      </w:r>
      <w:r w:rsidR="001325BE">
        <w:noBreakHyphen/>
      </w:r>
      <w:r w:rsidRPr="002D0230">
        <w:t>19</w:t>
      </w:r>
      <w:r w:rsidR="001325BE">
        <w:noBreakHyphen/>
      </w:r>
      <w:r w:rsidRPr="002D0230">
        <w:t>290(C) of the 1976 Code is amended to read:</w:t>
      </w:r>
    </w:p>
    <w:p w:rsidR="005711DD" w:rsidRDefault="005711DD"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1DD" w:rsidRDefault="005711DD" w:rsidP="002D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E35633">
        <w:rPr>
          <w:color w:val="000000"/>
        </w:rPr>
        <w:t>A funeral service establishment</w:t>
      </w:r>
      <w:r w:rsidRPr="005711DD">
        <w:rPr>
          <w:strike/>
          <w:color w:val="000000"/>
        </w:rPr>
        <w:t>,</w:t>
      </w:r>
      <w:r w:rsidRPr="00E35633">
        <w:rPr>
          <w:color w:val="000000"/>
        </w:rPr>
        <w:t xml:space="preserve"> </w:t>
      </w:r>
      <w:r>
        <w:rPr>
          <w:color w:val="000000"/>
          <w:u w:val="single"/>
        </w:rPr>
        <w:t>or</w:t>
      </w:r>
      <w:r>
        <w:rPr>
          <w:color w:val="000000"/>
        </w:rPr>
        <w:t xml:space="preserve"> </w:t>
      </w:r>
      <w:r w:rsidRPr="00E35633">
        <w:rPr>
          <w:color w:val="000000"/>
        </w:rPr>
        <w:t>crematory</w:t>
      </w:r>
      <w:r w:rsidRPr="005711DD">
        <w:rPr>
          <w:strike/>
          <w:color w:val="000000"/>
        </w:rPr>
        <w:t>, or retail sales outlet</w:t>
      </w:r>
      <w:r w:rsidRPr="00E35633">
        <w:rPr>
          <w:color w:val="000000"/>
        </w:rPr>
        <w:t xml:space="preserve"> shall have a card or brochure with each piece of funeral merchandise stating the price of the merchandise.</w:t>
      </w:r>
      <w:r>
        <w:rPr>
          <w:color w:val="000000"/>
        </w:rPr>
        <w:t>”</w:t>
      </w:r>
    </w:p>
    <w:p w:rsidR="008D69B9"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1DD">
        <w:t>4</w:t>
      </w:r>
      <w:r>
        <w:t>.</w:t>
      </w:r>
      <w:r>
        <w:tab/>
        <w:t>This act takes effect upon approval by the Governor.</w:t>
      </w:r>
    </w:p>
    <w:p w:rsidR="006D2FE3" w:rsidRDefault="001325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2FE3" w:rsidRDefault="006D2FE3" w:rsidP="004A1F53">
      <w:pPr>
        <w:suppressAutoHyphens/>
      </w:pPr>
    </w:p>
    <w:sectPr w:rsidR="006D2FE3" w:rsidSect="004A1F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230" w:rsidRDefault="002D0230" w:rsidP="009F0C77">
      <w:r>
        <w:separator/>
      </w:r>
    </w:p>
  </w:endnote>
  <w:endnote w:type="continuationSeparator" w:id="0">
    <w:p w:rsidR="002D0230" w:rsidRDefault="002D0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EFBC74-278B-4601-A030-B9DD42481111}"/>
    <w:embedBold r:id="rId2" w:fontKey="{4146B5A7-0510-4D31-ADF3-A5A2D76807CE}"/>
  </w:font>
  <w:font w:name="Calibri">
    <w:panose1 w:val="020F0502020204030204"/>
    <w:charset w:val="00"/>
    <w:family w:val="swiss"/>
    <w:pitch w:val="variable"/>
    <w:sig w:usb0="E10002FF" w:usb1="4000ACFF" w:usb2="00000009" w:usb3="00000000" w:csb0="0000019F" w:csb1="00000000"/>
    <w:embedRegular r:id="rId3" w:fontKey="{B049E10E-0457-4BB0-AC26-4701EEFC55A1}"/>
  </w:font>
  <w:font w:name="Cambria">
    <w:panose1 w:val="02040503050406030204"/>
    <w:charset w:val="00"/>
    <w:family w:val="roman"/>
    <w:pitch w:val="variable"/>
    <w:sig w:usb0="E00002FF" w:usb1="400004FF" w:usb2="00000000" w:usb3="00000000" w:csb0="0000019F" w:csb1="00000000"/>
    <w:embedRegular r:id="rId4" w:fontKey="{3F0716CF-F38B-48A8-B9D4-8E683B5D65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F53" w:rsidRPr="006D2FE3" w:rsidRDefault="004A1F53" w:rsidP="006D2FE3">
    <w:pPr>
      <w:pStyle w:val="Footer"/>
      <w:tabs>
        <w:tab w:val="clear" w:pos="4680"/>
        <w:tab w:val="clear" w:pos="9360"/>
        <w:tab w:val="center" w:pos="2995"/>
      </w:tabs>
      <w:spacing w:before="120"/>
    </w:pPr>
    <w:r>
      <w:t>[5067]</w:t>
    </w:r>
    <w:r>
      <w:tab/>
    </w:r>
    <w:r w:rsidR="0005579C">
      <w:fldChar w:fldCharType="begin"/>
    </w:r>
    <w:r w:rsidR="0005579C">
      <w:instrText xml:space="preserve"> PAGE  \* MERGEFORMAT </w:instrText>
    </w:r>
    <w:r w:rsidR="0005579C">
      <w:fldChar w:fldCharType="separate"/>
    </w:r>
    <w:r w:rsidR="006D0D9B">
      <w:rPr>
        <w:noProof/>
      </w:rPr>
      <w:t>1</w:t>
    </w:r>
    <w:r w:rsidR="000557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230" w:rsidRDefault="002D0230" w:rsidP="009F0C77">
      <w:r>
        <w:separator/>
      </w:r>
    </w:p>
  </w:footnote>
  <w:footnote w:type="continuationSeparator" w:id="0">
    <w:p w:rsidR="002D0230" w:rsidRDefault="002D0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26AB14"/>
    <w:docVar w:name="CoverBillType" w:val="b"/>
    <w:docVar w:name="docpath" w:val="L:\Council\bills\AGM\18226AB14.DOCX"/>
    <w:docVar w:name="dvBillNumber" w:val="5067"/>
    <w:docVar w:name="dvBillNumberPrefix" w:val="H. "/>
    <w:docVar w:name="dvOriginalBody" w:val="House"/>
    <w:docVar w:name="dvSteno" w:val="AGM"/>
    <w:docVar w:name="NameofBody" w:val="h"/>
    <w:docVar w:name="vgroup2" w:val="Council"/>
  </w:docVars>
  <w:rsids>
    <w:rsidRoot w:val="00C40EC5"/>
    <w:rsid w:val="00007C34"/>
    <w:rsid w:val="00011869"/>
    <w:rsid w:val="0005579C"/>
    <w:rsid w:val="000E1785"/>
    <w:rsid w:val="000F40FA"/>
    <w:rsid w:val="0010776B"/>
    <w:rsid w:val="001325BE"/>
    <w:rsid w:val="00133E66"/>
    <w:rsid w:val="001435A3"/>
    <w:rsid w:val="001C0AC1"/>
    <w:rsid w:val="001D08F2"/>
    <w:rsid w:val="001D525B"/>
    <w:rsid w:val="001D7F4F"/>
    <w:rsid w:val="00207E8E"/>
    <w:rsid w:val="002321B6"/>
    <w:rsid w:val="00250967"/>
    <w:rsid w:val="002543C8"/>
    <w:rsid w:val="00284AAE"/>
    <w:rsid w:val="00291A12"/>
    <w:rsid w:val="002D0230"/>
    <w:rsid w:val="002E5912"/>
    <w:rsid w:val="00301B21"/>
    <w:rsid w:val="00325348"/>
    <w:rsid w:val="0032732C"/>
    <w:rsid w:val="00336AD0"/>
    <w:rsid w:val="0035497B"/>
    <w:rsid w:val="0037079A"/>
    <w:rsid w:val="003D01E8"/>
    <w:rsid w:val="003E5288"/>
    <w:rsid w:val="003F6D79"/>
    <w:rsid w:val="0041760A"/>
    <w:rsid w:val="00417C01"/>
    <w:rsid w:val="004809EE"/>
    <w:rsid w:val="004A1F53"/>
    <w:rsid w:val="004E7D54"/>
    <w:rsid w:val="005273C6"/>
    <w:rsid w:val="00530A69"/>
    <w:rsid w:val="00545593"/>
    <w:rsid w:val="005711DD"/>
    <w:rsid w:val="00577C6C"/>
    <w:rsid w:val="005C2FE2"/>
    <w:rsid w:val="005C35DE"/>
    <w:rsid w:val="005E2BC9"/>
    <w:rsid w:val="00605102"/>
    <w:rsid w:val="006215AA"/>
    <w:rsid w:val="00650B50"/>
    <w:rsid w:val="006913C9"/>
    <w:rsid w:val="0069470D"/>
    <w:rsid w:val="006D0D9B"/>
    <w:rsid w:val="006D2FE3"/>
    <w:rsid w:val="00734F00"/>
    <w:rsid w:val="00796BE7"/>
    <w:rsid w:val="007A48EA"/>
    <w:rsid w:val="007A70AE"/>
    <w:rsid w:val="007D5D53"/>
    <w:rsid w:val="008362E8"/>
    <w:rsid w:val="008A1768"/>
    <w:rsid w:val="008D69B9"/>
    <w:rsid w:val="008E6315"/>
    <w:rsid w:val="008F0F33"/>
    <w:rsid w:val="008F4429"/>
    <w:rsid w:val="0094021A"/>
    <w:rsid w:val="0097456E"/>
    <w:rsid w:val="009B44AF"/>
    <w:rsid w:val="009C6A0B"/>
    <w:rsid w:val="009F0C77"/>
    <w:rsid w:val="009F4DD1"/>
    <w:rsid w:val="00A41684"/>
    <w:rsid w:val="00A64E80"/>
    <w:rsid w:val="00A72BCD"/>
    <w:rsid w:val="00A741D9"/>
    <w:rsid w:val="00A74761"/>
    <w:rsid w:val="00A833AB"/>
    <w:rsid w:val="00A9741D"/>
    <w:rsid w:val="00AC2037"/>
    <w:rsid w:val="00AD4B17"/>
    <w:rsid w:val="00AD6FC0"/>
    <w:rsid w:val="00B412D4"/>
    <w:rsid w:val="00B5187B"/>
    <w:rsid w:val="00BE3C22"/>
    <w:rsid w:val="00C0345E"/>
    <w:rsid w:val="00C346D2"/>
    <w:rsid w:val="00C3483A"/>
    <w:rsid w:val="00C40EC5"/>
    <w:rsid w:val="00C453EE"/>
    <w:rsid w:val="00C74E9D"/>
    <w:rsid w:val="00C82FD3"/>
    <w:rsid w:val="00C90A79"/>
    <w:rsid w:val="00C92819"/>
    <w:rsid w:val="00CC6B7B"/>
    <w:rsid w:val="00CD2089"/>
    <w:rsid w:val="00D73A67"/>
    <w:rsid w:val="00D970A9"/>
    <w:rsid w:val="00DF3845"/>
    <w:rsid w:val="00E41911"/>
    <w:rsid w:val="00E85631"/>
    <w:rsid w:val="00E92EEF"/>
    <w:rsid w:val="00EC37B7"/>
    <w:rsid w:val="00EE6B4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DC2331-22BD-4737-8C4F-966B1A43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1F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8-14.docx" TargetMode="External"/><Relationship Id="rId3" Type="http://schemas.openxmlformats.org/officeDocument/2006/relationships/settings" Target="settings.xml"/><Relationship Id="rId7" Type="http://schemas.openxmlformats.org/officeDocument/2006/relationships/hyperlink" Target="file:///H:\HJ%20Archive\2014\04-0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67_2014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203E3-92B4-4FE4-9B91-B3087321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1121</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5067: Embalmers and funeral directors - South Carolina Legislature Online</dc:title>
  <dc:creator>angiemorgan</dc:creator>
  <cp:lastModifiedBy>N Cumfer</cp:lastModifiedBy>
  <cp:revision>7</cp:revision>
  <cp:lastPrinted>2014-04-08T14:27:00Z</cp:lastPrinted>
  <dcterms:created xsi:type="dcterms:W3CDTF">2014-04-08T16:22:00Z</dcterms:created>
  <dcterms:modified xsi:type="dcterms:W3CDTF">2014-12-05T17:08:00Z</dcterms:modified>
</cp:coreProperties>
</file>