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8B0" w:rsidRDefault="00B468B0" w:rsidP="00B468B0">
      <w:pPr>
        <w:widowControl w:val="0"/>
        <w:jc w:val="center"/>
      </w:pPr>
      <w:r w:rsidRPr="00B468B0">
        <w:rPr>
          <w:b/>
        </w:rPr>
        <w:t>South Carolina General Assembly</w:t>
      </w:r>
    </w:p>
    <w:p w:rsidR="00B468B0" w:rsidRDefault="00B468B0" w:rsidP="00B468B0">
      <w:pPr>
        <w:widowControl w:val="0"/>
        <w:jc w:val="center"/>
      </w:pPr>
      <w:r>
        <w:t>120th Session, 2013-2014</w:t>
      </w:r>
    </w:p>
    <w:p w:rsidR="00B468B0" w:rsidRDefault="00B468B0" w:rsidP="00B468B0">
      <w:pPr>
        <w:widowControl w:val="0"/>
        <w:jc w:val="left"/>
      </w:pPr>
    </w:p>
    <w:p w:rsidR="00B468B0" w:rsidRDefault="00B468B0" w:rsidP="00B468B0">
      <w:pPr>
        <w:widowControl w:val="0"/>
        <w:jc w:val="left"/>
        <w:rPr>
          <w:b/>
        </w:rPr>
      </w:pPr>
      <w:r w:rsidRPr="00B468B0">
        <w:rPr>
          <w:b/>
        </w:rPr>
        <w:t>H. 5095</w:t>
      </w:r>
    </w:p>
    <w:p w:rsidR="00B468B0" w:rsidRDefault="00B468B0" w:rsidP="00B468B0">
      <w:pPr>
        <w:widowControl w:val="0"/>
        <w:jc w:val="left"/>
        <w:rPr>
          <w:b/>
        </w:rPr>
      </w:pPr>
    </w:p>
    <w:p w:rsidR="00B468B0" w:rsidRDefault="00B468B0" w:rsidP="00B468B0">
      <w:pPr>
        <w:widowControl w:val="0"/>
        <w:jc w:val="left"/>
      </w:pPr>
      <w:r w:rsidRPr="00B468B0">
        <w:rPr>
          <w:b/>
        </w:rPr>
        <w:t>STATUS INFORMATION</w:t>
      </w:r>
    </w:p>
    <w:p w:rsidR="00B468B0" w:rsidRDefault="00B468B0" w:rsidP="00B468B0">
      <w:pPr>
        <w:widowControl w:val="0"/>
        <w:jc w:val="left"/>
      </w:pPr>
    </w:p>
    <w:p w:rsidR="00B468B0" w:rsidRDefault="00B468B0" w:rsidP="00B468B0">
      <w:pPr>
        <w:widowControl w:val="0"/>
        <w:jc w:val="left"/>
      </w:pPr>
      <w:r>
        <w:t>Concurrent Resolution</w:t>
      </w:r>
    </w:p>
    <w:p w:rsidR="00B468B0" w:rsidRDefault="00B468B0" w:rsidP="00B468B0">
      <w:pPr>
        <w:widowControl w:val="0"/>
        <w:jc w:val="left"/>
      </w:pPr>
      <w:r>
        <w:t>Sponsors: Reps. Pitts, Willis,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Wood</w:t>
      </w:r>
    </w:p>
    <w:p w:rsidR="00B468B0" w:rsidRDefault="00B468B0" w:rsidP="00B468B0">
      <w:pPr>
        <w:widowControl w:val="0"/>
        <w:jc w:val="left"/>
      </w:pPr>
      <w:r>
        <w:t>Document Path: l:\council\bills\agm\18230ab14.docx</w:t>
      </w:r>
    </w:p>
    <w:p w:rsidR="00832F76" w:rsidRDefault="00832F76" w:rsidP="00B468B0">
      <w:pPr>
        <w:widowControl w:val="0"/>
        <w:jc w:val="left"/>
      </w:pPr>
      <w:r>
        <w:t>Companion/Similar bill(s): 5025</w:t>
      </w:r>
    </w:p>
    <w:p w:rsidR="00B468B0" w:rsidRDefault="00B468B0" w:rsidP="00B468B0">
      <w:pPr>
        <w:widowControl w:val="0"/>
        <w:jc w:val="left"/>
      </w:pPr>
    </w:p>
    <w:p w:rsidR="005959B4" w:rsidRDefault="005959B4" w:rsidP="00B468B0">
      <w:pPr>
        <w:widowControl w:val="0"/>
        <w:jc w:val="left"/>
      </w:pPr>
      <w:r>
        <w:t>Introduced in the House on April 10, 2014</w:t>
      </w:r>
    </w:p>
    <w:p w:rsidR="005959B4" w:rsidRDefault="005959B4" w:rsidP="00B468B0">
      <w:pPr>
        <w:widowControl w:val="0"/>
        <w:jc w:val="left"/>
      </w:pPr>
      <w:r>
        <w:t>Introduced in the Senate on April 15, 2014</w:t>
      </w:r>
    </w:p>
    <w:p w:rsidR="005959B4" w:rsidRDefault="005959B4" w:rsidP="00B468B0">
      <w:pPr>
        <w:widowControl w:val="0"/>
        <w:jc w:val="left"/>
      </w:pPr>
      <w:r>
        <w:t>Adopted by the General Assembly on April 15, 2014</w:t>
      </w:r>
    </w:p>
    <w:p w:rsidR="005959B4" w:rsidRDefault="005959B4" w:rsidP="00B468B0">
      <w:pPr>
        <w:widowControl w:val="0"/>
        <w:jc w:val="left"/>
      </w:pPr>
    </w:p>
    <w:p w:rsidR="00B468B0" w:rsidRDefault="00B468B0" w:rsidP="00B468B0">
      <w:pPr>
        <w:widowControl w:val="0"/>
        <w:jc w:val="left"/>
      </w:pPr>
      <w:r>
        <w:t xml:space="preserve">Summary: </w:t>
      </w:r>
      <w:r w:rsidR="00844347">
        <w:t>George Lewis Compton</w:t>
      </w:r>
    </w:p>
    <w:p w:rsidR="00B468B0" w:rsidRDefault="00B468B0" w:rsidP="00B468B0">
      <w:pPr>
        <w:widowControl w:val="0"/>
        <w:jc w:val="left"/>
      </w:pPr>
    </w:p>
    <w:p w:rsidR="00B468B0" w:rsidRDefault="00B468B0" w:rsidP="00B468B0">
      <w:pPr>
        <w:widowControl w:val="0"/>
        <w:jc w:val="left"/>
      </w:pPr>
    </w:p>
    <w:p w:rsidR="00B468B0" w:rsidRDefault="00B468B0" w:rsidP="00B468B0">
      <w:pPr>
        <w:widowControl w:val="0"/>
        <w:tabs>
          <w:tab w:val="center" w:pos="590"/>
          <w:tab w:val="center" w:pos="1440"/>
          <w:tab w:val="left" w:pos="1872"/>
          <w:tab w:val="left" w:pos="9187"/>
        </w:tabs>
        <w:jc w:val="left"/>
      </w:pPr>
      <w:r w:rsidRPr="00B468B0">
        <w:rPr>
          <w:b/>
        </w:rPr>
        <w:t>HISTORY OF LEGISLATIVE ACTIONS</w:t>
      </w:r>
    </w:p>
    <w:p w:rsidR="00B468B0" w:rsidRDefault="00B468B0" w:rsidP="00B468B0">
      <w:pPr>
        <w:widowControl w:val="0"/>
        <w:tabs>
          <w:tab w:val="center" w:pos="590"/>
          <w:tab w:val="center" w:pos="1440"/>
          <w:tab w:val="left" w:pos="1872"/>
          <w:tab w:val="left" w:pos="9187"/>
        </w:tabs>
        <w:jc w:val="left"/>
      </w:pPr>
    </w:p>
    <w:p w:rsidR="00B468B0" w:rsidRPr="00B468B0" w:rsidRDefault="00B468B0" w:rsidP="00B468B0">
      <w:pPr>
        <w:widowControl w:val="0"/>
        <w:tabs>
          <w:tab w:val="center" w:pos="590"/>
          <w:tab w:val="center" w:pos="1440"/>
          <w:tab w:val="left" w:pos="1872"/>
          <w:tab w:val="left" w:pos="9187"/>
        </w:tabs>
        <w:jc w:val="left"/>
      </w:pPr>
      <w:r w:rsidRPr="00B468B0">
        <w:rPr>
          <w:u w:val="single"/>
        </w:rPr>
        <w:tab/>
        <w:t>Date</w:t>
      </w:r>
      <w:r w:rsidRPr="00B468B0">
        <w:rPr>
          <w:u w:val="single"/>
        </w:rPr>
        <w:tab/>
        <w:t>Body</w:t>
      </w:r>
      <w:r w:rsidRPr="00B468B0">
        <w:rPr>
          <w:u w:val="single"/>
        </w:rPr>
        <w:tab/>
        <w:t>Action Description with journal page number</w:t>
      </w:r>
      <w:r w:rsidRPr="00B468B0">
        <w:rPr>
          <w:u w:val="single"/>
        </w:rPr>
        <w:tab/>
      </w:r>
      <w:bookmarkStart w:id="0" w:name="_GoBack"/>
      <w:bookmarkEnd w:id="0"/>
    </w:p>
    <w:p w:rsidR="00AE03F5" w:rsidRDefault="00AE03F5" w:rsidP="00AE03F5">
      <w:pPr>
        <w:widowControl w:val="0"/>
        <w:tabs>
          <w:tab w:val="right" w:pos="1008"/>
          <w:tab w:val="left" w:pos="1152"/>
          <w:tab w:val="left" w:pos="1872"/>
          <w:tab w:val="left" w:pos="9187"/>
        </w:tabs>
        <w:ind w:left="2088" w:hanging="2088"/>
        <w:jc w:val="left"/>
      </w:pPr>
      <w:r>
        <w:tab/>
        <w:t>4/10/2014</w:t>
      </w:r>
      <w:r>
        <w:tab/>
        <w:t>House</w:t>
      </w:r>
      <w:r>
        <w:tab/>
      </w:r>
      <w:r w:rsidRPr="00FB0D45">
        <w:t>Introduced, adopted, sent to Senate</w:t>
      </w:r>
    </w:p>
    <w:p w:rsidR="00AE03F5" w:rsidRDefault="00AE03F5" w:rsidP="00AE03F5">
      <w:pPr>
        <w:widowControl w:val="0"/>
        <w:tabs>
          <w:tab w:val="right" w:pos="1008"/>
          <w:tab w:val="left" w:pos="1152"/>
          <w:tab w:val="left" w:pos="1872"/>
          <w:tab w:val="left" w:pos="9187"/>
        </w:tabs>
        <w:ind w:left="2088" w:hanging="2088"/>
        <w:jc w:val="left"/>
      </w:pPr>
      <w:r>
        <w:tab/>
        <w:t>4/15/2014</w:t>
      </w:r>
      <w:r>
        <w:tab/>
        <w:t>Senate</w:t>
      </w:r>
      <w:r>
        <w:tab/>
      </w:r>
      <w:r w:rsidRPr="00FB0D45">
        <w:t>Introduced, ado</w:t>
      </w:r>
      <w:r>
        <w:t xml:space="preserve">pted, returned with concurrence </w:t>
      </w:r>
      <w:r w:rsidRPr="00FB0D45">
        <w:t>(</w:t>
      </w:r>
      <w:hyperlink r:id="rId7" w:history="1">
        <w:r w:rsidRPr="00FB0D45">
          <w:rPr>
            <w:rStyle w:val="Hyperlink"/>
          </w:rPr>
          <w:t>Senate Journal</w:t>
        </w:r>
        <w:r w:rsidRPr="00FB0D45">
          <w:rPr>
            <w:rStyle w:val="Hyperlink"/>
          </w:rPr>
          <w:noBreakHyphen/>
          <w:t>page 20</w:t>
        </w:r>
      </w:hyperlink>
      <w:r w:rsidRPr="00FB0D45">
        <w:t>)</w:t>
      </w:r>
    </w:p>
    <w:p w:rsidR="00AE03F5" w:rsidRDefault="00AE03F5" w:rsidP="00AE03F5">
      <w:pPr>
        <w:widowControl w:val="0"/>
        <w:tabs>
          <w:tab w:val="right" w:pos="1008"/>
          <w:tab w:val="left" w:pos="1152"/>
          <w:tab w:val="left" w:pos="1872"/>
          <w:tab w:val="left" w:pos="9187"/>
        </w:tabs>
        <w:ind w:left="2088" w:hanging="2088"/>
        <w:jc w:val="left"/>
      </w:pPr>
    </w:p>
    <w:p w:rsidR="00B468B0" w:rsidRPr="00B468B0" w:rsidRDefault="00B468B0" w:rsidP="00B468B0">
      <w:pPr>
        <w:widowControl w:val="0"/>
        <w:tabs>
          <w:tab w:val="right" w:pos="1008"/>
          <w:tab w:val="left" w:pos="1152"/>
          <w:tab w:val="left" w:pos="1872"/>
          <w:tab w:val="left" w:pos="9187"/>
        </w:tabs>
        <w:ind w:left="2088" w:hanging="2088"/>
        <w:jc w:val="left"/>
      </w:pPr>
    </w:p>
    <w:p w:rsidR="00B468B0" w:rsidRDefault="00B468B0" w:rsidP="00B468B0">
      <w:r w:rsidRPr="00B468B0">
        <w:rPr>
          <w:b/>
        </w:rPr>
        <w:t>VERSIONS OF THIS BILL</w:t>
      </w:r>
    </w:p>
    <w:p w:rsidR="00B468B0" w:rsidRDefault="00B468B0" w:rsidP="00B468B0"/>
    <w:p w:rsidR="00B468B0" w:rsidRDefault="00734B66" w:rsidP="00B468B0">
      <w:hyperlink r:id="rId8" w:history="1">
        <w:r w:rsidR="00B468B0">
          <w:rPr>
            <w:rStyle w:val="Hyperlink"/>
          </w:rPr>
          <w:t>4/10/2014</w:t>
        </w:r>
      </w:hyperlink>
    </w:p>
    <w:p w:rsidR="00B468B0" w:rsidRDefault="00B468B0" w:rsidP="00B468B0"/>
    <w:p w:rsidR="00B468B0" w:rsidRDefault="00B468B0" w:rsidP="00B468B0">
      <w:pPr>
        <w:sectPr w:rsidR="00B468B0" w:rsidSect="00B468B0">
          <w:pgSz w:w="12240" w:h="15840" w:code="1"/>
          <w:pgMar w:top="1080" w:right="1440" w:bottom="1080" w:left="1440" w:header="720" w:footer="720" w:gutter="0"/>
          <w:cols w:space="720"/>
          <w:noEndnote/>
          <w:docGrid w:linePitch="360"/>
        </w:sectPr>
      </w:pPr>
    </w:p>
    <w:p w:rsidR="00E96C57" w:rsidRDefault="00E96C57" w:rsidP="00E96C57">
      <w:pPr>
        <w:pStyle w:val="BillDots"/>
      </w:pPr>
    </w:p>
    <w:p w:rsidR="00E96C57" w:rsidRDefault="00E96C57" w:rsidP="00E96C57">
      <w:pPr>
        <w:pStyle w:val="Numbersforbill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02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27707">
        <w:t xml:space="preserve">GEORGE LEWIS COMPTON OF LAURENS COUNTY FOR HIS SUCCESS AND SKILL AS A BASS FISHERMAN AND TO CONGRATULATE HIM FOR WINNING THE 2014 BASS FEDERATION/FORREST L. WOOD </w:t>
      </w:r>
      <w:r w:rsidR="006B0353">
        <w:t xml:space="preserve">SOUTH CAROLINA </w:t>
      </w:r>
      <w:r w:rsidRPr="00327707">
        <w:t>STATE CHAMPIONSHIP AT THE ANDERSON OPEN ON LAKE RUSSELL.</w:t>
      </w:r>
    </w:p>
    <w:p w:rsidR="00C56022" w:rsidRDefault="00C5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pleased to learn that </w:t>
      </w:r>
      <w:r w:rsidRPr="00327707">
        <w:t>George Lew</w:t>
      </w:r>
      <w:r w:rsidR="006B0353">
        <w:t>is Compton won T</w:t>
      </w:r>
      <w:r w:rsidRPr="00327707">
        <w:t xml:space="preserve">he Bass Federation/Forrest L. Wood (TBF/FLW) </w:t>
      </w:r>
      <w:r w:rsidR="006B0353">
        <w:t xml:space="preserve">South Carolina </w:t>
      </w:r>
      <w:r w:rsidRPr="00327707">
        <w:t>State Championship at the Anderson Open on March 9, 2014, on scenic Lake Russell; and</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George Compton and his fishing teammate, Hunter Bond, both sophomores at Laurens District 55 High School (LDHS), were the highest finishing team from South Carolina, bagging four fish bags that weighed nine pounds and nine ounces total, thereby winning the South Carolina State Championship;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the Compton</w:t>
      </w:r>
      <w:r w:rsidR="003A2A82">
        <w:noBreakHyphen/>
      </w:r>
      <w:r w:rsidRPr="00327707">
        <w:t>Bond team used a Carolina rig to catch the bulk of their fish during the tournament, but the rugged weather changes required all the anglers to stay focused all day;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with both of the top two teams bagging four live fish totaling the exact same weight, the Compton</w:t>
      </w:r>
      <w:r w:rsidR="003A2A82">
        <w:noBreakHyphen/>
      </w:r>
      <w:r w:rsidRPr="00327707">
        <w:t>Bond team tied with Connor Giella and Zach Battle of Augusta, Georgia, which led to a registration date tie</w:t>
      </w:r>
      <w:r w:rsidR="003A2A82">
        <w:noBreakHyphen/>
      </w:r>
      <w:r w:rsidRPr="00327707">
        <w:t>breaker to determine the overall champions and a win for the Georgia team of the Anderson Open.  Both teams shared the Booyah Big Bag award, which goes to the team with the largest sack of fish each day at the tournament, and one</w:t>
      </w:r>
      <w:r w:rsidR="003A2A82">
        <w:noBreakHyphen/>
      </w:r>
      <w:r w:rsidRPr="00327707">
        <w:t xml:space="preserve">year subscriptions to </w:t>
      </w:r>
      <w:r w:rsidRPr="006B0353">
        <w:rPr>
          <w:i/>
        </w:rPr>
        <w:t>Fishidy</w:t>
      </w:r>
      <w:r w:rsidRPr="00327707">
        <w:t>;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lastRenderedPageBreak/>
        <w:t>Whereas, the top ten percent of teams will represent their respective schools at the Southeastern Conference Regional Championship and vie for a berth in the TBF/FLW Outdoors High School National Championship and a $10,000 scholarship prize;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successful in the classroom as well as on the lake, George Compton is a member of the National Junior Honor Society and the Beta Club, and he was a 9th Grade Academic Top Ten;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he is also a member of the LDHS baseball team, fishing team, orchestra, and the Fellowship of Christian Athletes;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as well as fishing, he enjoys hunting, historical reading, the study of the Civil War and World War II, and photography;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he is a member of First Baptist Church of Laurens where he participates in the Youth Choir;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FLW Outdoors is the sanctioning organization for a series of sport fishing tournament tours, and the organization</w:t>
      </w:r>
      <w:r w:rsidR="003A2A82" w:rsidRPr="003A2A82">
        <w:t>’</w:t>
      </w:r>
      <w:r w:rsidRPr="00327707">
        <w:t>s initials are taken from Forrest L. Wood, the founder of Ranger Boats and developer of the Ranger fishing boat;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appreciates the standard of excellence set by </w:t>
      </w:r>
      <w:r w:rsidRPr="00327707">
        <w:t>George Compton and looks to hear of his continued success in the days ahead</w:t>
      </w:r>
      <w:r>
        <w:t xml:space="preserve">.  Now, therefore, </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w:t>
      </w:r>
      <w:r w:rsidRPr="00327707">
        <w:t>George Lewis Compton of Laurens County for his success and skill as a bass fisherman an</w:t>
      </w:r>
      <w:r w:rsidR="006B0353">
        <w:t>d congratulate him for winning T</w:t>
      </w:r>
      <w:r w:rsidRPr="00327707">
        <w:t xml:space="preserve">he 2014 Bass </w:t>
      </w:r>
      <w:r w:rsidR="006B0353">
        <w:t>Federation</w:t>
      </w:r>
      <w:r w:rsidRPr="00327707">
        <w:t>/Forrest L. Wood South Carolina State Championship at the Anderson Open on Lake Russell.</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27707">
        <w:t>George Lewis Compton.</w:t>
      </w:r>
    </w:p>
    <w:p w:rsidR="00866302" w:rsidRDefault="003A2A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302" w:rsidRDefault="00866302" w:rsidP="00B468B0">
      <w:pPr>
        <w:suppressAutoHyphens/>
      </w:pPr>
    </w:p>
    <w:sectPr w:rsidR="00866302" w:rsidSect="00B468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022" w:rsidRDefault="00C56022" w:rsidP="009F0C77">
      <w:r>
        <w:separator/>
      </w:r>
    </w:p>
  </w:endnote>
  <w:endnote w:type="continuationSeparator" w:id="0">
    <w:p w:rsidR="00C56022" w:rsidRDefault="00C560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445E45-FC87-4C18-9406-7CFF17F05AF2}"/>
    <w:embedBold r:id="rId2" w:fontKey="{4430BFD1-B817-4371-B775-3AA126D26E7F}"/>
    <w:embedItalic r:id="rId3" w:fontKey="{79FF89B5-0833-458A-8122-AFABE35DC1F6}"/>
  </w:font>
  <w:font w:name="Calibri">
    <w:panose1 w:val="020F0502020204030204"/>
    <w:charset w:val="00"/>
    <w:family w:val="swiss"/>
    <w:pitch w:val="variable"/>
    <w:sig w:usb0="E10002FF" w:usb1="4000ACFF" w:usb2="00000009" w:usb3="00000000" w:csb0="0000019F" w:csb1="00000000"/>
    <w:embedRegular r:id="rId4" w:fontKey="{4A0DC261-15A3-410A-99A3-776D9091C242}"/>
  </w:font>
  <w:font w:name="Cambria">
    <w:panose1 w:val="02040503050406030204"/>
    <w:charset w:val="00"/>
    <w:family w:val="roman"/>
    <w:pitch w:val="variable"/>
    <w:sig w:usb0="E00002FF" w:usb1="400004FF" w:usb2="00000000" w:usb3="00000000" w:csb0="0000019F" w:csb1="00000000"/>
    <w:embedRegular r:id="rId5" w:fontKey="{B46D39AB-5BB5-498E-8401-572E676737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B0" w:rsidRPr="00866302" w:rsidRDefault="00B468B0" w:rsidP="00866302">
    <w:pPr>
      <w:pStyle w:val="Footer"/>
      <w:tabs>
        <w:tab w:val="clear" w:pos="4680"/>
        <w:tab w:val="clear" w:pos="9360"/>
        <w:tab w:val="center" w:pos="2995"/>
      </w:tabs>
      <w:spacing w:before="120"/>
    </w:pPr>
    <w:r>
      <w:t>[5095]</w:t>
    </w:r>
    <w:r>
      <w:tab/>
    </w:r>
    <w:r w:rsidR="00A45272">
      <w:fldChar w:fldCharType="begin"/>
    </w:r>
    <w:r w:rsidR="00A45272">
      <w:instrText xml:space="preserve"> PAGE  \* MERGEFORMAT </w:instrText>
    </w:r>
    <w:r w:rsidR="00A45272">
      <w:fldChar w:fldCharType="separate"/>
    </w:r>
    <w:r w:rsidR="00734B66">
      <w:rPr>
        <w:noProof/>
      </w:rPr>
      <w:t>1</w:t>
    </w:r>
    <w:r w:rsidR="00A452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022" w:rsidRDefault="00C56022" w:rsidP="009F0C77">
      <w:r>
        <w:separator/>
      </w:r>
    </w:p>
  </w:footnote>
  <w:footnote w:type="continuationSeparator" w:id="0">
    <w:p w:rsidR="00C56022" w:rsidRDefault="00C560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0AB14"/>
    <w:docVar w:name="CoverBillType" w:val="c"/>
    <w:docVar w:name="docpath" w:val="L:\Council\bills\AGM\18230AB14.DOCX"/>
    <w:docVar w:name="dvBillNumber" w:val="5095"/>
    <w:docVar w:name="dvBillNumberPrefix" w:val="H. "/>
    <w:docVar w:name="dvOriginalBody" w:val="House"/>
    <w:docVar w:name="dvSteno" w:val="AGM"/>
    <w:docVar w:name="NameofBody" w:val="h"/>
    <w:docVar w:name="vgroup2" w:val="Council"/>
  </w:docVars>
  <w:rsids>
    <w:rsidRoot w:val="00762010"/>
    <w:rsid w:val="00011869"/>
    <w:rsid w:val="000E1785"/>
    <w:rsid w:val="000F40FA"/>
    <w:rsid w:val="0010776B"/>
    <w:rsid w:val="00133E66"/>
    <w:rsid w:val="001435A3"/>
    <w:rsid w:val="001D08F2"/>
    <w:rsid w:val="001D525B"/>
    <w:rsid w:val="001D7F4F"/>
    <w:rsid w:val="00215F80"/>
    <w:rsid w:val="002321B6"/>
    <w:rsid w:val="00250967"/>
    <w:rsid w:val="002543C8"/>
    <w:rsid w:val="00284AAE"/>
    <w:rsid w:val="002942F2"/>
    <w:rsid w:val="002E5912"/>
    <w:rsid w:val="00301B21"/>
    <w:rsid w:val="00325348"/>
    <w:rsid w:val="0032732C"/>
    <w:rsid w:val="00327707"/>
    <w:rsid w:val="00336AD0"/>
    <w:rsid w:val="00357E8F"/>
    <w:rsid w:val="0037079A"/>
    <w:rsid w:val="003A2A82"/>
    <w:rsid w:val="003D01E8"/>
    <w:rsid w:val="003E5288"/>
    <w:rsid w:val="003F6D79"/>
    <w:rsid w:val="0041760A"/>
    <w:rsid w:val="00417C01"/>
    <w:rsid w:val="00455B0A"/>
    <w:rsid w:val="004809EE"/>
    <w:rsid w:val="004A2285"/>
    <w:rsid w:val="004E7D54"/>
    <w:rsid w:val="005273C6"/>
    <w:rsid w:val="00530A69"/>
    <w:rsid w:val="00545593"/>
    <w:rsid w:val="00577C6C"/>
    <w:rsid w:val="005959B4"/>
    <w:rsid w:val="005C2FE2"/>
    <w:rsid w:val="005E2BC9"/>
    <w:rsid w:val="00605102"/>
    <w:rsid w:val="006215AA"/>
    <w:rsid w:val="006913C9"/>
    <w:rsid w:val="0069470D"/>
    <w:rsid w:val="006B0353"/>
    <w:rsid w:val="00734B66"/>
    <w:rsid w:val="00734F00"/>
    <w:rsid w:val="00762010"/>
    <w:rsid w:val="00771716"/>
    <w:rsid w:val="007A70AE"/>
    <w:rsid w:val="00832F76"/>
    <w:rsid w:val="008362E8"/>
    <w:rsid w:val="00844347"/>
    <w:rsid w:val="00866302"/>
    <w:rsid w:val="008A1768"/>
    <w:rsid w:val="008F0F33"/>
    <w:rsid w:val="008F4429"/>
    <w:rsid w:val="0094021A"/>
    <w:rsid w:val="009B44AF"/>
    <w:rsid w:val="009C6A0B"/>
    <w:rsid w:val="009F0C77"/>
    <w:rsid w:val="009F4DD1"/>
    <w:rsid w:val="00A41684"/>
    <w:rsid w:val="00A45272"/>
    <w:rsid w:val="00A64E80"/>
    <w:rsid w:val="00A72BCD"/>
    <w:rsid w:val="00A741D9"/>
    <w:rsid w:val="00A76CCB"/>
    <w:rsid w:val="00A833AB"/>
    <w:rsid w:val="00A9741D"/>
    <w:rsid w:val="00AD4B17"/>
    <w:rsid w:val="00AE03F5"/>
    <w:rsid w:val="00AE7465"/>
    <w:rsid w:val="00B412D4"/>
    <w:rsid w:val="00B468B0"/>
    <w:rsid w:val="00B52710"/>
    <w:rsid w:val="00BE3C22"/>
    <w:rsid w:val="00C0345E"/>
    <w:rsid w:val="00C3483A"/>
    <w:rsid w:val="00C56022"/>
    <w:rsid w:val="00C74E9D"/>
    <w:rsid w:val="00C82FD3"/>
    <w:rsid w:val="00C92819"/>
    <w:rsid w:val="00CC6B7B"/>
    <w:rsid w:val="00CD2089"/>
    <w:rsid w:val="00D73A67"/>
    <w:rsid w:val="00D970A9"/>
    <w:rsid w:val="00DF3845"/>
    <w:rsid w:val="00E41911"/>
    <w:rsid w:val="00E71EF3"/>
    <w:rsid w:val="00E92EEF"/>
    <w:rsid w:val="00E96C57"/>
    <w:rsid w:val="00F1109A"/>
    <w:rsid w:val="00F22AFA"/>
    <w:rsid w:val="00F24442"/>
    <w:rsid w:val="00F50AE3"/>
    <w:rsid w:val="00F67CF1"/>
    <w:rsid w:val="00F840F0"/>
    <w:rsid w:val="00FB0D0D"/>
    <w:rsid w:val="00FB43B4"/>
    <w:rsid w:val="00FF4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F7809E-EB06-4F7C-9019-230491A8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6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95_20140410.docx" TargetMode="External"/><Relationship Id="rId3" Type="http://schemas.openxmlformats.org/officeDocument/2006/relationships/settings" Target="settings.xml"/><Relationship Id="rId7" Type="http://schemas.openxmlformats.org/officeDocument/2006/relationships/hyperlink" Target="file:///H:\SJ%20Archive\2014\04-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D2760-2DA4-45DD-8756-626C0CAB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770</Words>
  <Characters>4390</Characters>
  <Application>Microsoft Office Word</Application>
  <DocSecurity>0</DocSecurity>
  <Lines>36</Lines>
  <Paragraphs>10</Paragraphs>
  <ScaleCrop>false</ScaleCrop>
  <Company>LPITS</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5095: George Lewis Compton - South Carolina Legislature Online</dc:title>
  <dc:creator>angiemorgan</dc:creator>
  <cp:lastModifiedBy>N Cumfer</cp:lastModifiedBy>
  <cp:revision>8</cp:revision>
  <cp:lastPrinted>2014-04-09T17:24:00Z</cp:lastPrinted>
  <dcterms:created xsi:type="dcterms:W3CDTF">2014-04-10T14:47:00Z</dcterms:created>
  <dcterms:modified xsi:type="dcterms:W3CDTF">2014-12-05T17:08:00Z</dcterms:modified>
</cp:coreProperties>
</file>