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6E6D" w:rsidRDefault="00E06E6D" w:rsidP="00E06E6D">
      <w:pPr>
        <w:widowControl w:val="0"/>
        <w:jc w:val="center"/>
      </w:pPr>
      <w:r w:rsidRPr="00E06E6D">
        <w:rPr>
          <w:b/>
        </w:rPr>
        <w:t>South Carolina General Assembly</w:t>
      </w:r>
    </w:p>
    <w:p w:rsidR="00E06E6D" w:rsidRDefault="00E06E6D" w:rsidP="00E06E6D">
      <w:pPr>
        <w:widowControl w:val="0"/>
        <w:jc w:val="center"/>
      </w:pPr>
      <w:r>
        <w:t>120th Session, 2013-2014</w:t>
      </w:r>
    </w:p>
    <w:p w:rsidR="00E06E6D" w:rsidRDefault="00E06E6D" w:rsidP="00E06E6D">
      <w:pPr>
        <w:widowControl w:val="0"/>
        <w:jc w:val="left"/>
      </w:pPr>
    </w:p>
    <w:p w:rsidR="00E06E6D" w:rsidRDefault="00E06E6D" w:rsidP="00E06E6D">
      <w:pPr>
        <w:widowControl w:val="0"/>
        <w:jc w:val="left"/>
        <w:rPr>
          <w:b/>
        </w:rPr>
      </w:pPr>
      <w:r w:rsidRPr="00E06E6D">
        <w:rPr>
          <w:b/>
        </w:rPr>
        <w:t>H. 5103</w:t>
      </w:r>
    </w:p>
    <w:p w:rsidR="00E06E6D" w:rsidRDefault="00E06E6D" w:rsidP="00E06E6D">
      <w:pPr>
        <w:widowControl w:val="0"/>
        <w:jc w:val="left"/>
        <w:rPr>
          <w:b/>
        </w:rPr>
      </w:pPr>
    </w:p>
    <w:p w:rsidR="00E06E6D" w:rsidRDefault="00E06E6D" w:rsidP="00E06E6D">
      <w:pPr>
        <w:widowControl w:val="0"/>
        <w:jc w:val="left"/>
      </w:pPr>
      <w:r w:rsidRPr="00E06E6D">
        <w:rPr>
          <w:b/>
        </w:rPr>
        <w:t>STATUS INFORMATION</w:t>
      </w:r>
    </w:p>
    <w:p w:rsidR="00E06E6D" w:rsidRDefault="00E06E6D" w:rsidP="00E06E6D">
      <w:pPr>
        <w:widowControl w:val="0"/>
        <w:jc w:val="left"/>
      </w:pPr>
    </w:p>
    <w:p w:rsidR="00E06E6D" w:rsidRDefault="00E06E6D" w:rsidP="00E06E6D">
      <w:pPr>
        <w:widowControl w:val="0"/>
        <w:jc w:val="left"/>
      </w:pPr>
      <w:r>
        <w:t>General Bill</w:t>
      </w:r>
    </w:p>
    <w:p w:rsidR="00E06E6D" w:rsidRDefault="00E06E6D" w:rsidP="00E06E6D">
      <w:pPr>
        <w:widowControl w:val="0"/>
        <w:jc w:val="left"/>
      </w:pPr>
      <w:r>
        <w:t>Sponsors: Rep. Williams</w:t>
      </w:r>
    </w:p>
    <w:p w:rsidR="00E06E6D" w:rsidRDefault="00E06E6D" w:rsidP="00E06E6D">
      <w:pPr>
        <w:widowControl w:val="0"/>
        <w:jc w:val="left"/>
      </w:pPr>
      <w:r>
        <w:t>Document Path: l:\council\bills\nl\13411sd14.docx</w:t>
      </w:r>
    </w:p>
    <w:p w:rsidR="00E06E6D" w:rsidRDefault="00E06E6D" w:rsidP="00E06E6D">
      <w:pPr>
        <w:widowControl w:val="0"/>
        <w:jc w:val="left"/>
      </w:pPr>
    </w:p>
    <w:p w:rsidR="00EA466F" w:rsidRDefault="00EA466F" w:rsidP="00E06E6D">
      <w:pPr>
        <w:widowControl w:val="0"/>
        <w:jc w:val="left"/>
      </w:pPr>
      <w:r>
        <w:t>Introduced in the House on April 10, 2014</w:t>
      </w:r>
    </w:p>
    <w:p w:rsidR="00EA466F" w:rsidRPr="00EA466F" w:rsidRDefault="00EA466F" w:rsidP="00E06E6D">
      <w:pPr>
        <w:widowControl w:val="0"/>
        <w:jc w:val="left"/>
      </w:pPr>
      <w:r>
        <w:t xml:space="preserve">Currently residing in the House Committee on </w:t>
      </w:r>
      <w:r w:rsidRPr="00EA466F">
        <w:rPr>
          <w:b/>
        </w:rPr>
        <w:t>Judiciary</w:t>
      </w:r>
    </w:p>
    <w:p w:rsidR="00EA466F" w:rsidRDefault="00EA466F" w:rsidP="00E06E6D">
      <w:pPr>
        <w:widowControl w:val="0"/>
        <w:jc w:val="left"/>
      </w:pPr>
    </w:p>
    <w:p w:rsidR="00E06E6D" w:rsidRDefault="00E06E6D" w:rsidP="00E06E6D">
      <w:pPr>
        <w:widowControl w:val="0"/>
        <w:jc w:val="left"/>
      </w:pPr>
      <w:r>
        <w:t xml:space="preserve">Summary: </w:t>
      </w:r>
      <w:r w:rsidR="005E3C6F">
        <w:t>County-administrator form of government</w:t>
      </w:r>
    </w:p>
    <w:p w:rsidR="00E06E6D" w:rsidRDefault="00E06E6D" w:rsidP="00E06E6D">
      <w:pPr>
        <w:widowControl w:val="0"/>
        <w:jc w:val="left"/>
      </w:pPr>
    </w:p>
    <w:p w:rsidR="00E06E6D" w:rsidRDefault="00E06E6D" w:rsidP="00E06E6D">
      <w:pPr>
        <w:widowControl w:val="0"/>
        <w:jc w:val="left"/>
      </w:pPr>
    </w:p>
    <w:p w:rsidR="00E06E6D" w:rsidRDefault="00E06E6D" w:rsidP="00E06E6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06E6D">
        <w:rPr>
          <w:b/>
        </w:rPr>
        <w:t>HISTORY OF LEGISLATIVE ACTIONS</w:t>
      </w:r>
    </w:p>
    <w:p w:rsidR="00E06E6D" w:rsidRDefault="00E06E6D" w:rsidP="00E06E6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06E6D" w:rsidRPr="00E06E6D" w:rsidRDefault="00E06E6D" w:rsidP="00E06E6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06E6D">
        <w:rPr>
          <w:u w:val="single"/>
        </w:rPr>
        <w:tab/>
        <w:t>Date</w:t>
      </w:r>
      <w:r w:rsidRPr="00E06E6D">
        <w:rPr>
          <w:u w:val="single"/>
        </w:rPr>
        <w:tab/>
        <w:t>Body</w:t>
      </w:r>
      <w:r w:rsidRPr="00E06E6D">
        <w:rPr>
          <w:u w:val="single"/>
        </w:rPr>
        <w:tab/>
        <w:t>Action Description with journal page number</w:t>
      </w:r>
      <w:r w:rsidRPr="00E06E6D">
        <w:rPr>
          <w:u w:val="single"/>
        </w:rPr>
        <w:tab/>
      </w:r>
      <w:bookmarkStart w:id="0" w:name="_GoBack"/>
      <w:bookmarkEnd w:id="0"/>
    </w:p>
    <w:p w:rsidR="00EA466F" w:rsidRDefault="00EA466F" w:rsidP="00EA46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4/10/2014</w:t>
      </w:r>
      <w:r>
        <w:tab/>
        <w:t>House</w:t>
      </w:r>
      <w:r>
        <w:tab/>
      </w:r>
      <w:r w:rsidRPr="00CC3A2F">
        <w:t>Introduced and read first time</w:t>
      </w:r>
    </w:p>
    <w:p w:rsidR="00EA466F" w:rsidRDefault="00EA466F" w:rsidP="00EA46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b/>
        </w:rPr>
      </w:pPr>
      <w:r>
        <w:tab/>
        <w:t>4/10/2014</w:t>
      </w:r>
      <w:r>
        <w:tab/>
        <w:t>House</w:t>
      </w:r>
      <w:r>
        <w:tab/>
      </w:r>
      <w:r w:rsidRPr="00CC3A2F">
        <w:t xml:space="preserve">Referred to Committee on </w:t>
      </w:r>
      <w:r w:rsidRPr="00CC3A2F">
        <w:rPr>
          <w:b/>
        </w:rPr>
        <w:t>Judiciary</w:t>
      </w:r>
    </w:p>
    <w:p w:rsidR="00EA466F" w:rsidRDefault="00EA466F" w:rsidP="00EA46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06E6D" w:rsidRPr="00E06E6D" w:rsidRDefault="00E06E6D" w:rsidP="00E06E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06E6D" w:rsidRDefault="00E06E6D" w:rsidP="00E06E6D">
      <w:pPr>
        <w:widowControl w:val="0"/>
        <w:jc w:val="left"/>
      </w:pPr>
      <w:r w:rsidRPr="00E06E6D">
        <w:rPr>
          <w:b/>
        </w:rPr>
        <w:t>VERSIONS OF THIS BILL</w:t>
      </w:r>
    </w:p>
    <w:p w:rsidR="00E06E6D" w:rsidRDefault="00E06E6D" w:rsidP="00E06E6D">
      <w:pPr>
        <w:widowControl w:val="0"/>
        <w:jc w:val="left"/>
      </w:pPr>
    </w:p>
    <w:p w:rsidR="00E06E6D" w:rsidRDefault="007E45C8" w:rsidP="00E06E6D">
      <w:pPr>
        <w:widowControl w:val="0"/>
        <w:jc w:val="left"/>
      </w:pPr>
      <w:hyperlink r:id="rId7" w:history="1">
        <w:r w:rsidR="00E06E6D">
          <w:rPr>
            <w:rStyle w:val="Hyperlink"/>
          </w:rPr>
          <w:t>4/9/2014</w:t>
        </w:r>
      </w:hyperlink>
    </w:p>
    <w:p w:rsidR="00E06E6D" w:rsidRDefault="00E06E6D" w:rsidP="00E06E6D"/>
    <w:p w:rsidR="00E06E6D" w:rsidRDefault="00E06E6D" w:rsidP="00E06E6D">
      <w:pPr>
        <w:sectPr w:rsidR="00E06E6D" w:rsidSect="00E06E6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E29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A719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E29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4</w:t>
      </w:r>
      <w:r w:rsidR="008736C5">
        <w:noBreakHyphen/>
      </w:r>
      <w:r>
        <w:t>9</w:t>
      </w:r>
      <w:r w:rsidR="008736C5">
        <w:noBreakHyphen/>
      </w:r>
      <w:r>
        <w:t xml:space="preserve">635 </w:t>
      </w:r>
      <w:r w:rsidR="00CE2D66">
        <w:t>SO AS TO PROVIDE THAT IN A COUNTY WHICH HAS A COUNCIL</w:t>
      </w:r>
      <w:r w:rsidR="008736C5">
        <w:noBreakHyphen/>
      </w:r>
      <w:r w:rsidR="00CE2D66">
        <w:t>ADMINISTRATOR FORM OF GOVERNMENT,</w:t>
      </w:r>
      <w:r>
        <w:t xml:space="preserve"> BEGINNING JULY 1, 2014, ANY ELECTED COUNTY OFFICIAL, NOT INCLUDING MEMBERS OF THE COUNTY GOVERNING BODY, MUST RECEIVE A SALARY WHICH IS AT LEAST EQUAL TO NINETY PERCENT OF THAT PAID TO THE COUNTY ADMINISTRATOR.</w:t>
      </w:r>
    </w:p>
    <w:p w:rsidR="006A7193" w:rsidRDefault="006A71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A7193" w:rsidRDefault="006A71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A7193" w:rsidRDefault="006A71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7193" w:rsidRDefault="006A71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D1452">
        <w:t>Article 7, Chapter 9, Title 4 of t</w:t>
      </w:r>
      <w:r w:rsidR="009E29AB">
        <w:t>he 1976 Code is amended by adding:</w:t>
      </w:r>
    </w:p>
    <w:p w:rsidR="009E29AB" w:rsidRDefault="009E29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29AB" w:rsidRDefault="009E29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</w:t>
      </w:r>
      <w:r w:rsidR="008736C5">
        <w:noBreakHyphen/>
      </w:r>
      <w:r>
        <w:t>9</w:t>
      </w:r>
      <w:r w:rsidR="008736C5">
        <w:noBreakHyphen/>
      </w:r>
      <w:r>
        <w:t>635.</w:t>
      </w:r>
      <w:r>
        <w:tab/>
      </w:r>
      <w:r w:rsidR="00CE2D66">
        <w:t>In a county which has a council</w:t>
      </w:r>
      <w:r w:rsidR="008736C5">
        <w:noBreakHyphen/>
      </w:r>
      <w:r w:rsidR="00CE2D66">
        <w:t>administrator form of government, b</w:t>
      </w:r>
      <w:r>
        <w:t>eginning July 1, 2014, any elected county official, not including members of the county governing body, must receive a salary which is at least equal to ninety percent of that paid to the county administrator</w:t>
      </w:r>
      <w:r w:rsidR="008736C5">
        <w:t>.”</w:t>
      </w:r>
      <w:r>
        <w:t xml:space="preserve"> </w:t>
      </w:r>
    </w:p>
    <w:p w:rsidR="006A7193" w:rsidRDefault="006A71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A71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E2D66">
        <w:t>2</w:t>
      </w:r>
      <w:r>
        <w:t>.</w:t>
      </w:r>
      <w:r>
        <w:tab/>
        <w:t>This act takes effect upon approval by the Governor.</w:t>
      </w:r>
    </w:p>
    <w:p w:rsidR="00BE2964" w:rsidRDefault="008736C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E2964" w:rsidRDefault="00BE2964" w:rsidP="00E06E6D">
      <w:pPr>
        <w:suppressAutoHyphens/>
      </w:pPr>
    </w:p>
    <w:sectPr w:rsidR="00BE2964" w:rsidSect="00E06E6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1452" w:rsidRDefault="003D1452" w:rsidP="009F0C77">
      <w:r>
        <w:separator/>
      </w:r>
    </w:p>
  </w:endnote>
  <w:endnote w:type="continuationSeparator" w:id="0">
    <w:p w:rsidR="003D1452" w:rsidRDefault="003D145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536F7B3-0876-468B-BB4C-977C31626D33}"/>
    <w:embedBold r:id="rId2" w:fontKey="{083FE4CC-0E7F-40F1-9346-78D37E76D2D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876811A-648B-46EC-8654-DD8FE9523B4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D4830A4-3550-4BED-96E4-787126E4D32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E6D" w:rsidRPr="00BE2964" w:rsidRDefault="00E06E6D" w:rsidP="00BE296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[5103]</w:t>
    </w:r>
    <w:r>
      <w:tab/>
    </w:r>
    <w:r w:rsidR="00893FC2">
      <w:fldChar w:fldCharType="begin"/>
    </w:r>
    <w:r w:rsidR="00893FC2">
      <w:instrText xml:space="preserve"> PAGE  \* MERGEFORMAT </w:instrText>
    </w:r>
    <w:r w:rsidR="00893FC2">
      <w:fldChar w:fldCharType="separate"/>
    </w:r>
    <w:r w:rsidR="007E45C8">
      <w:rPr>
        <w:noProof/>
      </w:rPr>
      <w:t>1</w:t>
    </w:r>
    <w:r w:rsidR="00893FC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1452" w:rsidRDefault="003D1452" w:rsidP="009F0C77">
      <w:r>
        <w:separator/>
      </w:r>
    </w:p>
  </w:footnote>
  <w:footnote w:type="continuationSeparator" w:id="0">
    <w:p w:rsidR="003D1452" w:rsidRDefault="003D145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411SD14"/>
    <w:docVar w:name="CoverBillType" w:val="b"/>
    <w:docVar w:name="docpath" w:val="L:\Council\bills\NL\13411SD14.DOCX"/>
    <w:docVar w:name="dvBillNumber" w:val="5103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FE4531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C1C1C"/>
    <w:rsid w:val="002E5912"/>
    <w:rsid w:val="00301B21"/>
    <w:rsid w:val="00325348"/>
    <w:rsid w:val="0032732C"/>
    <w:rsid w:val="00336AD0"/>
    <w:rsid w:val="0037079A"/>
    <w:rsid w:val="003D01E8"/>
    <w:rsid w:val="003D1452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5E3C6F"/>
    <w:rsid w:val="00605102"/>
    <w:rsid w:val="006215AA"/>
    <w:rsid w:val="00624E28"/>
    <w:rsid w:val="006913C9"/>
    <w:rsid w:val="0069470D"/>
    <w:rsid w:val="006A7193"/>
    <w:rsid w:val="006F0025"/>
    <w:rsid w:val="00734F00"/>
    <w:rsid w:val="007A70AE"/>
    <w:rsid w:val="007E45C8"/>
    <w:rsid w:val="008362E8"/>
    <w:rsid w:val="008736C5"/>
    <w:rsid w:val="00893FC2"/>
    <w:rsid w:val="008A1768"/>
    <w:rsid w:val="008F0F33"/>
    <w:rsid w:val="008F4429"/>
    <w:rsid w:val="0094021A"/>
    <w:rsid w:val="009A7E5A"/>
    <w:rsid w:val="009B44AF"/>
    <w:rsid w:val="009C6A0B"/>
    <w:rsid w:val="009E29A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2964"/>
    <w:rsid w:val="00BE3C22"/>
    <w:rsid w:val="00C0345E"/>
    <w:rsid w:val="00C3483A"/>
    <w:rsid w:val="00C74E9D"/>
    <w:rsid w:val="00C82FD3"/>
    <w:rsid w:val="00C87722"/>
    <w:rsid w:val="00C92819"/>
    <w:rsid w:val="00CC6B7B"/>
    <w:rsid w:val="00CD2089"/>
    <w:rsid w:val="00CE2D66"/>
    <w:rsid w:val="00D0145C"/>
    <w:rsid w:val="00D44D86"/>
    <w:rsid w:val="00D73A67"/>
    <w:rsid w:val="00D970A9"/>
    <w:rsid w:val="00DA355C"/>
    <w:rsid w:val="00DF3845"/>
    <w:rsid w:val="00E06E6D"/>
    <w:rsid w:val="00E41911"/>
    <w:rsid w:val="00E92EEF"/>
    <w:rsid w:val="00EA466F"/>
    <w:rsid w:val="00F24442"/>
    <w:rsid w:val="00F50AE3"/>
    <w:rsid w:val="00F67CF1"/>
    <w:rsid w:val="00F840F0"/>
    <w:rsid w:val="00FB0D0D"/>
    <w:rsid w:val="00FB43B4"/>
    <w:rsid w:val="00FE4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283878B-6199-4348-85FD-EE2A3A522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06E6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p:\pprever\2013-14\5103_20140409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90ED64-7772-42CB-BF6C-89409B8F65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2</Pages>
  <Words>228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5103: County-administrator form of government - South Carolina Legislature Online</dc:title>
  <dc:creator>nancylee</dc:creator>
  <cp:lastModifiedBy>N Cumfer</cp:lastModifiedBy>
  <cp:revision>6</cp:revision>
  <cp:lastPrinted>2014-04-09T15:33:00Z</cp:lastPrinted>
  <dcterms:created xsi:type="dcterms:W3CDTF">2014-04-10T14:32:00Z</dcterms:created>
  <dcterms:modified xsi:type="dcterms:W3CDTF">2014-12-05T17:08:00Z</dcterms:modified>
</cp:coreProperties>
</file>