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AEB" w:rsidRDefault="00991AEB" w:rsidP="00991AEB">
      <w:pPr>
        <w:widowControl w:val="0"/>
        <w:jc w:val="center"/>
      </w:pPr>
      <w:r w:rsidRPr="00991AEB">
        <w:rPr>
          <w:b/>
        </w:rPr>
        <w:t>South Carolina General Assembly</w:t>
      </w:r>
    </w:p>
    <w:p w:rsidR="00991AEB" w:rsidRDefault="00991AEB" w:rsidP="00991AEB">
      <w:pPr>
        <w:widowControl w:val="0"/>
        <w:jc w:val="center"/>
      </w:pPr>
      <w:r>
        <w:t>120th Session, 2013-2014</w:t>
      </w:r>
    </w:p>
    <w:p w:rsidR="00991AEB" w:rsidRDefault="00991AEB" w:rsidP="00991AEB">
      <w:pPr>
        <w:widowControl w:val="0"/>
        <w:jc w:val="left"/>
      </w:pPr>
    </w:p>
    <w:p w:rsidR="00991AEB" w:rsidRDefault="00991AEB" w:rsidP="00991AEB">
      <w:pPr>
        <w:widowControl w:val="0"/>
        <w:jc w:val="left"/>
        <w:rPr>
          <w:b/>
        </w:rPr>
      </w:pPr>
      <w:r w:rsidRPr="00991AEB">
        <w:rPr>
          <w:b/>
        </w:rPr>
        <w:t>H. 5192</w:t>
      </w:r>
    </w:p>
    <w:p w:rsidR="00991AEB" w:rsidRDefault="00991AEB" w:rsidP="00991AEB">
      <w:pPr>
        <w:widowControl w:val="0"/>
        <w:jc w:val="left"/>
        <w:rPr>
          <w:b/>
        </w:rPr>
      </w:pPr>
    </w:p>
    <w:p w:rsidR="00991AEB" w:rsidRDefault="00991AEB" w:rsidP="00991AEB">
      <w:pPr>
        <w:widowControl w:val="0"/>
        <w:jc w:val="left"/>
      </w:pPr>
      <w:r w:rsidRPr="00991AEB">
        <w:rPr>
          <w:b/>
        </w:rPr>
        <w:t>STATUS INFORMATION</w:t>
      </w:r>
    </w:p>
    <w:p w:rsidR="00991AEB" w:rsidRDefault="00991AEB" w:rsidP="00991AEB">
      <w:pPr>
        <w:widowControl w:val="0"/>
        <w:jc w:val="left"/>
      </w:pPr>
    </w:p>
    <w:p w:rsidR="00991AEB" w:rsidRDefault="00991AEB" w:rsidP="00991AEB">
      <w:pPr>
        <w:widowControl w:val="0"/>
        <w:jc w:val="left"/>
      </w:pPr>
      <w:r>
        <w:t>Concurrent Resolution</w:t>
      </w:r>
    </w:p>
    <w:p w:rsidR="00991AEB" w:rsidRDefault="00991AEB" w:rsidP="00991AEB">
      <w:pPr>
        <w:widowControl w:val="0"/>
        <w:jc w:val="left"/>
      </w:pPr>
      <w:r>
        <w:t>Sponsors: Rep. J.R. Smith</w:t>
      </w:r>
    </w:p>
    <w:p w:rsidR="00991AEB" w:rsidRDefault="00991AEB" w:rsidP="00991AEB">
      <w:pPr>
        <w:widowControl w:val="0"/>
        <w:jc w:val="left"/>
      </w:pPr>
      <w:r>
        <w:t>Document Path: l:\council\bills\gm\24075sd14.docx</w:t>
      </w:r>
    </w:p>
    <w:p w:rsidR="00991AEB" w:rsidRDefault="00991AEB" w:rsidP="00991AEB">
      <w:pPr>
        <w:widowControl w:val="0"/>
        <w:jc w:val="left"/>
      </w:pPr>
    </w:p>
    <w:p w:rsidR="00EC2680" w:rsidRDefault="00EC2680" w:rsidP="00991AEB">
      <w:pPr>
        <w:widowControl w:val="0"/>
        <w:jc w:val="left"/>
      </w:pPr>
      <w:r>
        <w:t>Introduced in the House on May 1, 2014</w:t>
      </w:r>
    </w:p>
    <w:p w:rsidR="00EC2680" w:rsidRDefault="00EC2680" w:rsidP="00991AEB">
      <w:pPr>
        <w:widowControl w:val="0"/>
        <w:jc w:val="left"/>
      </w:pPr>
      <w:r>
        <w:t>Introduced in the Senate on May 1, 2014</w:t>
      </w:r>
    </w:p>
    <w:p w:rsidR="00EC2680" w:rsidRDefault="00EC2680" w:rsidP="00991AEB">
      <w:pPr>
        <w:widowControl w:val="0"/>
        <w:jc w:val="left"/>
      </w:pPr>
      <w:r>
        <w:t>Adopted by the General Assembly on May 1, 2014</w:t>
      </w:r>
    </w:p>
    <w:p w:rsidR="00EC2680" w:rsidRDefault="00EC2680" w:rsidP="00991AEB">
      <w:pPr>
        <w:widowControl w:val="0"/>
        <w:jc w:val="left"/>
      </w:pPr>
    </w:p>
    <w:p w:rsidR="00991AEB" w:rsidRDefault="00991AEB" w:rsidP="00991AEB">
      <w:pPr>
        <w:widowControl w:val="0"/>
        <w:jc w:val="left"/>
      </w:pPr>
      <w:r>
        <w:t xml:space="preserve">Summary: </w:t>
      </w:r>
      <w:r w:rsidR="00AF1ED3">
        <w:t>Specialist Ember M. Alt</w:t>
      </w:r>
    </w:p>
    <w:p w:rsidR="00991AEB" w:rsidRDefault="00991AEB" w:rsidP="00991AEB">
      <w:pPr>
        <w:widowControl w:val="0"/>
        <w:jc w:val="left"/>
      </w:pPr>
    </w:p>
    <w:p w:rsidR="00991AEB" w:rsidRDefault="00991AEB" w:rsidP="00991AEB">
      <w:pPr>
        <w:widowControl w:val="0"/>
        <w:jc w:val="left"/>
      </w:pPr>
    </w:p>
    <w:p w:rsidR="00991AEB" w:rsidRDefault="00991AEB" w:rsidP="00991A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91AEB">
        <w:rPr>
          <w:b/>
        </w:rPr>
        <w:t>HISTORY OF LEGISLATIVE ACTIONS</w:t>
      </w:r>
    </w:p>
    <w:p w:rsidR="00991AEB" w:rsidRDefault="00991AEB" w:rsidP="00991A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91AEB" w:rsidRPr="00991AEB" w:rsidRDefault="00991AEB" w:rsidP="00991A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91AEB">
        <w:rPr>
          <w:u w:val="single"/>
        </w:rPr>
        <w:tab/>
        <w:t>Date</w:t>
      </w:r>
      <w:r w:rsidRPr="00991AEB">
        <w:rPr>
          <w:u w:val="single"/>
        </w:rPr>
        <w:tab/>
        <w:t>Body</w:t>
      </w:r>
      <w:r w:rsidRPr="00991AEB">
        <w:rPr>
          <w:u w:val="single"/>
        </w:rPr>
        <w:tab/>
        <w:t>Action Description with journal page number</w:t>
      </w:r>
      <w:r w:rsidRPr="00991AEB">
        <w:rPr>
          <w:u w:val="single"/>
        </w:rPr>
        <w:tab/>
      </w:r>
      <w:bookmarkStart w:id="0" w:name="_GoBack"/>
      <w:bookmarkEnd w:id="0"/>
    </w:p>
    <w:p w:rsidR="00224975" w:rsidRDefault="00224975" w:rsidP="002249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5/1/2014</w:t>
      </w:r>
      <w:r>
        <w:tab/>
        <w:t>House</w:t>
      </w:r>
      <w:r>
        <w:tab/>
      </w:r>
      <w:r w:rsidRPr="00DE286E">
        <w:t>Intr</w:t>
      </w:r>
      <w:r>
        <w:t xml:space="preserve">oduced, adopted, sent to Senate </w:t>
      </w:r>
      <w:r w:rsidRPr="00DE286E">
        <w:t>(</w:t>
      </w:r>
      <w:hyperlink r:id="rId7" w:history="1">
        <w:r w:rsidRPr="00DE286E">
          <w:rPr>
            <w:rStyle w:val="Hyperlink"/>
          </w:rPr>
          <w:t>House Journal</w:t>
        </w:r>
        <w:r w:rsidRPr="00DE286E">
          <w:rPr>
            <w:rStyle w:val="Hyperlink"/>
          </w:rPr>
          <w:noBreakHyphen/>
          <w:t>page 18</w:t>
        </w:r>
      </w:hyperlink>
      <w:r w:rsidRPr="00DE286E">
        <w:t>)</w:t>
      </w:r>
    </w:p>
    <w:p w:rsidR="00224975" w:rsidRDefault="00224975" w:rsidP="002249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5/1/2014</w:t>
      </w:r>
      <w:r>
        <w:tab/>
        <w:t>Senate</w:t>
      </w:r>
      <w:r>
        <w:tab/>
      </w:r>
      <w:r w:rsidRPr="00DE286E">
        <w:t>Introduced, ado</w:t>
      </w:r>
      <w:r>
        <w:t xml:space="preserve">pted, returned with concurrence </w:t>
      </w:r>
      <w:r w:rsidRPr="00DE286E">
        <w:t>(</w:t>
      </w:r>
      <w:hyperlink r:id="rId8" w:history="1">
        <w:r w:rsidRPr="00DE286E">
          <w:rPr>
            <w:rStyle w:val="Hyperlink"/>
          </w:rPr>
          <w:t>Senate Journal</w:t>
        </w:r>
        <w:r w:rsidRPr="00DE286E">
          <w:rPr>
            <w:rStyle w:val="Hyperlink"/>
          </w:rPr>
          <w:noBreakHyphen/>
          <w:t>page 15</w:t>
        </w:r>
      </w:hyperlink>
      <w:r w:rsidRPr="00DE286E">
        <w:t>)</w:t>
      </w:r>
    </w:p>
    <w:p w:rsidR="00224975" w:rsidRDefault="00224975" w:rsidP="002249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91AEB" w:rsidRPr="00991AEB" w:rsidRDefault="00991AEB" w:rsidP="00991A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91AEB" w:rsidRDefault="00991AEB" w:rsidP="00991AEB">
      <w:r w:rsidRPr="00991AEB">
        <w:rPr>
          <w:b/>
        </w:rPr>
        <w:t>VERSIONS OF THIS BILL</w:t>
      </w:r>
    </w:p>
    <w:p w:rsidR="00991AEB" w:rsidRDefault="00991AEB" w:rsidP="00991AEB"/>
    <w:p w:rsidR="00991AEB" w:rsidRDefault="001E0688" w:rsidP="00991AEB">
      <w:hyperlink r:id="rId9" w:history="1">
        <w:r w:rsidR="00991AEB">
          <w:rPr>
            <w:rStyle w:val="Hyperlink"/>
          </w:rPr>
          <w:t>5/1/2014</w:t>
        </w:r>
      </w:hyperlink>
    </w:p>
    <w:p w:rsidR="00991AEB" w:rsidRDefault="00991AEB" w:rsidP="00991AEB"/>
    <w:p w:rsidR="00991AEB" w:rsidRDefault="00991AEB" w:rsidP="00991AEB">
      <w:pPr>
        <w:sectPr w:rsidR="00991AEB" w:rsidSect="00991AE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60076" w:rsidRDefault="00260076" w:rsidP="00260076">
      <w:pPr>
        <w:pStyle w:val="BillDots"/>
      </w:pPr>
    </w:p>
    <w:p w:rsidR="00260076" w:rsidRDefault="00260076" w:rsidP="00260076">
      <w:pPr>
        <w:pStyle w:val="Numbersforbills"/>
      </w:pPr>
    </w:p>
    <w:p w:rsidR="00260076" w:rsidRDefault="00260076" w:rsidP="00260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076" w:rsidRDefault="00260076" w:rsidP="00260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076" w:rsidRDefault="00260076" w:rsidP="00260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076" w:rsidRDefault="00260076" w:rsidP="00260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076" w:rsidRDefault="00260076" w:rsidP="00260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076" w:rsidRDefault="00260076" w:rsidP="00260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F0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A4F6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604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HONOR AND REMEMBER THE SUPREME SACRIFICE MADE BY </w:t>
      </w:r>
      <w:r w:rsidR="00EC034B">
        <w:t>SPECIALIST EMBER M. ALT OF THE UNITED STATES ARMY WHILE SHE WAS SERVING A TOUR OF MILITARY DUTY AT BAGRAM AIR BASE, AFGHANISTAN,</w:t>
      </w:r>
      <w:r>
        <w:t xml:space="preserve"> AND TO EXPRESS TO H</w:t>
      </w:r>
      <w:r w:rsidR="00EC034B">
        <w:t>ER</w:t>
      </w:r>
      <w:r>
        <w:t xml:space="preserve"> FAMILY THE PROFOUND APPRECIATION OF A GRATEFUL S</w:t>
      </w:r>
      <w:r w:rsidR="00EC034B">
        <w:t>TATE AND NATION FOR HER</w:t>
      </w:r>
      <w:r>
        <w:t xml:space="preserve"> LIFE, SACRIFICE, AND SERVICE.</w:t>
      </w:r>
    </w:p>
    <w:p w:rsidR="003A4F60" w:rsidRDefault="003A4F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604E1" w:rsidRDefault="003A4F60" w:rsidP="00760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7604E1" w:rsidRPr="00994D2A">
        <w:rPr>
          <w:color w:val="000000" w:themeColor="text1"/>
          <w:u w:color="000000" w:themeColor="text1"/>
        </w:rPr>
        <w:t>with deep appreciation</w:t>
      </w:r>
      <w:r w:rsidR="007604E1">
        <w:rPr>
          <w:color w:val="000000" w:themeColor="text1"/>
          <w:u w:color="000000" w:themeColor="text1"/>
        </w:rPr>
        <w:t>,</w:t>
      </w:r>
      <w:r w:rsidR="007604E1" w:rsidRPr="00994D2A">
        <w:rPr>
          <w:color w:val="000000" w:themeColor="text1"/>
          <w:u w:color="000000" w:themeColor="text1"/>
        </w:rPr>
        <w:t xml:space="preserve"> the members of the </w:t>
      </w:r>
      <w:r w:rsidR="007604E1">
        <w:rPr>
          <w:color w:val="000000" w:themeColor="text1"/>
          <w:u w:color="000000" w:themeColor="text1"/>
        </w:rPr>
        <w:t>South Carolina General Assembly</w:t>
      </w:r>
      <w:r w:rsidR="007604E1" w:rsidRPr="00994D2A">
        <w:rPr>
          <w:color w:val="000000" w:themeColor="text1"/>
          <w:u w:color="000000" w:themeColor="text1"/>
        </w:rPr>
        <w:t xml:space="preserve"> </w:t>
      </w:r>
      <w:r w:rsidR="007604E1">
        <w:rPr>
          <w:color w:val="000000" w:themeColor="text1"/>
          <w:u w:color="000000" w:themeColor="text1"/>
        </w:rPr>
        <w:t>honor,</w:t>
      </w:r>
      <w:r w:rsidR="007604E1" w:rsidRPr="00994D2A">
        <w:rPr>
          <w:color w:val="000000" w:themeColor="text1"/>
          <w:u w:color="000000" w:themeColor="text1"/>
        </w:rPr>
        <w:t xml:space="preserve"> on behalf of </w:t>
      </w:r>
      <w:r w:rsidR="007604E1">
        <w:rPr>
          <w:color w:val="000000" w:themeColor="text1"/>
          <w:u w:color="000000" w:themeColor="text1"/>
        </w:rPr>
        <w:t>all</w:t>
      </w:r>
      <w:r w:rsidR="007604E1" w:rsidRPr="00994D2A">
        <w:rPr>
          <w:color w:val="000000" w:themeColor="text1"/>
          <w:u w:color="000000" w:themeColor="text1"/>
        </w:rPr>
        <w:t xml:space="preserve"> South Carolin</w:t>
      </w:r>
      <w:r w:rsidR="007604E1">
        <w:rPr>
          <w:color w:val="000000" w:themeColor="text1"/>
          <w:u w:color="000000" w:themeColor="text1"/>
        </w:rPr>
        <w:t>i</w:t>
      </w:r>
      <w:r w:rsidR="007604E1" w:rsidRPr="00994D2A">
        <w:rPr>
          <w:color w:val="000000" w:themeColor="text1"/>
          <w:u w:color="000000" w:themeColor="text1"/>
        </w:rPr>
        <w:t>a</w:t>
      </w:r>
      <w:r w:rsidR="007604E1">
        <w:rPr>
          <w:color w:val="000000" w:themeColor="text1"/>
          <w:u w:color="000000" w:themeColor="text1"/>
        </w:rPr>
        <w:t>ns,</w:t>
      </w:r>
      <w:r w:rsidR="007604E1" w:rsidRPr="00994D2A">
        <w:rPr>
          <w:color w:val="000000" w:themeColor="text1"/>
          <w:u w:color="000000" w:themeColor="text1"/>
        </w:rPr>
        <w:t xml:space="preserve"> </w:t>
      </w:r>
      <w:r w:rsidR="007604E1">
        <w:rPr>
          <w:color w:val="000000" w:themeColor="text1"/>
          <w:u w:color="000000" w:themeColor="text1"/>
        </w:rPr>
        <w:t>t</w:t>
      </w:r>
      <w:r w:rsidR="007604E1" w:rsidRPr="00994D2A">
        <w:rPr>
          <w:color w:val="000000" w:themeColor="text1"/>
          <w:u w:color="000000" w:themeColor="text1"/>
        </w:rPr>
        <w:t>he great sacrifice that the men and women of the United States Armed Forces make for th</w:t>
      </w:r>
      <w:r w:rsidR="007604E1">
        <w:rPr>
          <w:color w:val="000000" w:themeColor="text1"/>
          <w:u w:color="000000" w:themeColor="text1"/>
        </w:rPr>
        <w:t xml:space="preserve">e ideals of liberty and justice </w:t>
      </w:r>
      <w:r w:rsidR="007604E1" w:rsidRPr="00994D2A">
        <w:rPr>
          <w:color w:val="000000" w:themeColor="text1"/>
          <w:u w:color="000000" w:themeColor="text1"/>
        </w:rPr>
        <w:t>so richly enjoyed in this nation</w:t>
      </w:r>
      <w:r w:rsidR="007604E1">
        <w:rPr>
          <w:color w:val="000000" w:themeColor="text1"/>
          <w:u w:color="000000" w:themeColor="text1"/>
        </w:rPr>
        <w:t>; and</w:t>
      </w:r>
    </w:p>
    <w:p w:rsidR="007604E1" w:rsidRDefault="007604E1" w:rsidP="004F0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604E1" w:rsidRDefault="007604E1" w:rsidP="00760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on </w:t>
      </w:r>
      <w:r w:rsidR="00941BAE">
        <w:t>Tuesday</w:t>
      </w:r>
      <w:r>
        <w:t xml:space="preserve">, </w:t>
      </w:r>
      <w:r w:rsidR="00EC034B">
        <w:t xml:space="preserve">June 18, 2013, </w:t>
      </w:r>
      <w:r>
        <w:t xml:space="preserve">at the age of </w:t>
      </w:r>
      <w:r w:rsidR="00EC034B">
        <w:t>twenty</w:t>
      </w:r>
      <w:r w:rsidR="001C4F78">
        <w:noBreakHyphen/>
      </w:r>
      <w:r w:rsidR="00EC034B">
        <w:t>one</w:t>
      </w:r>
      <w:r>
        <w:rPr>
          <w:color w:val="000000" w:themeColor="text1"/>
          <w:u w:color="000000" w:themeColor="text1"/>
        </w:rPr>
        <w:t xml:space="preserve">, </w:t>
      </w:r>
      <w:r w:rsidR="00941BAE">
        <w:t xml:space="preserve">Specialist Ember </w:t>
      </w:r>
      <w:r w:rsidR="00EC034B">
        <w:t xml:space="preserve">M. </w:t>
      </w:r>
      <w:r w:rsidR="00941BAE">
        <w:t>Alt</w:t>
      </w:r>
      <w:r>
        <w:rPr>
          <w:color w:val="000000" w:themeColor="text1"/>
          <w:u w:color="000000" w:themeColor="text1"/>
        </w:rPr>
        <w:t xml:space="preserve"> </w:t>
      </w:r>
      <w:r w:rsidR="00EC034B" w:rsidRPr="006A48F3">
        <w:rPr>
          <w:color w:val="000000" w:themeColor="text1"/>
          <w:u w:color="000000" w:themeColor="text1"/>
        </w:rPr>
        <w:t>of Beech Island</w:t>
      </w:r>
      <w:r w:rsidR="00EC034B">
        <w:rPr>
          <w:color w:val="000000" w:themeColor="text1"/>
          <w:u w:color="000000" w:themeColor="text1"/>
        </w:rPr>
        <w:t xml:space="preserve"> </w:t>
      </w:r>
      <w:r w:rsidR="00EC034B">
        <w:t>gave her</w:t>
      </w:r>
      <w:r>
        <w:t xml:space="preserve"> life </w:t>
      </w:r>
      <w:r w:rsidR="00941BAE">
        <w:t>near Bagram Air Base in Afghanistan</w:t>
      </w:r>
      <w:r>
        <w:t xml:space="preserve">, </w:t>
      </w:r>
      <w:r w:rsidR="00CD75B8">
        <w:t xml:space="preserve">after </w:t>
      </w:r>
      <w:r w:rsidR="00CD75B8">
        <w:rPr>
          <w:color w:val="000000" w:themeColor="text1"/>
          <w:u w:color="000000" w:themeColor="text1"/>
        </w:rPr>
        <w:t>suffering</w:t>
      </w:r>
      <w:r w:rsidR="00CD75B8">
        <w:t xml:space="preserve"> </w:t>
      </w:r>
      <w:r w:rsidR="00CD75B8" w:rsidRPr="006A48F3">
        <w:rPr>
          <w:color w:val="000000" w:themeColor="text1"/>
          <w:u w:color="000000" w:themeColor="text1"/>
        </w:rPr>
        <w:t>wounds</w:t>
      </w:r>
      <w:r w:rsidR="00CD75B8">
        <w:rPr>
          <w:color w:val="000000" w:themeColor="text1"/>
          <w:u w:color="000000" w:themeColor="text1"/>
        </w:rPr>
        <w:t xml:space="preserve"> from</w:t>
      </w:r>
      <w:r w:rsidR="00EC034B">
        <w:rPr>
          <w:color w:val="000000" w:themeColor="text1"/>
          <w:u w:color="000000" w:themeColor="text1"/>
        </w:rPr>
        <w:t xml:space="preserve"> enemy forces </w:t>
      </w:r>
      <w:r w:rsidR="00CD75B8">
        <w:rPr>
          <w:color w:val="000000" w:themeColor="text1"/>
          <w:u w:color="000000" w:themeColor="text1"/>
        </w:rPr>
        <w:t xml:space="preserve">that </w:t>
      </w:r>
      <w:r w:rsidR="00EC034B">
        <w:rPr>
          <w:color w:val="000000" w:themeColor="text1"/>
          <w:u w:color="000000" w:themeColor="text1"/>
        </w:rPr>
        <w:t xml:space="preserve">attacked </w:t>
      </w:r>
      <w:r w:rsidR="00CD75B8">
        <w:rPr>
          <w:color w:val="000000" w:themeColor="text1"/>
          <w:u w:color="000000" w:themeColor="text1"/>
        </w:rPr>
        <w:t>her</w:t>
      </w:r>
      <w:r w:rsidR="00EC034B">
        <w:rPr>
          <w:color w:val="000000" w:themeColor="text1"/>
          <w:u w:color="000000" w:themeColor="text1"/>
        </w:rPr>
        <w:t xml:space="preserve"> unit with </w:t>
      </w:r>
      <w:r w:rsidR="00EC034B" w:rsidRPr="006A48F3">
        <w:rPr>
          <w:color w:val="000000" w:themeColor="text1"/>
          <w:u w:color="000000" w:themeColor="text1"/>
        </w:rPr>
        <w:t>indirect fire</w:t>
      </w:r>
      <w:r>
        <w:t>; and</w:t>
      </w:r>
    </w:p>
    <w:p w:rsidR="007604E1" w:rsidRDefault="007604E1" w:rsidP="00760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04E1" w:rsidRDefault="007604E1" w:rsidP="00760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assigned to the </w:t>
      </w:r>
      <w:r w:rsidR="00EC034B" w:rsidRPr="006A48F3">
        <w:rPr>
          <w:color w:val="000000" w:themeColor="text1"/>
          <w:u w:color="000000" w:themeColor="text1"/>
        </w:rPr>
        <w:t>68</w:t>
      </w:r>
      <w:r w:rsidR="00EC034B" w:rsidRPr="00EC034B">
        <w:rPr>
          <w:color w:val="000000" w:themeColor="text1"/>
          <w:u w:color="000000" w:themeColor="text1"/>
          <w:vertAlign w:val="superscript"/>
        </w:rPr>
        <w:t>th</w:t>
      </w:r>
      <w:r w:rsidR="00EC034B">
        <w:rPr>
          <w:color w:val="000000" w:themeColor="text1"/>
          <w:u w:color="000000" w:themeColor="text1"/>
        </w:rPr>
        <w:t xml:space="preserve"> </w:t>
      </w:r>
      <w:r w:rsidR="00EC034B" w:rsidRPr="006A48F3">
        <w:rPr>
          <w:color w:val="000000" w:themeColor="text1"/>
          <w:u w:color="000000" w:themeColor="text1"/>
        </w:rPr>
        <w:t>Combat Sustainment Support Battalion, 43</w:t>
      </w:r>
      <w:r w:rsidR="00EC034B" w:rsidRPr="00EC034B">
        <w:rPr>
          <w:color w:val="000000" w:themeColor="text1"/>
          <w:u w:color="000000" w:themeColor="text1"/>
          <w:vertAlign w:val="superscript"/>
        </w:rPr>
        <w:t>rd</w:t>
      </w:r>
      <w:r w:rsidR="00EC034B">
        <w:rPr>
          <w:color w:val="000000" w:themeColor="text1"/>
          <w:u w:color="000000" w:themeColor="text1"/>
        </w:rPr>
        <w:t xml:space="preserve"> </w:t>
      </w:r>
      <w:r w:rsidR="00EC034B" w:rsidRPr="006A48F3">
        <w:rPr>
          <w:color w:val="000000" w:themeColor="text1"/>
          <w:u w:color="000000" w:themeColor="text1"/>
        </w:rPr>
        <w:t>Sustainment Brigade, 4</w:t>
      </w:r>
      <w:r w:rsidR="00EC034B" w:rsidRPr="00EC034B">
        <w:rPr>
          <w:color w:val="000000" w:themeColor="text1"/>
          <w:u w:color="000000" w:themeColor="text1"/>
          <w:vertAlign w:val="superscript"/>
        </w:rPr>
        <w:t>th</w:t>
      </w:r>
      <w:r w:rsidR="00EC034B">
        <w:rPr>
          <w:color w:val="000000" w:themeColor="text1"/>
          <w:u w:color="000000" w:themeColor="text1"/>
        </w:rPr>
        <w:t xml:space="preserve"> </w:t>
      </w:r>
      <w:r w:rsidR="00EC034B" w:rsidRPr="006A48F3">
        <w:rPr>
          <w:color w:val="000000" w:themeColor="text1"/>
          <w:u w:color="000000" w:themeColor="text1"/>
        </w:rPr>
        <w:t>Infa</w:t>
      </w:r>
      <w:r w:rsidR="00EC034B">
        <w:rPr>
          <w:color w:val="000000" w:themeColor="text1"/>
          <w:u w:color="000000" w:themeColor="text1"/>
        </w:rPr>
        <w:t>ntry Division out of</w:t>
      </w:r>
      <w:r w:rsidR="00EC034B" w:rsidRPr="006A48F3">
        <w:rPr>
          <w:color w:val="000000" w:themeColor="text1"/>
          <w:u w:color="000000" w:themeColor="text1"/>
        </w:rPr>
        <w:t xml:space="preserve"> Fort Carson, Colorado</w:t>
      </w:r>
      <w:r w:rsidR="00EC034B">
        <w:rPr>
          <w:color w:val="000000" w:themeColor="text1"/>
          <w:u w:color="000000" w:themeColor="text1"/>
        </w:rPr>
        <w:t>,</w:t>
      </w:r>
      <w:r w:rsidR="00EC034B" w:rsidRPr="006A48F3">
        <w:rPr>
          <w:color w:val="000000" w:themeColor="text1"/>
          <w:u w:color="000000" w:themeColor="text1"/>
        </w:rPr>
        <w:t xml:space="preserve"> during Operation Enduring Freedom</w:t>
      </w:r>
      <w:r>
        <w:t xml:space="preserve">, </w:t>
      </w:r>
      <w:r w:rsidR="00EC034B">
        <w:t>Specialist Alt</w:t>
      </w:r>
      <w:r>
        <w:t xml:space="preserve"> answ</w:t>
      </w:r>
      <w:r w:rsidR="00EC034B">
        <w:t>ered her</w:t>
      </w:r>
      <w:r>
        <w:t xml:space="preserve"> cou</w:t>
      </w:r>
      <w:r w:rsidR="00EC034B">
        <w:t>ntry</w:t>
      </w:r>
      <w:r w:rsidR="001C4F78" w:rsidRPr="001C4F78">
        <w:t>’</w:t>
      </w:r>
      <w:r w:rsidR="00EC034B">
        <w:t>s call and deployed with her</w:t>
      </w:r>
      <w:r>
        <w:t xml:space="preserve"> company to </w:t>
      </w:r>
      <w:r w:rsidR="00EC034B">
        <w:t>Bagram Air Base in Afghanistan</w:t>
      </w:r>
      <w:r>
        <w:t>; and</w:t>
      </w:r>
    </w:p>
    <w:p w:rsidR="007604E1" w:rsidRDefault="007604E1" w:rsidP="00760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7D5B" w:rsidRDefault="00C77D5B" w:rsidP="00760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she </w:t>
      </w:r>
      <w:r w:rsidRPr="006A48F3">
        <w:rPr>
          <w:color w:val="000000" w:themeColor="text1"/>
          <w:u w:color="000000" w:themeColor="text1"/>
        </w:rPr>
        <w:t>graduated from Killeen High School</w:t>
      </w:r>
      <w:r>
        <w:rPr>
          <w:color w:val="000000" w:themeColor="text1"/>
          <w:u w:color="000000" w:themeColor="text1"/>
        </w:rPr>
        <w:t xml:space="preserve"> in</w:t>
      </w:r>
      <w:r w:rsidRPr="006A48F3">
        <w:rPr>
          <w:color w:val="000000" w:themeColor="text1"/>
          <w:u w:color="000000" w:themeColor="text1"/>
        </w:rPr>
        <w:t xml:space="preserve"> Texas in 2009</w:t>
      </w:r>
      <w:r w:rsidR="00A30CE3">
        <w:rPr>
          <w:color w:val="000000" w:themeColor="text1"/>
          <w:u w:color="000000" w:themeColor="text1"/>
        </w:rPr>
        <w:t>,</w:t>
      </w:r>
      <w:r w:rsidRPr="006A48F3">
        <w:rPr>
          <w:color w:val="000000" w:themeColor="text1"/>
          <w:u w:color="000000" w:themeColor="text1"/>
        </w:rPr>
        <w:t xml:space="preserve"> where she excelled in track</w:t>
      </w:r>
      <w:r>
        <w:rPr>
          <w:color w:val="000000" w:themeColor="text1"/>
          <w:u w:color="000000" w:themeColor="text1"/>
        </w:rPr>
        <w:t xml:space="preserve"> and he</w:t>
      </w:r>
      <w:r w:rsidRPr="006A48F3">
        <w:rPr>
          <w:color w:val="000000" w:themeColor="text1"/>
          <w:u w:color="000000" w:themeColor="text1"/>
        </w:rPr>
        <w:t xml:space="preserve">lped </w:t>
      </w:r>
      <w:r>
        <w:rPr>
          <w:color w:val="000000" w:themeColor="text1"/>
          <w:u w:color="000000" w:themeColor="text1"/>
        </w:rPr>
        <w:t xml:space="preserve">to </w:t>
      </w:r>
      <w:r w:rsidRPr="006A48F3">
        <w:rPr>
          <w:color w:val="000000" w:themeColor="text1"/>
          <w:u w:color="000000" w:themeColor="text1"/>
        </w:rPr>
        <w:t xml:space="preserve">lead her team to the </w:t>
      </w:r>
      <w:r>
        <w:rPr>
          <w:color w:val="000000" w:themeColor="text1"/>
          <w:u w:color="000000" w:themeColor="text1"/>
        </w:rPr>
        <w:t>s</w:t>
      </w:r>
      <w:r w:rsidRPr="006A48F3">
        <w:rPr>
          <w:color w:val="000000" w:themeColor="text1"/>
          <w:u w:color="000000" w:themeColor="text1"/>
        </w:rPr>
        <w:t>tate finals her senior year</w:t>
      </w:r>
      <w:r>
        <w:rPr>
          <w:color w:val="000000" w:themeColor="text1"/>
          <w:u w:color="000000" w:themeColor="text1"/>
        </w:rPr>
        <w:t>; and</w:t>
      </w:r>
    </w:p>
    <w:p w:rsidR="00C77D5B" w:rsidRDefault="00C77D5B" w:rsidP="00760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30CE3" w:rsidRDefault="00C77D5B" w:rsidP="00A30C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A48F3">
        <w:rPr>
          <w:color w:val="000000" w:themeColor="text1"/>
          <w:u w:color="000000" w:themeColor="text1"/>
        </w:rPr>
        <w:t>a strong individual and leader</w:t>
      </w:r>
      <w:r>
        <w:rPr>
          <w:color w:val="000000" w:themeColor="text1"/>
          <w:u w:color="000000" w:themeColor="text1"/>
        </w:rPr>
        <w:t xml:space="preserve"> and </w:t>
      </w:r>
      <w:r w:rsidRPr="006A48F3">
        <w:rPr>
          <w:color w:val="000000" w:themeColor="text1"/>
          <w:u w:color="000000" w:themeColor="text1"/>
        </w:rPr>
        <w:t>talented in music and art</w:t>
      </w:r>
      <w:r>
        <w:rPr>
          <w:color w:val="000000" w:themeColor="text1"/>
          <w:u w:color="000000" w:themeColor="text1"/>
        </w:rPr>
        <w:t xml:space="preserve">, </w:t>
      </w:r>
      <w:r w:rsidR="00A30CE3">
        <w:rPr>
          <w:color w:val="000000" w:themeColor="text1"/>
          <w:u w:color="000000" w:themeColor="text1"/>
        </w:rPr>
        <w:t>Specialist Alt</w:t>
      </w:r>
      <w:r w:rsidRPr="006A48F3">
        <w:rPr>
          <w:color w:val="000000" w:themeColor="text1"/>
          <w:u w:color="000000" w:themeColor="text1"/>
        </w:rPr>
        <w:t xml:space="preserve"> attended Central</w:t>
      </w:r>
      <w:r>
        <w:rPr>
          <w:color w:val="000000" w:themeColor="text1"/>
          <w:u w:color="000000" w:themeColor="text1"/>
        </w:rPr>
        <w:t xml:space="preserve"> </w:t>
      </w:r>
      <w:r w:rsidRPr="006A48F3">
        <w:rPr>
          <w:color w:val="000000" w:themeColor="text1"/>
          <w:u w:color="000000" w:themeColor="text1"/>
        </w:rPr>
        <w:t>Texas</w:t>
      </w:r>
      <w:r>
        <w:rPr>
          <w:color w:val="000000" w:themeColor="text1"/>
          <w:u w:color="000000" w:themeColor="text1"/>
        </w:rPr>
        <w:t xml:space="preserve"> </w:t>
      </w:r>
      <w:r w:rsidRPr="006A48F3">
        <w:rPr>
          <w:color w:val="000000" w:themeColor="text1"/>
          <w:u w:color="000000" w:themeColor="text1"/>
        </w:rPr>
        <w:t xml:space="preserve">College after high school </w:t>
      </w:r>
      <w:r>
        <w:rPr>
          <w:color w:val="000000" w:themeColor="text1"/>
          <w:u w:color="000000" w:themeColor="text1"/>
        </w:rPr>
        <w:lastRenderedPageBreak/>
        <w:t>with a desire to study</w:t>
      </w:r>
      <w:r w:rsidRPr="006A48F3">
        <w:rPr>
          <w:color w:val="000000" w:themeColor="text1"/>
          <w:u w:color="000000" w:themeColor="text1"/>
        </w:rPr>
        <w:t xml:space="preserve"> ar</w:t>
      </w:r>
      <w:r>
        <w:rPr>
          <w:color w:val="000000" w:themeColor="text1"/>
          <w:u w:color="000000" w:themeColor="text1"/>
        </w:rPr>
        <w:t>t</w:t>
      </w:r>
      <w:r w:rsidR="00A30CE3">
        <w:rPr>
          <w:color w:val="000000" w:themeColor="text1"/>
          <w:u w:color="000000" w:themeColor="text1"/>
        </w:rPr>
        <w:t>, and she enlisted in the United States Army in the spring of 2011</w:t>
      </w:r>
      <w:r>
        <w:rPr>
          <w:color w:val="000000" w:themeColor="text1"/>
          <w:u w:color="000000" w:themeColor="text1"/>
        </w:rPr>
        <w:t>; and</w:t>
      </w:r>
    </w:p>
    <w:p w:rsidR="00A30CE3" w:rsidRDefault="00A30CE3" w:rsidP="00A30C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604E1" w:rsidRPr="00CD75B8" w:rsidRDefault="007604E1" w:rsidP="00A30C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EC034B">
        <w:t>s</w:t>
      </w:r>
      <w:r>
        <w:t xml:space="preserve">he left behind </w:t>
      </w:r>
      <w:r w:rsidR="00CD75B8">
        <w:rPr>
          <w:color w:val="000000" w:themeColor="text1"/>
          <w:u w:color="000000" w:themeColor="text1"/>
        </w:rPr>
        <w:t>her parents</w:t>
      </w:r>
      <w:r w:rsidR="00C77D5B" w:rsidRPr="006A48F3">
        <w:rPr>
          <w:color w:val="000000" w:themeColor="text1"/>
          <w:u w:color="000000" w:themeColor="text1"/>
        </w:rPr>
        <w:t xml:space="preserve"> Chuck Alt of Killeen, </w:t>
      </w:r>
      <w:r w:rsidR="00C77D5B">
        <w:rPr>
          <w:color w:val="000000" w:themeColor="text1"/>
          <w:u w:color="000000" w:themeColor="text1"/>
        </w:rPr>
        <w:t xml:space="preserve">Texas; </w:t>
      </w:r>
      <w:r w:rsidR="00C77D5B" w:rsidRPr="006A48F3">
        <w:rPr>
          <w:color w:val="000000" w:themeColor="text1"/>
          <w:u w:color="000000" w:themeColor="text1"/>
        </w:rPr>
        <w:t>Cynthia Merchant of Gulfport</w:t>
      </w:r>
      <w:r w:rsidR="00C77D5B">
        <w:rPr>
          <w:color w:val="000000" w:themeColor="text1"/>
          <w:u w:color="000000" w:themeColor="text1"/>
        </w:rPr>
        <w:t>,</w:t>
      </w:r>
      <w:r w:rsidR="00C77D5B" w:rsidRPr="006A48F3">
        <w:rPr>
          <w:color w:val="000000" w:themeColor="text1"/>
          <w:u w:color="000000" w:themeColor="text1"/>
        </w:rPr>
        <w:t xml:space="preserve"> M</w:t>
      </w:r>
      <w:r w:rsidR="00C77D5B">
        <w:rPr>
          <w:color w:val="000000" w:themeColor="text1"/>
          <w:u w:color="000000" w:themeColor="text1"/>
        </w:rPr>
        <w:t>ississippi;</w:t>
      </w:r>
      <w:r w:rsidR="00C77D5B" w:rsidRPr="006A48F3">
        <w:rPr>
          <w:color w:val="000000" w:themeColor="text1"/>
          <w:u w:color="000000" w:themeColor="text1"/>
        </w:rPr>
        <w:t xml:space="preserve"> and Rick and Jennifer Owens of Killeen</w:t>
      </w:r>
      <w:r w:rsidR="00CD75B8">
        <w:rPr>
          <w:color w:val="000000" w:themeColor="text1"/>
          <w:u w:color="000000" w:themeColor="text1"/>
        </w:rPr>
        <w:t xml:space="preserve">; </w:t>
      </w:r>
      <w:r w:rsidR="00CD75B8" w:rsidRPr="006A48F3">
        <w:rPr>
          <w:color w:val="000000" w:themeColor="text1"/>
          <w:u w:color="000000" w:themeColor="text1"/>
        </w:rPr>
        <w:t xml:space="preserve"> her siblings Kayla and Jacob Alt and Bryce and Evan Owens</w:t>
      </w:r>
      <w:r w:rsidR="00CD75B8">
        <w:rPr>
          <w:color w:val="000000" w:themeColor="text1"/>
          <w:u w:color="000000" w:themeColor="text1"/>
        </w:rPr>
        <w:t>; her g</w:t>
      </w:r>
      <w:r w:rsidR="00C77D5B" w:rsidRPr="006A48F3">
        <w:rPr>
          <w:color w:val="000000" w:themeColor="text1"/>
          <w:u w:color="000000" w:themeColor="text1"/>
        </w:rPr>
        <w:t>randparents Charles Alt, Ruchanee Holmer, Mike and Bella Trowbridge</w:t>
      </w:r>
      <w:r w:rsidR="00CD75B8">
        <w:rPr>
          <w:color w:val="000000" w:themeColor="text1"/>
          <w:u w:color="000000" w:themeColor="text1"/>
        </w:rPr>
        <w:t>, and Marc and Theresa Nadeau</w:t>
      </w:r>
      <w:r w:rsidR="001C4F78">
        <w:rPr>
          <w:color w:val="000000" w:themeColor="text1"/>
          <w:u w:color="000000" w:themeColor="text1"/>
        </w:rPr>
        <w:t>;</w:t>
      </w:r>
      <w:r w:rsidR="00CD75B8">
        <w:rPr>
          <w:color w:val="000000" w:themeColor="text1"/>
          <w:u w:color="000000" w:themeColor="text1"/>
        </w:rPr>
        <w:t xml:space="preserve"> </w:t>
      </w:r>
      <w:r w:rsidR="00C77D5B" w:rsidRPr="006A48F3">
        <w:rPr>
          <w:color w:val="000000" w:themeColor="text1"/>
          <w:u w:color="000000" w:themeColor="text1"/>
        </w:rPr>
        <w:t>and many aunts, uncles</w:t>
      </w:r>
      <w:r w:rsidR="00CD75B8">
        <w:rPr>
          <w:color w:val="000000" w:themeColor="text1"/>
          <w:u w:color="000000" w:themeColor="text1"/>
        </w:rPr>
        <w:t>,</w:t>
      </w:r>
      <w:r w:rsidR="00C77D5B" w:rsidRPr="006A48F3">
        <w:rPr>
          <w:color w:val="000000" w:themeColor="text1"/>
          <w:u w:color="000000" w:themeColor="text1"/>
        </w:rPr>
        <w:t xml:space="preserve"> and cousins</w:t>
      </w:r>
      <w:r>
        <w:t>; and</w:t>
      </w:r>
    </w:p>
    <w:p w:rsidR="007604E1" w:rsidRDefault="007604E1" w:rsidP="00760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4F60" w:rsidRDefault="007604E1" w:rsidP="00760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General Assembly is honored to remember the life and sacrifice of a brave hero of the Palmetto State, </w:t>
      </w:r>
      <w:r w:rsidR="00941BAE">
        <w:t>Specialist Ember Alt</w:t>
      </w:r>
      <w:r w:rsidR="003A4F60">
        <w:t xml:space="preserve">.  Now, therefore, </w:t>
      </w:r>
    </w:p>
    <w:p w:rsidR="003A4F60" w:rsidRDefault="003A4F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4F60" w:rsidRDefault="003A4F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A4F60" w:rsidRDefault="003A4F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04E1" w:rsidRDefault="003A4F60" w:rsidP="004F0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7604E1">
        <w:t xml:space="preserve"> the members of the South Carolina General Assembly, by this resolution, honor and remember the supreme sacrifice made by </w:t>
      </w:r>
      <w:r w:rsidR="00941BAE">
        <w:t xml:space="preserve">Specialist Ember </w:t>
      </w:r>
      <w:r w:rsidR="00CD75B8">
        <w:t xml:space="preserve">M. </w:t>
      </w:r>
      <w:r w:rsidR="00941BAE">
        <w:t>Alt</w:t>
      </w:r>
      <w:r w:rsidR="007604E1">
        <w:t xml:space="preserve"> of the United States </w:t>
      </w:r>
      <w:r w:rsidR="00941BAE">
        <w:t>Army</w:t>
      </w:r>
      <w:r w:rsidR="007604E1">
        <w:t xml:space="preserve"> while </w:t>
      </w:r>
      <w:r w:rsidR="00941BAE">
        <w:t>s</w:t>
      </w:r>
      <w:r w:rsidR="007604E1">
        <w:t xml:space="preserve">he was serving a tour of military duty </w:t>
      </w:r>
      <w:r w:rsidR="00CD75B8">
        <w:t>at</w:t>
      </w:r>
      <w:r w:rsidR="00941BAE">
        <w:t xml:space="preserve"> </w:t>
      </w:r>
      <w:r w:rsidR="00CD75B8">
        <w:t xml:space="preserve">Bagram Air Base, </w:t>
      </w:r>
      <w:r w:rsidR="00941BAE">
        <w:t>Afghanistan</w:t>
      </w:r>
      <w:r w:rsidR="007604E1">
        <w:t>, and express to h</w:t>
      </w:r>
      <w:r w:rsidR="00CD75B8">
        <w:t>er</w:t>
      </w:r>
      <w:r w:rsidR="007604E1">
        <w:t xml:space="preserve"> family the profound appreciation of a g</w:t>
      </w:r>
      <w:r w:rsidR="00CD75B8">
        <w:t>rateful State and nation for her</w:t>
      </w:r>
      <w:r w:rsidR="007604E1">
        <w:t xml:space="preserve"> life, sacrifice, and service.</w:t>
      </w:r>
    </w:p>
    <w:p w:rsidR="007604E1" w:rsidRDefault="007604E1" w:rsidP="00760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604E1" w:rsidP="00760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family of Specialist Ember</w:t>
      </w:r>
      <w:r w:rsidR="00CD75B8">
        <w:t xml:space="preserve"> M.</w:t>
      </w:r>
      <w:r>
        <w:t xml:space="preserve"> Alt.</w:t>
      </w:r>
    </w:p>
    <w:p w:rsidR="004F0C73" w:rsidRDefault="001C4F78" w:rsidP="005E6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F0C73" w:rsidRDefault="004F0C73" w:rsidP="00991AEB">
      <w:pPr>
        <w:suppressAutoHyphens/>
      </w:pPr>
    </w:p>
    <w:sectPr w:rsidR="004F0C73" w:rsidSect="00991AE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0CE3" w:rsidRDefault="00A30CE3" w:rsidP="009F0C77">
      <w:r>
        <w:separator/>
      </w:r>
    </w:p>
  </w:endnote>
  <w:endnote w:type="continuationSeparator" w:id="0">
    <w:p w:rsidR="00A30CE3" w:rsidRDefault="00A30CE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3522DB-ACDD-466B-BD73-79E921B6C15C}"/>
    <w:embedBold r:id="rId2" w:fontKey="{8BC35E89-99F9-4C92-9441-5A1D610ED10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8E73672-488E-4D53-9E0E-640B74E09CC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D75D22D-DB04-40D6-A2D7-FE1254932A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CB4BCB8-6E03-41AA-BE72-4E04E675B5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AEB" w:rsidRPr="004F0C73" w:rsidRDefault="00991AEB" w:rsidP="004F0C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[5192]</w:t>
    </w:r>
    <w:r>
      <w:tab/>
    </w:r>
    <w:r w:rsidR="00FD4B39">
      <w:fldChar w:fldCharType="begin"/>
    </w:r>
    <w:r w:rsidR="00FD4B39">
      <w:instrText xml:space="preserve"> PAGE  \* MERGEFORMAT </w:instrText>
    </w:r>
    <w:r w:rsidR="00FD4B39">
      <w:fldChar w:fldCharType="separate"/>
    </w:r>
    <w:r w:rsidR="001E0688">
      <w:rPr>
        <w:noProof/>
      </w:rPr>
      <w:t>1</w:t>
    </w:r>
    <w:r w:rsidR="00FD4B3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0CE3" w:rsidRDefault="00A30CE3" w:rsidP="009F0C77">
      <w:r>
        <w:separator/>
      </w:r>
    </w:p>
  </w:footnote>
  <w:footnote w:type="continuationSeparator" w:id="0">
    <w:p w:rsidR="00A30CE3" w:rsidRDefault="00A30CE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75SD14"/>
    <w:docVar w:name="CoverBillType" w:val="c"/>
    <w:docVar w:name="docpath" w:val="L:\Council\bills\GM\24075SD14.DOCX"/>
    <w:docVar w:name="dvBillNumber" w:val="519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163A4"/>
    <w:rsid w:val="00011869"/>
    <w:rsid w:val="000134E5"/>
    <w:rsid w:val="00036F06"/>
    <w:rsid w:val="000E1785"/>
    <w:rsid w:val="000F40FA"/>
    <w:rsid w:val="0010776B"/>
    <w:rsid w:val="00133E66"/>
    <w:rsid w:val="001435A3"/>
    <w:rsid w:val="00143AF0"/>
    <w:rsid w:val="001C4F78"/>
    <w:rsid w:val="001D08F2"/>
    <w:rsid w:val="001D525B"/>
    <w:rsid w:val="001D7F4F"/>
    <w:rsid w:val="001E0688"/>
    <w:rsid w:val="00224975"/>
    <w:rsid w:val="002321B6"/>
    <w:rsid w:val="00250967"/>
    <w:rsid w:val="002543C8"/>
    <w:rsid w:val="00260076"/>
    <w:rsid w:val="00284AAE"/>
    <w:rsid w:val="002E5912"/>
    <w:rsid w:val="00301B21"/>
    <w:rsid w:val="00325348"/>
    <w:rsid w:val="0032732C"/>
    <w:rsid w:val="00336AD0"/>
    <w:rsid w:val="00351113"/>
    <w:rsid w:val="0037079A"/>
    <w:rsid w:val="003962F7"/>
    <w:rsid w:val="003A4F60"/>
    <w:rsid w:val="003D01E8"/>
    <w:rsid w:val="003E5288"/>
    <w:rsid w:val="003F6D79"/>
    <w:rsid w:val="0041760A"/>
    <w:rsid w:val="00417C01"/>
    <w:rsid w:val="00446E68"/>
    <w:rsid w:val="004809EE"/>
    <w:rsid w:val="004E7D54"/>
    <w:rsid w:val="004F0C73"/>
    <w:rsid w:val="005273C6"/>
    <w:rsid w:val="00530A69"/>
    <w:rsid w:val="00545593"/>
    <w:rsid w:val="00577C6C"/>
    <w:rsid w:val="005C2FE2"/>
    <w:rsid w:val="005E2BC9"/>
    <w:rsid w:val="005E69B0"/>
    <w:rsid w:val="00605102"/>
    <w:rsid w:val="006215AA"/>
    <w:rsid w:val="006913C9"/>
    <w:rsid w:val="0069470D"/>
    <w:rsid w:val="006D1AFE"/>
    <w:rsid w:val="007163A4"/>
    <w:rsid w:val="0072738E"/>
    <w:rsid w:val="00734F00"/>
    <w:rsid w:val="007604E1"/>
    <w:rsid w:val="007A70AE"/>
    <w:rsid w:val="008362E8"/>
    <w:rsid w:val="008A1768"/>
    <w:rsid w:val="008B53AC"/>
    <w:rsid w:val="008F0F33"/>
    <w:rsid w:val="008F4429"/>
    <w:rsid w:val="0094021A"/>
    <w:rsid w:val="00941BAE"/>
    <w:rsid w:val="00945A12"/>
    <w:rsid w:val="00991AEB"/>
    <w:rsid w:val="009B44AF"/>
    <w:rsid w:val="009C6A0B"/>
    <w:rsid w:val="009F0C77"/>
    <w:rsid w:val="009F4DD1"/>
    <w:rsid w:val="00A30CE3"/>
    <w:rsid w:val="00A41684"/>
    <w:rsid w:val="00A64E80"/>
    <w:rsid w:val="00A72BCD"/>
    <w:rsid w:val="00A741D9"/>
    <w:rsid w:val="00A833AB"/>
    <w:rsid w:val="00A9741D"/>
    <w:rsid w:val="00AD4B17"/>
    <w:rsid w:val="00AF1ED3"/>
    <w:rsid w:val="00B412D4"/>
    <w:rsid w:val="00BE3C22"/>
    <w:rsid w:val="00BF5A44"/>
    <w:rsid w:val="00C0345E"/>
    <w:rsid w:val="00C25094"/>
    <w:rsid w:val="00C3483A"/>
    <w:rsid w:val="00C74E9D"/>
    <w:rsid w:val="00C77D5B"/>
    <w:rsid w:val="00C82FD3"/>
    <w:rsid w:val="00C92819"/>
    <w:rsid w:val="00CC6B7B"/>
    <w:rsid w:val="00CD2089"/>
    <w:rsid w:val="00CD75B8"/>
    <w:rsid w:val="00D73A67"/>
    <w:rsid w:val="00D970A9"/>
    <w:rsid w:val="00DA2573"/>
    <w:rsid w:val="00DF3845"/>
    <w:rsid w:val="00E02D23"/>
    <w:rsid w:val="00E3525D"/>
    <w:rsid w:val="00E41911"/>
    <w:rsid w:val="00E92EEF"/>
    <w:rsid w:val="00EC034B"/>
    <w:rsid w:val="00EC2680"/>
    <w:rsid w:val="00F24442"/>
    <w:rsid w:val="00F43F2C"/>
    <w:rsid w:val="00F50AE3"/>
    <w:rsid w:val="00F67CF1"/>
    <w:rsid w:val="00F840F0"/>
    <w:rsid w:val="00FB0D0D"/>
    <w:rsid w:val="00FB43B4"/>
    <w:rsid w:val="00FD4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054890D-1C4A-4E09-A579-672B53B74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0C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CE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91A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5-01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01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5192_201405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815C9F-8C62-491F-B710-D9FE5E5D5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516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5192: Specialist Ember M. Alt - South Carolina Legislature Online</dc:title>
  <dc:creator>%USERNAME%</dc:creator>
  <cp:lastModifiedBy>N Cumfer</cp:lastModifiedBy>
  <cp:revision>8</cp:revision>
  <cp:lastPrinted>2014-05-01T13:53:00Z</cp:lastPrinted>
  <dcterms:created xsi:type="dcterms:W3CDTF">2014-05-01T14:41:00Z</dcterms:created>
  <dcterms:modified xsi:type="dcterms:W3CDTF">2014-12-05T17:10:00Z</dcterms:modified>
</cp:coreProperties>
</file>