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B70" w:rsidRDefault="00B71B70" w:rsidP="00B71B70">
      <w:pPr>
        <w:widowControl w:val="0"/>
        <w:jc w:val="center"/>
      </w:pPr>
      <w:r w:rsidRPr="00B71B70">
        <w:rPr>
          <w:b/>
        </w:rPr>
        <w:t>South Carolina General Assembly</w:t>
      </w:r>
    </w:p>
    <w:p w:rsidR="00B71B70" w:rsidRDefault="00B71B70" w:rsidP="00B71B70">
      <w:pPr>
        <w:widowControl w:val="0"/>
        <w:jc w:val="center"/>
      </w:pPr>
      <w:r>
        <w:t>120th Session, 2013-2014</w:t>
      </w:r>
    </w:p>
    <w:p w:rsidR="00B71B70" w:rsidRDefault="00B71B70" w:rsidP="00B71B70">
      <w:pPr>
        <w:widowControl w:val="0"/>
        <w:jc w:val="left"/>
      </w:pPr>
    </w:p>
    <w:p w:rsidR="00B71B70" w:rsidRDefault="00B71B70" w:rsidP="00B71B70">
      <w:pPr>
        <w:widowControl w:val="0"/>
        <w:jc w:val="left"/>
        <w:rPr>
          <w:b/>
        </w:rPr>
      </w:pPr>
      <w:r w:rsidRPr="00B71B70">
        <w:rPr>
          <w:b/>
        </w:rPr>
        <w:t>H. 5205</w:t>
      </w:r>
    </w:p>
    <w:p w:rsidR="00B71B70" w:rsidRDefault="00B71B70" w:rsidP="00B71B70">
      <w:pPr>
        <w:widowControl w:val="0"/>
        <w:jc w:val="left"/>
        <w:rPr>
          <w:b/>
        </w:rPr>
      </w:pPr>
    </w:p>
    <w:p w:rsidR="00B71B70" w:rsidRDefault="00B71B70" w:rsidP="00B71B70">
      <w:pPr>
        <w:widowControl w:val="0"/>
        <w:jc w:val="left"/>
      </w:pPr>
      <w:r w:rsidRPr="00B71B70">
        <w:rPr>
          <w:b/>
        </w:rPr>
        <w:t>STATUS INFORMATION</w:t>
      </w:r>
    </w:p>
    <w:p w:rsidR="00B71B70" w:rsidRDefault="00B71B70" w:rsidP="00B71B70">
      <w:pPr>
        <w:widowControl w:val="0"/>
        <w:jc w:val="left"/>
      </w:pPr>
    </w:p>
    <w:p w:rsidR="00B71B70" w:rsidRDefault="00B71B70" w:rsidP="00B71B70">
      <w:pPr>
        <w:widowControl w:val="0"/>
        <w:jc w:val="left"/>
      </w:pPr>
      <w:r>
        <w:t>Concurrent Resolution</w:t>
      </w:r>
    </w:p>
    <w:p w:rsidR="00B71B70" w:rsidRDefault="00B71B70" w:rsidP="00B71B70">
      <w:pPr>
        <w:widowControl w:val="0"/>
        <w:jc w:val="left"/>
      </w:pPr>
      <w:r>
        <w:t>Sponsors: Reps. Douglas,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B71B70" w:rsidRDefault="00B71B70" w:rsidP="00B71B70">
      <w:pPr>
        <w:widowControl w:val="0"/>
        <w:jc w:val="left"/>
      </w:pPr>
      <w:r>
        <w:t>Document Path: l:\council\bills\rm\1598ab14.docx</w:t>
      </w:r>
    </w:p>
    <w:p w:rsidR="00B71B70" w:rsidRDefault="00B71B70" w:rsidP="00B71B70">
      <w:pPr>
        <w:widowControl w:val="0"/>
        <w:jc w:val="left"/>
      </w:pPr>
    </w:p>
    <w:p w:rsidR="00B75934" w:rsidRDefault="00B75934" w:rsidP="00B71B70">
      <w:pPr>
        <w:widowControl w:val="0"/>
        <w:jc w:val="left"/>
      </w:pPr>
      <w:r>
        <w:t>Introduced in the House on May 6, 2014</w:t>
      </w:r>
    </w:p>
    <w:p w:rsidR="00B75934" w:rsidRDefault="00B75934" w:rsidP="00B71B70">
      <w:pPr>
        <w:widowControl w:val="0"/>
        <w:jc w:val="left"/>
      </w:pPr>
      <w:r>
        <w:t>Introduced in the Senate on May 7, 2014</w:t>
      </w:r>
    </w:p>
    <w:p w:rsidR="00B75934" w:rsidRDefault="00B75934" w:rsidP="00B71B70">
      <w:pPr>
        <w:widowControl w:val="0"/>
        <w:jc w:val="left"/>
      </w:pPr>
      <w:r>
        <w:t>Currently residing in the House</w:t>
      </w:r>
    </w:p>
    <w:p w:rsidR="00B75934" w:rsidRDefault="00B75934" w:rsidP="00B71B70">
      <w:pPr>
        <w:widowControl w:val="0"/>
        <w:jc w:val="left"/>
      </w:pPr>
    </w:p>
    <w:p w:rsidR="00B71B70" w:rsidRDefault="00B71B70" w:rsidP="00B71B70">
      <w:pPr>
        <w:widowControl w:val="0"/>
        <w:jc w:val="left"/>
      </w:pPr>
      <w:r>
        <w:t xml:space="preserve">Summary: </w:t>
      </w:r>
      <w:r w:rsidR="00E30E07">
        <w:t>Nursing Home Week</w:t>
      </w:r>
    </w:p>
    <w:p w:rsidR="00B71B70" w:rsidRDefault="00B71B70" w:rsidP="00B71B70">
      <w:pPr>
        <w:widowControl w:val="0"/>
        <w:jc w:val="left"/>
      </w:pPr>
    </w:p>
    <w:p w:rsidR="00B71B70" w:rsidRDefault="00B71B70" w:rsidP="00B71B70">
      <w:pPr>
        <w:widowControl w:val="0"/>
        <w:jc w:val="left"/>
      </w:pPr>
    </w:p>
    <w:p w:rsidR="00B71B70" w:rsidRDefault="00B71B70" w:rsidP="00B71B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1B70">
        <w:rPr>
          <w:b/>
        </w:rPr>
        <w:t>HISTORY OF LEGISLATIVE ACTIONS</w:t>
      </w:r>
    </w:p>
    <w:p w:rsidR="00B71B70" w:rsidRDefault="00B71B70" w:rsidP="00B71B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71B70" w:rsidRPr="00B71B70" w:rsidRDefault="00B71B70" w:rsidP="00B71B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1B70">
        <w:rPr>
          <w:u w:val="single"/>
        </w:rPr>
        <w:tab/>
        <w:t>Date</w:t>
      </w:r>
      <w:r w:rsidRPr="00B71B70">
        <w:rPr>
          <w:u w:val="single"/>
        </w:rPr>
        <w:tab/>
        <w:t>Body</w:t>
      </w:r>
      <w:r w:rsidRPr="00B71B70">
        <w:rPr>
          <w:u w:val="single"/>
        </w:rPr>
        <w:tab/>
        <w:t>Action Description with journal page number</w:t>
      </w:r>
      <w:r w:rsidRPr="00B71B70">
        <w:rPr>
          <w:u w:val="single"/>
        </w:rPr>
        <w:tab/>
      </w:r>
      <w:bookmarkStart w:id="0" w:name="_GoBack"/>
      <w:bookmarkEnd w:id="0"/>
    </w:p>
    <w:p w:rsidR="00B75934" w:rsidRDefault="00B75934" w:rsidP="00B759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5/6/2014</w:t>
      </w:r>
      <w:r>
        <w:tab/>
        <w:t>House</w:t>
      </w:r>
      <w:r>
        <w:tab/>
      </w:r>
      <w:r w:rsidRPr="001B7496">
        <w:t>Intr</w:t>
      </w:r>
      <w:r>
        <w:t xml:space="preserve">oduced, adopted, sent to Senate </w:t>
      </w:r>
      <w:r w:rsidRPr="001B7496">
        <w:t>(</w:t>
      </w:r>
      <w:hyperlink r:id="rId7" w:history="1">
        <w:r w:rsidRPr="001B7496">
          <w:rPr>
            <w:rStyle w:val="Hyperlink"/>
          </w:rPr>
          <w:t>House Journal</w:t>
        </w:r>
        <w:r w:rsidRPr="001B7496">
          <w:rPr>
            <w:rStyle w:val="Hyperlink"/>
          </w:rPr>
          <w:noBreakHyphen/>
          <w:t>page 16</w:t>
        </w:r>
      </w:hyperlink>
      <w:r w:rsidRPr="001B7496">
        <w:t>)</w:t>
      </w:r>
    </w:p>
    <w:p w:rsidR="00B75934" w:rsidRDefault="00B75934" w:rsidP="00B759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5/7/2014</w:t>
      </w:r>
      <w:r>
        <w:tab/>
        <w:t>Senate</w:t>
      </w:r>
      <w:r>
        <w:tab/>
      </w:r>
      <w:r w:rsidRPr="001B7496">
        <w:t>Introduced (</w:t>
      </w:r>
      <w:hyperlink r:id="rId8" w:history="1">
        <w:r w:rsidRPr="001B7496">
          <w:rPr>
            <w:rStyle w:val="Hyperlink"/>
          </w:rPr>
          <w:t>Senate Journal</w:t>
        </w:r>
        <w:r w:rsidRPr="001B7496">
          <w:rPr>
            <w:rStyle w:val="Hyperlink"/>
          </w:rPr>
          <w:noBreakHyphen/>
          <w:t>page 5</w:t>
        </w:r>
      </w:hyperlink>
      <w:r w:rsidRPr="001B7496">
        <w:t>)</w:t>
      </w:r>
    </w:p>
    <w:p w:rsidR="00B75934" w:rsidRDefault="00B75934" w:rsidP="00B759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5/7/2014</w:t>
      </w:r>
      <w:r>
        <w:tab/>
        <w:t>Senate</w:t>
      </w:r>
      <w:r>
        <w:tab/>
      </w:r>
      <w:r w:rsidRPr="001B7496">
        <w:t xml:space="preserve">Referred </w:t>
      </w:r>
      <w:r>
        <w:t xml:space="preserve">to Committee on </w:t>
      </w:r>
      <w:r w:rsidRPr="001B7496">
        <w:rPr>
          <w:b/>
        </w:rPr>
        <w:t>Medical Affairs</w:t>
      </w:r>
      <w:r>
        <w:t xml:space="preserve"> </w:t>
      </w:r>
      <w:r w:rsidRPr="001B7496">
        <w:t>(</w:t>
      </w:r>
      <w:hyperlink r:id="rId9" w:history="1">
        <w:r w:rsidRPr="001B7496">
          <w:rPr>
            <w:rStyle w:val="Hyperlink"/>
          </w:rPr>
          <w:t>Senate Journal</w:t>
        </w:r>
        <w:r w:rsidRPr="001B7496">
          <w:rPr>
            <w:rStyle w:val="Hyperlink"/>
          </w:rPr>
          <w:noBreakHyphen/>
          <w:t>page 5</w:t>
        </w:r>
      </w:hyperlink>
      <w:r w:rsidRPr="001B7496">
        <w:t>)</w:t>
      </w:r>
    </w:p>
    <w:p w:rsidR="00B75934" w:rsidRDefault="00B75934" w:rsidP="00B759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5/20/2014</w:t>
      </w:r>
      <w:r>
        <w:tab/>
        <w:t>Senate</w:t>
      </w:r>
      <w:r>
        <w:tab/>
      </w:r>
      <w:r w:rsidRPr="001B7496">
        <w:t>Recalled fr</w:t>
      </w:r>
      <w:r>
        <w:t xml:space="preserve">om Committee on </w:t>
      </w:r>
      <w:r w:rsidRPr="001B7496">
        <w:rPr>
          <w:b/>
        </w:rPr>
        <w:t>Medical Affairs</w:t>
      </w:r>
      <w:r>
        <w:t xml:space="preserve"> </w:t>
      </w:r>
      <w:r w:rsidRPr="001B7496">
        <w:t>(</w:t>
      </w:r>
      <w:hyperlink r:id="rId10" w:history="1">
        <w:r w:rsidRPr="001B7496">
          <w:rPr>
            <w:rStyle w:val="Hyperlink"/>
          </w:rPr>
          <w:t>Senate Journal</w:t>
        </w:r>
        <w:r w:rsidRPr="001B7496">
          <w:rPr>
            <w:rStyle w:val="Hyperlink"/>
          </w:rPr>
          <w:noBreakHyphen/>
          <w:t>page 5</w:t>
        </w:r>
      </w:hyperlink>
      <w:r w:rsidRPr="001B7496">
        <w:t>)</w:t>
      </w:r>
    </w:p>
    <w:p w:rsidR="00B75934" w:rsidRDefault="00B75934" w:rsidP="00B759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5/21/2014</w:t>
      </w:r>
      <w:r>
        <w:tab/>
        <w:t>Senate</w:t>
      </w:r>
      <w:r>
        <w:tab/>
      </w:r>
      <w:r w:rsidRPr="001B7496">
        <w:t>Adopted, sent to House</w:t>
      </w:r>
    </w:p>
    <w:p w:rsidR="00B75934" w:rsidRDefault="00B75934" w:rsidP="00B759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1B70" w:rsidRPr="00B71B70" w:rsidRDefault="00B71B70" w:rsidP="00B71B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1B70" w:rsidRDefault="00B71B70" w:rsidP="00B71B70">
      <w:r w:rsidRPr="00B71B70">
        <w:rPr>
          <w:b/>
        </w:rPr>
        <w:t>VERSIONS OF THIS BILL</w:t>
      </w:r>
    </w:p>
    <w:p w:rsidR="00B71B70" w:rsidRDefault="00B71B70" w:rsidP="00B71B70"/>
    <w:p w:rsidR="00B71B70" w:rsidRDefault="00B3407C" w:rsidP="00B71B70">
      <w:hyperlink r:id="rId11" w:history="1">
        <w:r w:rsidR="00B71B70">
          <w:rPr>
            <w:rStyle w:val="Hyperlink"/>
          </w:rPr>
          <w:t>5/6/2014</w:t>
        </w:r>
      </w:hyperlink>
    </w:p>
    <w:p w:rsidR="00B71B70" w:rsidRDefault="00B71B70" w:rsidP="00B71B70"/>
    <w:p w:rsidR="00B71B70" w:rsidRDefault="00B71B70" w:rsidP="00B71B70">
      <w:pPr>
        <w:sectPr w:rsidR="00B71B70" w:rsidSect="00B71B7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4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C7F2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75C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82D34">
        <w:t>DECLARE MAY 11</w:t>
      </w:r>
      <w:r w:rsidR="006C3AD9">
        <w:noBreakHyphen/>
      </w:r>
      <w:r w:rsidR="00782D34">
        <w:t>17, 2014, AS “NURSING HOME WEEK” IN SOUTH CAROLINA</w:t>
      </w:r>
      <w:r w:rsidR="00881746">
        <w:t xml:space="preserve"> AND TO THANK ALL THOSE WHO CONTRIBUTE TO THE SUCCESS OF OUR STATE</w:t>
      </w:r>
      <w:r w:rsidR="00877DA8" w:rsidRPr="00877DA8">
        <w:t>’</w:t>
      </w:r>
      <w:r w:rsidR="00881746">
        <w:t>S NURSING HOMES.</w:t>
      </w:r>
    </w:p>
    <w:p w:rsidR="005C7F2A" w:rsidRDefault="005C7F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B2123" w:rsidRDefault="005C7F2A" w:rsidP="00FB2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B2123">
        <w:rPr>
          <w:color w:val="000000" w:themeColor="text1"/>
          <w:u w:color="000000" w:themeColor="text1"/>
        </w:rPr>
        <w:t>in 1967, t</w:t>
      </w:r>
      <w:r w:rsidR="00FB2123" w:rsidRPr="004A378A">
        <w:rPr>
          <w:color w:val="000000" w:themeColor="text1"/>
          <w:u w:color="000000" w:themeColor="text1"/>
        </w:rPr>
        <w:t>he American Health Care Association, a nonprofit federation of affiliated state health</w:t>
      </w:r>
      <w:r w:rsidR="00FB2123">
        <w:rPr>
          <w:color w:val="000000" w:themeColor="text1"/>
          <w:u w:color="000000" w:themeColor="text1"/>
        </w:rPr>
        <w:t xml:space="preserve"> organizations, established </w:t>
      </w:r>
      <w:r w:rsidR="00FB2123" w:rsidRPr="004A378A">
        <w:rPr>
          <w:color w:val="000000" w:themeColor="text1"/>
          <w:u w:color="000000" w:themeColor="text1"/>
        </w:rPr>
        <w:t>National Nursing Home Week</w:t>
      </w:r>
      <w:r w:rsidR="00FB2123">
        <w:rPr>
          <w:color w:val="000000" w:themeColor="text1"/>
          <w:u w:color="000000" w:themeColor="text1"/>
        </w:rPr>
        <w:t xml:space="preserve"> as part of Older Americans Month</w:t>
      </w:r>
      <w:r w:rsidR="00FB2123" w:rsidRPr="004A378A">
        <w:rPr>
          <w:color w:val="000000" w:themeColor="text1"/>
          <w:u w:color="000000" w:themeColor="text1"/>
        </w:rPr>
        <w:t xml:space="preserve">. </w:t>
      </w:r>
      <w:r w:rsidR="00FB2123">
        <w:rPr>
          <w:color w:val="000000" w:themeColor="text1"/>
          <w:u w:color="000000" w:themeColor="text1"/>
        </w:rPr>
        <w:t>National Nursing Home Week</w:t>
      </w:r>
      <w:r w:rsidR="00FB2123" w:rsidRPr="004A378A">
        <w:rPr>
          <w:color w:val="000000" w:themeColor="text1"/>
          <w:u w:color="000000" w:themeColor="text1"/>
        </w:rPr>
        <w:t xml:space="preserve"> is a weeklong observance held in May</w:t>
      </w:r>
      <w:r w:rsidR="00FB2123">
        <w:rPr>
          <w:color w:val="000000" w:themeColor="text1"/>
          <w:u w:color="000000" w:themeColor="text1"/>
        </w:rPr>
        <w:t>, beginning</w:t>
      </w:r>
      <w:r w:rsidR="00FB2123" w:rsidRPr="004A378A">
        <w:rPr>
          <w:color w:val="000000" w:themeColor="text1"/>
          <w:u w:color="000000" w:themeColor="text1"/>
        </w:rPr>
        <w:t xml:space="preserve"> on Mother</w:t>
      </w:r>
      <w:r w:rsidR="00877DA8" w:rsidRPr="00877DA8">
        <w:rPr>
          <w:color w:val="000000" w:themeColor="text1"/>
          <w:u w:color="000000" w:themeColor="text1"/>
        </w:rPr>
        <w:t>’</w:t>
      </w:r>
      <w:r w:rsidR="00FB2123" w:rsidRPr="004A378A">
        <w:rPr>
          <w:color w:val="000000" w:themeColor="text1"/>
          <w:u w:color="000000" w:themeColor="text1"/>
        </w:rPr>
        <w:t xml:space="preserve">s Day, </w:t>
      </w:r>
      <w:r w:rsidR="00FB2123">
        <w:rPr>
          <w:color w:val="000000" w:themeColor="text1"/>
          <w:u w:color="000000" w:themeColor="text1"/>
        </w:rPr>
        <w:t xml:space="preserve">which </w:t>
      </w:r>
      <w:r w:rsidR="00066D74">
        <w:rPr>
          <w:color w:val="000000" w:themeColor="text1"/>
          <w:u w:color="000000" w:themeColor="text1"/>
        </w:rPr>
        <w:t xml:space="preserve">annually is celebrated on </w:t>
      </w:r>
      <w:r w:rsidR="00FB2123" w:rsidRPr="004A378A">
        <w:rPr>
          <w:color w:val="000000" w:themeColor="text1"/>
          <w:u w:color="000000" w:themeColor="text1"/>
        </w:rPr>
        <w:t xml:space="preserve">the second Sunday </w:t>
      </w:r>
      <w:r w:rsidR="00FB2123">
        <w:rPr>
          <w:color w:val="000000" w:themeColor="text1"/>
          <w:u w:color="000000" w:themeColor="text1"/>
        </w:rPr>
        <w:t>in</w:t>
      </w:r>
      <w:r w:rsidR="00FB2123" w:rsidRPr="004A378A">
        <w:rPr>
          <w:color w:val="000000" w:themeColor="text1"/>
          <w:u w:color="000000" w:themeColor="text1"/>
        </w:rPr>
        <w:t xml:space="preserve"> May</w:t>
      </w:r>
      <w:r w:rsidR="00FB2123">
        <w:rPr>
          <w:color w:val="000000" w:themeColor="text1"/>
          <w:u w:color="000000" w:themeColor="text1"/>
        </w:rPr>
        <w:t>; and</w:t>
      </w:r>
    </w:p>
    <w:p w:rsidR="00FB2123" w:rsidRDefault="00FB2123" w:rsidP="00FB2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2123" w:rsidRDefault="00FB2123" w:rsidP="00FB2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875E7">
        <w:rPr>
          <w:color w:val="000000" w:themeColor="text1"/>
          <w:u w:color="000000" w:themeColor="text1"/>
        </w:rPr>
        <w:t xml:space="preserve">National Nursing Home Week spotlights nursing home residents and staff and encourages everyone to celebrate the elders who make a positive difference in the lives of every American. The week also provides an opportunity to honor </w:t>
      </w:r>
      <w:r w:rsidR="00D26D15">
        <w:rPr>
          <w:color w:val="000000" w:themeColor="text1"/>
          <w:u w:color="000000" w:themeColor="text1"/>
        </w:rPr>
        <w:t>others</w:t>
      </w:r>
      <w:r w:rsidRPr="00B875E7">
        <w:rPr>
          <w:color w:val="000000" w:themeColor="text1"/>
          <w:u w:color="000000" w:themeColor="text1"/>
        </w:rPr>
        <w:t xml:space="preserve"> who contribute to our nation</w:t>
      </w:r>
      <w:r w:rsidR="00877DA8" w:rsidRPr="00877DA8">
        <w:rPr>
          <w:color w:val="000000" w:themeColor="text1"/>
          <w:u w:color="000000" w:themeColor="text1"/>
        </w:rPr>
        <w:t>’</w:t>
      </w:r>
      <w:r w:rsidRPr="00B875E7">
        <w:rPr>
          <w:color w:val="000000" w:themeColor="text1"/>
          <w:u w:color="000000" w:themeColor="text1"/>
        </w:rPr>
        <w:t>s nursing homes</w:t>
      </w:r>
      <w:r w:rsidR="00D26D15">
        <w:rPr>
          <w:color w:val="000000" w:themeColor="text1"/>
          <w:u w:color="000000" w:themeColor="text1"/>
        </w:rPr>
        <w:t xml:space="preserve">, such as </w:t>
      </w:r>
      <w:r w:rsidRPr="00B875E7">
        <w:rPr>
          <w:color w:val="000000" w:themeColor="text1"/>
          <w:u w:color="000000" w:themeColor="text1"/>
        </w:rPr>
        <w:t>family mem</w:t>
      </w:r>
      <w:r>
        <w:rPr>
          <w:color w:val="000000" w:themeColor="text1"/>
          <w:u w:color="000000" w:themeColor="text1"/>
        </w:rPr>
        <w:t>bers</w:t>
      </w:r>
      <w:r w:rsidR="00D26D1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volunteers; and</w:t>
      </w:r>
    </w:p>
    <w:p w:rsidR="00FB2123" w:rsidRPr="004A378A" w:rsidRDefault="00FB2123" w:rsidP="00FB2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2123" w:rsidRDefault="00FB2123" w:rsidP="00FB2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across the nation, nursing homes celebrate the week in various creative ways, for example, with a carnival featuring </w:t>
      </w:r>
      <w:r w:rsidRPr="004A378A">
        <w:rPr>
          <w:color w:val="000000" w:themeColor="text1"/>
          <w:u w:color="000000" w:themeColor="text1"/>
        </w:rPr>
        <w:t>festive games, activities, and delicious treats</w:t>
      </w:r>
      <w:r>
        <w:rPr>
          <w:color w:val="000000" w:themeColor="text1"/>
          <w:u w:color="000000" w:themeColor="text1"/>
        </w:rPr>
        <w:t>; and</w:t>
      </w:r>
    </w:p>
    <w:p w:rsidR="00FB2123" w:rsidRDefault="00FB2123" w:rsidP="00FB2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7F2A" w:rsidRDefault="00FB2123" w:rsidP="00515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cognizant that a</w:t>
      </w:r>
      <w:r w:rsidRPr="00B875E7">
        <w:rPr>
          <w:color w:val="000000" w:themeColor="text1"/>
          <w:u w:color="000000" w:themeColor="text1"/>
        </w:rPr>
        <w:t xml:space="preserve"> supportive and caring </w:t>
      </w:r>
      <w:r w:rsidR="00314CC7">
        <w:rPr>
          <w:color w:val="000000" w:themeColor="text1"/>
          <w:u w:color="000000" w:themeColor="text1"/>
        </w:rPr>
        <w:t>nursing</w:t>
      </w:r>
      <w:r w:rsidR="004D2DE1">
        <w:rPr>
          <w:color w:val="000000" w:themeColor="text1"/>
          <w:u w:color="000000" w:themeColor="text1"/>
        </w:rPr>
        <w:t xml:space="preserve"> </w:t>
      </w:r>
      <w:r w:rsidR="00314CC7">
        <w:rPr>
          <w:color w:val="000000" w:themeColor="text1"/>
          <w:u w:color="000000" w:themeColor="text1"/>
        </w:rPr>
        <w:t xml:space="preserve">home </w:t>
      </w:r>
      <w:r w:rsidRPr="00B875E7">
        <w:rPr>
          <w:color w:val="000000" w:themeColor="text1"/>
          <w:u w:color="000000" w:themeColor="text1"/>
        </w:rPr>
        <w:t>environment</w:t>
      </w:r>
      <w:r w:rsidR="00314CC7">
        <w:rPr>
          <w:color w:val="000000" w:themeColor="text1"/>
          <w:u w:color="000000" w:themeColor="text1"/>
        </w:rPr>
        <w:t xml:space="preserve"> p</w:t>
      </w:r>
      <w:r w:rsidRPr="00B875E7">
        <w:rPr>
          <w:color w:val="000000" w:themeColor="text1"/>
          <w:u w:color="000000" w:themeColor="text1"/>
        </w:rPr>
        <w:t xml:space="preserve">rovides enrichment for </w:t>
      </w:r>
      <w:r>
        <w:rPr>
          <w:color w:val="000000" w:themeColor="text1"/>
          <w:u w:color="000000" w:themeColor="text1"/>
        </w:rPr>
        <w:t xml:space="preserve">its senior </w:t>
      </w:r>
      <w:r w:rsidRPr="00B875E7">
        <w:rPr>
          <w:color w:val="000000" w:themeColor="text1"/>
          <w:u w:color="000000" w:themeColor="text1"/>
        </w:rPr>
        <w:t>residents and families to continue growing, learning</w:t>
      </w:r>
      <w:r>
        <w:rPr>
          <w:color w:val="000000" w:themeColor="text1"/>
          <w:u w:color="000000" w:themeColor="text1"/>
        </w:rPr>
        <w:t>,</w:t>
      </w:r>
      <w:r w:rsidRPr="00B875E7">
        <w:rPr>
          <w:color w:val="000000" w:themeColor="text1"/>
          <w:u w:color="000000" w:themeColor="text1"/>
        </w:rPr>
        <w:t xml:space="preserve"> and teaching</w:t>
      </w:r>
      <w:r>
        <w:rPr>
          <w:color w:val="000000" w:themeColor="text1"/>
          <w:u w:color="000000" w:themeColor="text1"/>
        </w:rPr>
        <w:t>, the General Assembly</w:t>
      </w:r>
      <w:r w:rsidR="000E7F20">
        <w:rPr>
          <w:color w:val="000000" w:themeColor="text1"/>
          <w:u w:color="000000" w:themeColor="text1"/>
        </w:rPr>
        <w:t xml:space="preserve">, in conjunction with </w:t>
      </w:r>
      <w:r w:rsidR="000E7F20" w:rsidRPr="004A378A">
        <w:rPr>
          <w:color w:val="000000" w:themeColor="text1"/>
          <w:u w:color="000000" w:themeColor="text1"/>
        </w:rPr>
        <w:t>National Nursing Home Week</w:t>
      </w:r>
      <w:r w:rsidR="000E7F2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is pleased to declare May 11</w:t>
      </w:r>
      <w:r w:rsidR="006C3AD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17, 2014, a special </w:t>
      </w:r>
      <w:r w:rsidR="004C716A">
        <w:rPr>
          <w:color w:val="000000" w:themeColor="text1"/>
          <w:u w:color="000000" w:themeColor="text1"/>
        </w:rPr>
        <w:t>time</w:t>
      </w:r>
      <w:r>
        <w:rPr>
          <w:color w:val="000000" w:themeColor="text1"/>
          <w:u w:color="000000" w:themeColor="text1"/>
        </w:rPr>
        <w:t xml:space="preserve"> to honor </w:t>
      </w:r>
      <w:r w:rsidR="000E7F20">
        <w:rPr>
          <w:color w:val="000000" w:themeColor="text1"/>
          <w:u w:color="000000" w:themeColor="text1"/>
        </w:rPr>
        <w:t>South Carolina</w:t>
      </w:r>
      <w:r w:rsidR="00877DA8" w:rsidRPr="00877DA8">
        <w:rPr>
          <w:color w:val="000000" w:themeColor="text1"/>
          <w:u w:color="000000" w:themeColor="text1"/>
        </w:rPr>
        <w:t>’</w:t>
      </w:r>
      <w:r w:rsidR="000E7F20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nursing homes</w:t>
      </w:r>
      <w:r w:rsidR="00515E3B">
        <w:rPr>
          <w:color w:val="000000" w:themeColor="text1"/>
          <w:u w:color="000000" w:themeColor="text1"/>
        </w:rPr>
        <w:t xml:space="preserve">. </w:t>
      </w:r>
      <w:r w:rsidR="005C7F2A">
        <w:t xml:space="preserve">Now, therefore, </w:t>
      </w:r>
    </w:p>
    <w:p w:rsidR="005C7F2A" w:rsidRDefault="005C7F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F2A" w:rsidRDefault="005C7F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C7F2A" w:rsidRDefault="005C7F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4515" w:rsidRDefault="005C7F2A" w:rsidP="00814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DE3362">
        <w:t xml:space="preserve"> </w:t>
      </w:r>
      <w:r w:rsidR="00DE3362">
        <w:rPr>
          <w:color w:val="000000" w:themeColor="text1"/>
        </w:rPr>
        <w:t xml:space="preserve">the members of the South Carolina General Assembly, by this resolution, </w:t>
      </w:r>
      <w:r w:rsidR="00814515">
        <w:t xml:space="preserve">declare </w:t>
      </w:r>
      <w:r w:rsidR="00D5416D">
        <w:t>M</w:t>
      </w:r>
      <w:r w:rsidR="00814515">
        <w:t>ay 11</w:t>
      </w:r>
      <w:r w:rsidR="006C3AD9">
        <w:noBreakHyphen/>
      </w:r>
      <w:r w:rsidR="00814515">
        <w:t>17, 2014, as “</w:t>
      </w:r>
      <w:r w:rsidR="00D5416D">
        <w:t>N</w:t>
      </w:r>
      <w:r w:rsidR="00814515">
        <w:t xml:space="preserve">ursing </w:t>
      </w:r>
      <w:r w:rsidR="00D5416D">
        <w:t>H</w:t>
      </w:r>
      <w:r w:rsidR="00814515">
        <w:t xml:space="preserve">ome </w:t>
      </w:r>
      <w:r w:rsidR="00D5416D">
        <w:t>W</w:t>
      </w:r>
      <w:r w:rsidR="00814515">
        <w:t xml:space="preserve">eek” in </w:t>
      </w:r>
      <w:r w:rsidR="00D5416D">
        <w:t>S</w:t>
      </w:r>
      <w:r w:rsidR="00814515">
        <w:t xml:space="preserve">outh </w:t>
      </w:r>
      <w:r w:rsidR="00D5416D">
        <w:t>C</w:t>
      </w:r>
      <w:r w:rsidR="00814515">
        <w:t>arolina and thank all those who contribute to the success of our state</w:t>
      </w:r>
      <w:r w:rsidR="00877DA8" w:rsidRPr="00877DA8">
        <w:t>’</w:t>
      </w:r>
      <w:r w:rsidR="00814515">
        <w:t>s nursing homes.</w:t>
      </w:r>
    </w:p>
    <w:p w:rsidR="00A54327" w:rsidRDefault="006C3A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4327" w:rsidRDefault="00A54327" w:rsidP="00B71B70">
      <w:pPr>
        <w:suppressAutoHyphens/>
      </w:pPr>
    </w:p>
    <w:sectPr w:rsidR="00A54327" w:rsidSect="00B71B70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7DA8" w:rsidRDefault="00877DA8" w:rsidP="009F0C77">
      <w:r>
        <w:separator/>
      </w:r>
    </w:p>
  </w:endnote>
  <w:endnote w:type="continuationSeparator" w:id="0">
    <w:p w:rsidR="00877DA8" w:rsidRDefault="00877D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306E901-6F2F-462F-BC1B-F61385FBF69F}"/>
    <w:embedBold r:id="rId2" w:fontKey="{38A2960D-4B70-4E68-863F-F6BB233129D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E3C4989-2FB4-41E8-95A1-77C1904B6FE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31C702E-6E22-44F4-8D09-76E11160EF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08323B2-D595-4E37-B9DD-A6BADFC214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B70" w:rsidRPr="00A54327" w:rsidRDefault="00B71B70" w:rsidP="00A543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[5205]</w:t>
    </w:r>
    <w:r>
      <w:tab/>
    </w:r>
    <w:r w:rsidR="002A1791">
      <w:fldChar w:fldCharType="begin"/>
    </w:r>
    <w:r w:rsidR="002A1791">
      <w:instrText xml:space="preserve"> PAGE  \* MERGEFORMAT </w:instrText>
    </w:r>
    <w:r w:rsidR="002A1791">
      <w:fldChar w:fldCharType="separate"/>
    </w:r>
    <w:r w:rsidR="00B3407C">
      <w:rPr>
        <w:noProof/>
      </w:rPr>
      <w:t>1</w:t>
    </w:r>
    <w:r w:rsidR="002A179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7DA8" w:rsidRDefault="00877DA8" w:rsidP="009F0C77">
      <w:r>
        <w:separator/>
      </w:r>
    </w:p>
  </w:footnote>
  <w:footnote w:type="continuationSeparator" w:id="0">
    <w:p w:rsidR="00877DA8" w:rsidRDefault="00877D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98AB14"/>
    <w:docVar w:name="CoverBillType" w:val="c"/>
    <w:docVar w:name="docpath" w:val="L:\Council\bills\RM\1598AB14.DOCX"/>
    <w:docVar w:name="dvBillNumber" w:val="520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9766C"/>
    <w:rsid w:val="00011869"/>
    <w:rsid w:val="00066D74"/>
    <w:rsid w:val="00075CCB"/>
    <w:rsid w:val="000E1785"/>
    <w:rsid w:val="000E7F20"/>
    <w:rsid w:val="000F40FA"/>
    <w:rsid w:val="0010776B"/>
    <w:rsid w:val="00133E66"/>
    <w:rsid w:val="001435A3"/>
    <w:rsid w:val="001D08F2"/>
    <w:rsid w:val="001D525B"/>
    <w:rsid w:val="001D7F4F"/>
    <w:rsid w:val="002166D3"/>
    <w:rsid w:val="002321B6"/>
    <w:rsid w:val="00250967"/>
    <w:rsid w:val="002543C8"/>
    <w:rsid w:val="00284AAE"/>
    <w:rsid w:val="002A1791"/>
    <w:rsid w:val="002E5912"/>
    <w:rsid w:val="00301B21"/>
    <w:rsid w:val="00314CC7"/>
    <w:rsid w:val="00325348"/>
    <w:rsid w:val="0032732C"/>
    <w:rsid w:val="00336AD0"/>
    <w:rsid w:val="0035676A"/>
    <w:rsid w:val="0036236F"/>
    <w:rsid w:val="0037079A"/>
    <w:rsid w:val="003A3516"/>
    <w:rsid w:val="003B1531"/>
    <w:rsid w:val="003D01E8"/>
    <w:rsid w:val="003E5288"/>
    <w:rsid w:val="003F6D79"/>
    <w:rsid w:val="0041760A"/>
    <w:rsid w:val="00417C01"/>
    <w:rsid w:val="004809EE"/>
    <w:rsid w:val="004B1907"/>
    <w:rsid w:val="004C716A"/>
    <w:rsid w:val="004D2DE1"/>
    <w:rsid w:val="004E7D54"/>
    <w:rsid w:val="00515E3B"/>
    <w:rsid w:val="005273C6"/>
    <w:rsid w:val="00530A69"/>
    <w:rsid w:val="005436BE"/>
    <w:rsid w:val="00545593"/>
    <w:rsid w:val="0055335D"/>
    <w:rsid w:val="00577C6C"/>
    <w:rsid w:val="005C2FE2"/>
    <w:rsid w:val="005C7F2A"/>
    <w:rsid w:val="005E2BC9"/>
    <w:rsid w:val="00605102"/>
    <w:rsid w:val="006215AA"/>
    <w:rsid w:val="006913C9"/>
    <w:rsid w:val="0069470D"/>
    <w:rsid w:val="0069766C"/>
    <w:rsid w:val="006C3AD9"/>
    <w:rsid w:val="00730EFD"/>
    <w:rsid w:val="00734F00"/>
    <w:rsid w:val="00771BFA"/>
    <w:rsid w:val="00782D34"/>
    <w:rsid w:val="007A70AE"/>
    <w:rsid w:val="007C163C"/>
    <w:rsid w:val="007E1565"/>
    <w:rsid w:val="00814515"/>
    <w:rsid w:val="008362E8"/>
    <w:rsid w:val="0085326E"/>
    <w:rsid w:val="00877DA8"/>
    <w:rsid w:val="00881746"/>
    <w:rsid w:val="008A1768"/>
    <w:rsid w:val="008F0F33"/>
    <w:rsid w:val="008F4429"/>
    <w:rsid w:val="0094021A"/>
    <w:rsid w:val="00987828"/>
    <w:rsid w:val="009B44AF"/>
    <w:rsid w:val="009C6A0B"/>
    <w:rsid w:val="009C6B3D"/>
    <w:rsid w:val="009F0C77"/>
    <w:rsid w:val="009F4DD1"/>
    <w:rsid w:val="00A41684"/>
    <w:rsid w:val="00A54327"/>
    <w:rsid w:val="00A64E80"/>
    <w:rsid w:val="00A72BCD"/>
    <w:rsid w:val="00A741D9"/>
    <w:rsid w:val="00A833AB"/>
    <w:rsid w:val="00A9741D"/>
    <w:rsid w:val="00AD4B17"/>
    <w:rsid w:val="00B0038D"/>
    <w:rsid w:val="00B136F3"/>
    <w:rsid w:val="00B3407C"/>
    <w:rsid w:val="00B412D4"/>
    <w:rsid w:val="00B55DBC"/>
    <w:rsid w:val="00B66911"/>
    <w:rsid w:val="00B71B70"/>
    <w:rsid w:val="00B75934"/>
    <w:rsid w:val="00BE3C22"/>
    <w:rsid w:val="00C0345E"/>
    <w:rsid w:val="00C3483A"/>
    <w:rsid w:val="00C74E9D"/>
    <w:rsid w:val="00C82FD3"/>
    <w:rsid w:val="00C83517"/>
    <w:rsid w:val="00C92819"/>
    <w:rsid w:val="00CC6B7B"/>
    <w:rsid w:val="00CD2089"/>
    <w:rsid w:val="00D26D15"/>
    <w:rsid w:val="00D5416D"/>
    <w:rsid w:val="00D73A67"/>
    <w:rsid w:val="00D970A9"/>
    <w:rsid w:val="00DE3362"/>
    <w:rsid w:val="00DF3845"/>
    <w:rsid w:val="00E30E07"/>
    <w:rsid w:val="00E41911"/>
    <w:rsid w:val="00E44BAA"/>
    <w:rsid w:val="00E92EEF"/>
    <w:rsid w:val="00F24442"/>
    <w:rsid w:val="00F50AE3"/>
    <w:rsid w:val="00F56181"/>
    <w:rsid w:val="00F63621"/>
    <w:rsid w:val="00F67CF1"/>
    <w:rsid w:val="00F72501"/>
    <w:rsid w:val="00F840F0"/>
    <w:rsid w:val="00FB0D0D"/>
    <w:rsid w:val="00FB2123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03B87FD-11B3-491F-B3DC-3F179D025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15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56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71B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5-07-14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06-14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3-14\5205_20140506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file:///H:\SJ%20Archive\2014\05-20-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4\05-07-14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643C1-9548-4F9A-AD5E-E65F91B8B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580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5205: Nursing Home Week - South Carolina Legislature Online</dc:title>
  <dc:creator>McDowell</dc:creator>
  <cp:lastModifiedBy>N Cumfer</cp:lastModifiedBy>
  <cp:revision>11</cp:revision>
  <cp:lastPrinted>2014-05-01T19:49:00Z</cp:lastPrinted>
  <dcterms:created xsi:type="dcterms:W3CDTF">2014-05-06T16:50:00Z</dcterms:created>
  <dcterms:modified xsi:type="dcterms:W3CDTF">2014-12-05T17:10:00Z</dcterms:modified>
</cp:coreProperties>
</file>