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00D" w:rsidRDefault="00B9400D" w:rsidP="00B9400D">
      <w:pPr>
        <w:widowControl w:val="0"/>
        <w:jc w:val="center"/>
      </w:pPr>
      <w:r w:rsidRPr="00B9400D">
        <w:rPr>
          <w:b/>
        </w:rPr>
        <w:t>South Carolina General Assembly</w:t>
      </w:r>
    </w:p>
    <w:p w:rsidR="00B9400D" w:rsidRDefault="00B9400D" w:rsidP="00B9400D">
      <w:pPr>
        <w:widowControl w:val="0"/>
        <w:jc w:val="center"/>
      </w:pPr>
      <w:r>
        <w:t>120th Session, 2013-2014</w:t>
      </w:r>
    </w:p>
    <w:p w:rsidR="00B9400D" w:rsidRDefault="00B9400D" w:rsidP="00B9400D">
      <w:pPr>
        <w:widowControl w:val="0"/>
        <w:jc w:val="left"/>
      </w:pPr>
    </w:p>
    <w:p w:rsidR="00B9400D" w:rsidRDefault="00B9400D" w:rsidP="00B9400D">
      <w:pPr>
        <w:widowControl w:val="0"/>
        <w:jc w:val="left"/>
        <w:rPr>
          <w:b/>
        </w:rPr>
      </w:pPr>
      <w:r w:rsidRPr="00B9400D">
        <w:rPr>
          <w:b/>
        </w:rPr>
        <w:t>H. 5347</w:t>
      </w:r>
    </w:p>
    <w:p w:rsidR="00B9400D" w:rsidRDefault="00B9400D" w:rsidP="00B9400D">
      <w:pPr>
        <w:widowControl w:val="0"/>
        <w:jc w:val="left"/>
        <w:rPr>
          <w:b/>
        </w:rPr>
      </w:pPr>
    </w:p>
    <w:p w:rsidR="00B9400D" w:rsidRDefault="00B9400D" w:rsidP="00B9400D">
      <w:pPr>
        <w:widowControl w:val="0"/>
        <w:jc w:val="left"/>
      </w:pPr>
      <w:r w:rsidRPr="00B9400D">
        <w:rPr>
          <w:b/>
        </w:rPr>
        <w:t>STATUS INFORMATION</w:t>
      </w:r>
    </w:p>
    <w:p w:rsidR="00B9400D" w:rsidRDefault="00B9400D" w:rsidP="00B9400D">
      <w:pPr>
        <w:widowControl w:val="0"/>
        <w:jc w:val="left"/>
      </w:pPr>
    </w:p>
    <w:p w:rsidR="00B9400D" w:rsidRDefault="00B9400D" w:rsidP="00B9400D">
      <w:pPr>
        <w:widowControl w:val="0"/>
        <w:jc w:val="left"/>
      </w:pPr>
      <w:r>
        <w:t>House Resolution</w:t>
      </w:r>
    </w:p>
    <w:p w:rsidR="00B9400D" w:rsidRDefault="00B9400D" w:rsidP="00B9400D">
      <w:pPr>
        <w:widowControl w:val="0"/>
        <w:jc w:val="left"/>
      </w:pPr>
      <w:r>
        <w:t>Sponsors: Rep. G.A. Brown</w:t>
      </w:r>
    </w:p>
    <w:p w:rsidR="00B9400D" w:rsidRDefault="00B9400D" w:rsidP="00B9400D">
      <w:pPr>
        <w:widowControl w:val="0"/>
        <w:jc w:val="left"/>
      </w:pPr>
      <w:r>
        <w:t>Document Path: l:\council\bills\gm\24144sd14.docx</w:t>
      </w:r>
    </w:p>
    <w:p w:rsidR="00B9400D" w:rsidRDefault="00B9400D" w:rsidP="00B9400D">
      <w:pPr>
        <w:widowControl w:val="0"/>
        <w:jc w:val="left"/>
      </w:pPr>
    </w:p>
    <w:p w:rsidR="00B9400D" w:rsidRDefault="00B9400D" w:rsidP="00B9400D">
      <w:pPr>
        <w:widowControl w:val="0"/>
        <w:jc w:val="left"/>
      </w:pPr>
      <w:r>
        <w:t>Introduced in the House on June 3, 2014</w:t>
      </w:r>
    </w:p>
    <w:p w:rsidR="00B9400D" w:rsidRDefault="00B9400D" w:rsidP="00B9400D">
      <w:pPr>
        <w:widowControl w:val="0"/>
        <w:jc w:val="left"/>
      </w:pPr>
      <w:r>
        <w:t>Adopted by the House on June 3, 2014</w:t>
      </w:r>
    </w:p>
    <w:p w:rsidR="00B9400D" w:rsidRDefault="00B9400D" w:rsidP="00B9400D">
      <w:pPr>
        <w:widowControl w:val="0"/>
        <w:jc w:val="left"/>
      </w:pPr>
    </w:p>
    <w:p w:rsidR="00B9400D" w:rsidRDefault="00B9400D" w:rsidP="00B9400D">
      <w:pPr>
        <w:widowControl w:val="0"/>
        <w:jc w:val="left"/>
      </w:pPr>
      <w:r>
        <w:t xml:space="preserve">Summary: </w:t>
      </w:r>
      <w:r w:rsidR="007D7DA7">
        <w:t>Dr. Ralph Singleton</w:t>
      </w:r>
    </w:p>
    <w:p w:rsidR="00B9400D" w:rsidRDefault="00B9400D" w:rsidP="00B9400D">
      <w:pPr>
        <w:widowControl w:val="0"/>
        <w:jc w:val="left"/>
      </w:pPr>
    </w:p>
    <w:p w:rsidR="00B9400D" w:rsidRDefault="00B9400D" w:rsidP="00B9400D">
      <w:pPr>
        <w:widowControl w:val="0"/>
        <w:jc w:val="left"/>
      </w:pPr>
    </w:p>
    <w:p w:rsidR="00B9400D" w:rsidRDefault="00B9400D" w:rsidP="00B9400D">
      <w:pPr>
        <w:widowControl w:val="0"/>
        <w:tabs>
          <w:tab w:val="center" w:pos="590"/>
          <w:tab w:val="center" w:pos="1440"/>
          <w:tab w:val="left" w:pos="1872"/>
          <w:tab w:val="left" w:pos="9187"/>
        </w:tabs>
        <w:jc w:val="left"/>
      </w:pPr>
      <w:r w:rsidRPr="00B9400D">
        <w:rPr>
          <w:b/>
        </w:rPr>
        <w:t>HISTORY OF LEGISLATIVE ACTIONS</w:t>
      </w:r>
    </w:p>
    <w:p w:rsidR="00B9400D" w:rsidRDefault="00B9400D" w:rsidP="00B9400D">
      <w:pPr>
        <w:widowControl w:val="0"/>
        <w:tabs>
          <w:tab w:val="center" w:pos="590"/>
          <w:tab w:val="center" w:pos="1440"/>
          <w:tab w:val="left" w:pos="1872"/>
          <w:tab w:val="left" w:pos="9187"/>
        </w:tabs>
        <w:jc w:val="left"/>
      </w:pPr>
    </w:p>
    <w:p w:rsidR="00B9400D" w:rsidRPr="00B9400D" w:rsidRDefault="00B9400D" w:rsidP="00B9400D">
      <w:pPr>
        <w:widowControl w:val="0"/>
        <w:tabs>
          <w:tab w:val="center" w:pos="590"/>
          <w:tab w:val="center" w:pos="1440"/>
          <w:tab w:val="left" w:pos="1872"/>
          <w:tab w:val="left" w:pos="9187"/>
        </w:tabs>
        <w:jc w:val="left"/>
      </w:pPr>
      <w:r w:rsidRPr="00B9400D">
        <w:rPr>
          <w:u w:val="single"/>
        </w:rPr>
        <w:tab/>
        <w:t>Date</w:t>
      </w:r>
      <w:r w:rsidRPr="00B9400D">
        <w:rPr>
          <w:u w:val="single"/>
        </w:rPr>
        <w:tab/>
        <w:t>Body</w:t>
      </w:r>
      <w:r w:rsidRPr="00B9400D">
        <w:rPr>
          <w:u w:val="single"/>
        </w:rPr>
        <w:tab/>
        <w:t>Action Description with journal page number</w:t>
      </w:r>
      <w:r w:rsidRPr="00B9400D">
        <w:rPr>
          <w:u w:val="single"/>
        </w:rPr>
        <w:tab/>
      </w:r>
      <w:bookmarkStart w:id="0" w:name="_GoBack"/>
      <w:bookmarkEnd w:id="0"/>
    </w:p>
    <w:p w:rsidR="002C08D4" w:rsidRDefault="002C08D4" w:rsidP="002C08D4">
      <w:pPr>
        <w:widowControl w:val="0"/>
        <w:tabs>
          <w:tab w:val="right" w:pos="1008"/>
          <w:tab w:val="left" w:pos="1152"/>
          <w:tab w:val="left" w:pos="1872"/>
          <w:tab w:val="left" w:pos="9187"/>
        </w:tabs>
        <w:ind w:left="2088" w:hanging="2088"/>
        <w:jc w:val="left"/>
      </w:pPr>
      <w:r>
        <w:tab/>
        <w:t>6/3/2014</w:t>
      </w:r>
      <w:r>
        <w:tab/>
        <w:t>House</w:t>
      </w:r>
      <w:r>
        <w:tab/>
      </w:r>
      <w:r w:rsidRPr="001373D2">
        <w:t>Introduced and adopted (</w:t>
      </w:r>
      <w:hyperlink r:id="rId7" w:history="1">
        <w:r w:rsidRPr="001373D2">
          <w:rPr>
            <w:rStyle w:val="Hyperlink"/>
          </w:rPr>
          <w:t>House Journal</w:t>
        </w:r>
        <w:r w:rsidRPr="001373D2">
          <w:rPr>
            <w:rStyle w:val="Hyperlink"/>
          </w:rPr>
          <w:noBreakHyphen/>
          <w:t>page 49</w:t>
        </w:r>
      </w:hyperlink>
      <w:r w:rsidRPr="001373D2">
        <w:t>)</w:t>
      </w:r>
    </w:p>
    <w:p w:rsidR="002C08D4" w:rsidRDefault="002C08D4" w:rsidP="002C08D4">
      <w:pPr>
        <w:widowControl w:val="0"/>
        <w:tabs>
          <w:tab w:val="right" w:pos="1008"/>
          <w:tab w:val="left" w:pos="1152"/>
          <w:tab w:val="left" w:pos="1872"/>
          <w:tab w:val="left" w:pos="9187"/>
        </w:tabs>
        <w:ind w:left="2088" w:hanging="2088"/>
        <w:jc w:val="left"/>
      </w:pPr>
    </w:p>
    <w:p w:rsidR="00B9400D" w:rsidRPr="00B9400D" w:rsidRDefault="00B9400D" w:rsidP="00B9400D">
      <w:pPr>
        <w:widowControl w:val="0"/>
        <w:tabs>
          <w:tab w:val="right" w:pos="1008"/>
          <w:tab w:val="left" w:pos="1152"/>
          <w:tab w:val="left" w:pos="1872"/>
          <w:tab w:val="left" w:pos="9187"/>
        </w:tabs>
        <w:ind w:left="2088" w:hanging="2088"/>
        <w:jc w:val="left"/>
      </w:pPr>
    </w:p>
    <w:p w:rsidR="00B9400D" w:rsidRDefault="00B9400D" w:rsidP="00B9400D">
      <w:r w:rsidRPr="00B9400D">
        <w:rPr>
          <w:b/>
        </w:rPr>
        <w:t>VERSIONS OF THIS BILL</w:t>
      </w:r>
    </w:p>
    <w:p w:rsidR="00B9400D" w:rsidRDefault="00B9400D" w:rsidP="00B9400D"/>
    <w:p w:rsidR="00B9400D" w:rsidRDefault="009C709E" w:rsidP="00B9400D">
      <w:hyperlink r:id="rId8" w:history="1">
        <w:r w:rsidR="00B9400D">
          <w:rPr>
            <w:rStyle w:val="Hyperlink"/>
          </w:rPr>
          <w:t>6/3/2014</w:t>
        </w:r>
      </w:hyperlink>
    </w:p>
    <w:p w:rsidR="00B9400D" w:rsidRDefault="00B9400D" w:rsidP="00B9400D"/>
    <w:p w:rsidR="00B9400D" w:rsidRDefault="00B9400D" w:rsidP="00B9400D">
      <w:pPr>
        <w:sectPr w:rsidR="00B9400D" w:rsidSect="00B9400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7EF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2F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DOCTOR RALPH SINGLETON, PASTOR OF NEW MOUNT TABOR COMMUNITY CHURCH IN DARLINGTON, AND TO CONGRATULATE HIM AS HE CELEBRATES FIFTEEN YEARS IN MINISTRY</w:t>
      </w:r>
      <w:r w:rsidR="00C70DCC">
        <w:t xml:space="preserve"> TO THE CONGREGATION</w:t>
      </w:r>
      <w:r>
        <w:t>.</w:t>
      </w:r>
    </w:p>
    <w:p w:rsidR="004B7EFD" w:rsidRDefault="004B7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3F64" w:rsidRDefault="004B7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B2F12">
        <w:t xml:space="preserve">the members of the South Carolina House of Representatives are pleased to learn that </w:t>
      </w:r>
      <w:r w:rsidR="003E3F64">
        <w:t>Doctor Ralph Singleton is celebrating his fifteenth anniversary as pastor of New Mount Tabor Community Church in Darlington; and</w:t>
      </w:r>
    </w:p>
    <w:p w:rsidR="003E3F64" w:rsidRDefault="003E3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F64" w:rsidRDefault="003E3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Bishopville, he is one of ten children born to Elder John and Ruby Singleton, and he </w:t>
      </w:r>
      <w:r w:rsidR="0003472C">
        <w:t>follow</w:t>
      </w:r>
      <w:r w:rsidR="00DC203A">
        <w:t>ed</w:t>
      </w:r>
      <w:r w:rsidR="0003472C">
        <w:t xml:space="preserve"> in the faithful footsteps of his father</w:t>
      </w:r>
      <w:r>
        <w:t>; and</w:t>
      </w:r>
    </w:p>
    <w:p w:rsidR="003E3F64" w:rsidRDefault="003E3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72C" w:rsidRDefault="003E3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20074">
        <w:t>Doctor</w:t>
      </w:r>
      <w:r>
        <w:t xml:space="preserve"> Singleton was ordained to the Gospel ministry in the Presbyterian Church and</w:t>
      </w:r>
      <w:r w:rsidR="00E93863">
        <w:t xml:space="preserve"> has served as the pastor o</w:t>
      </w:r>
      <w:r w:rsidR="0003472C">
        <w:t>f</w:t>
      </w:r>
      <w:r w:rsidR="00E93863">
        <w:t xml:space="preserve"> </w:t>
      </w:r>
      <w:r w:rsidR="0003472C">
        <w:t xml:space="preserve">New Mount Tabor Community Church </w:t>
      </w:r>
      <w:r w:rsidR="00DC203A">
        <w:t>s</w:t>
      </w:r>
      <w:r w:rsidR="0003472C">
        <w:t>in</w:t>
      </w:r>
      <w:r w:rsidR="00DC203A">
        <w:t>ce</w:t>
      </w:r>
      <w:r w:rsidR="0003472C">
        <w:t xml:space="preserve"> 1999; and</w:t>
      </w:r>
    </w:p>
    <w:p w:rsidR="0003472C" w:rsidRDefault="000347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72C" w:rsidRDefault="000347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thirty</w:t>
      </w:r>
      <w:r w:rsidR="00C70DCC">
        <w:noBreakHyphen/>
      </w:r>
      <w:r>
        <w:t xml:space="preserve">three degree Mason, he </w:t>
      </w:r>
      <w:r w:rsidR="00C70DCC">
        <w:t xml:space="preserve">has </w:t>
      </w:r>
      <w:r w:rsidR="00DC203A">
        <w:t xml:space="preserve">served </w:t>
      </w:r>
      <w:r w:rsidR="00C70DCC">
        <w:t xml:space="preserve">in various positions of </w:t>
      </w:r>
      <w:r w:rsidR="00DC203A">
        <w:t>leadership</w:t>
      </w:r>
      <w:r w:rsidR="00C70DCC">
        <w:t xml:space="preserve"> in </w:t>
      </w:r>
      <w:r>
        <w:t xml:space="preserve">the </w:t>
      </w:r>
      <w:r w:rsidR="00C70DCC">
        <w:t>Free and Accepted Masons; and</w:t>
      </w:r>
    </w:p>
    <w:p w:rsidR="0003472C" w:rsidRDefault="000347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72C" w:rsidRDefault="000347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Doctor Alice Hailey</w:t>
      </w:r>
      <w:r w:rsidR="00C70DCC">
        <w:noBreakHyphen/>
      </w:r>
      <w:r>
        <w:t>Singleton, he reared two fine children, Ralph Javonie Singleton II and Princess Victoria Singleton; and</w:t>
      </w:r>
    </w:p>
    <w:p w:rsidR="0003472C" w:rsidRDefault="000347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EFD" w:rsidRDefault="000347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70DCC">
        <w:t xml:space="preserve">the South Carolina House of Representatives celebrates with </w:t>
      </w:r>
      <w:r w:rsidR="00F20074">
        <w:t>Doctor</w:t>
      </w:r>
      <w:r w:rsidR="00C70DCC">
        <w:t xml:space="preserve"> Singleton and the congregation of New Mount Tabor Community Church on the joyous fifteenth anniversary of his pastoral ministry there, and the members wish him many more years of prosperous</w:t>
      </w:r>
      <w:r w:rsidR="00F20074">
        <w:t xml:space="preserve"> and rewarding</w:t>
      </w:r>
      <w:r w:rsidR="00C70DCC">
        <w:t xml:space="preserve"> service</w:t>
      </w:r>
      <w:r w:rsidR="004B7EFD">
        <w:t>.  Now, therefore,</w:t>
      </w:r>
    </w:p>
    <w:p w:rsidR="004B7EFD" w:rsidRDefault="004B7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EFD" w:rsidRDefault="004B7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4B7EFD" w:rsidRDefault="004B7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EFD" w:rsidRDefault="004B7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B2F12">
        <w:t xml:space="preserve"> the members of the South Carolina House of Representatives, by this resolution, recognize and honor Doctor Ralph Singleton, pastor of New Mount Tabor Community Church in Darlington, and congratulate him as he celebrates fifteen years in ministry</w:t>
      </w:r>
      <w:r w:rsidR="00C70DCC">
        <w:t xml:space="preserve"> to the congregation</w:t>
      </w:r>
      <w:r w:rsidR="00DB2F12">
        <w:t>.</w:t>
      </w:r>
    </w:p>
    <w:p w:rsidR="004B7EFD" w:rsidRDefault="004B7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7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B2F12">
        <w:t xml:space="preserve"> Doctor Ralph Singleton.</w:t>
      </w:r>
    </w:p>
    <w:p w:rsidR="00395EE1" w:rsidRDefault="00C70D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5EE1" w:rsidRDefault="00395EE1" w:rsidP="00B9400D">
      <w:pPr>
        <w:suppressAutoHyphens/>
      </w:pPr>
    </w:p>
    <w:sectPr w:rsidR="00395EE1" w:rsidSect="00B9400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DCC" w:rsidRDefault="00C70DCC" w:rsidP="009F0C77">
      <w:r>
        <w:separator/>
      </w:r>
    </w:p>
  </w:endnote>
  <w:endnote w:type="continuationSeparator" w:id="0">
    <w:p w:rsidR="00C70DCC" w:rsidRDefault="00C70D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A2B616-B146-4EFF-8959-61F15BAAB83A}"/>
    <w:embedBold r:id="rId2" w:fontKey="{895EA9C7-9FC8-4824-83B1-B8A8CE1CC572}"/>
  </w:font>
  <w:font w:name="Calibri">
    <w:panose1 w:val="020F0502020204030204"/>
    <w:charset w:val="00"/>
    <w:family w:val="swiss"/>
    <w:pitch w:val="variable"/>
    <w:sig w:usb0="E10002FF" w:usb1="4000ACFF" w:usb2="00000009" w:usb3="00000000" w:csb0="0000019F" w:csb1="00000000"/>
    <w:embedRegular r:id="rId3" w:fontKey="{37BD9BA2-74E9-42E4-B316-F0B7CD34DDF4}"/>
  </w:font>
  <w:font w:name="Tahoma">
    <w:panose1 w:val="020B0604030504040204"/>
    <w:charset w:val="00"/>
    <w:family w:val="swiss"/>
    <w:pitch w:val="variable"/>
    <w:sig w:usb0="21002A87" w:usb1="80000000" w:usb2="00000008" w:usb3="00000000" w:csb0="000101FF" w:csb1="00000000"/>
    <w:embedRegular r:id="rId4" w:fontKey="{5A95BBC3-F6BB-43E8-8B73-9B6A8806EB5E}"/>
  </w:font>
  <w:font w:name="Cambria">
    <w:panose1 w:val="02040503050406030204"/>
    <w:charset w:val="00"/>
    <w:family w:val="roman"/>
    <w:pitch w:val="variable"/>
    <w:sig w:usb0="E00002FF" w:usb1="400004FF" w:usb2="00000000" w:usb3="00000000" w:csb0="0000019F" w:csb1="00000000"/>
    <w:embedRegular r:id="rId5" w:fontKey="{66BD0264-AED8-4EC4-A867-11222657BB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00D" w:rsidRPr="00395EE1" w:rsidRDefault="00B9400D" w:rsidP="00395EE1">
    <w:pPr>
      <w:pStyle w:val="Footer"/>
      <w:tabs>
        <w:tab w:val="clear" w:pos="4680"/>
        <w:tab w:val="clear" w:pos="9360"/>
        <w:tab w:val="center" w:pos="2995"/>
      </w:tabs>
      <w:spacing w:before="120"/>
    </w:pPr>
    <w:r>
      <w:t>[5347]</w:t>
    </w:r>
    <w:r>
      <w:tab/>
    </w:r>
    <w:r w:rsidR="00D65B59">
      <w:fldChar w:fldCharType="begin"/>
    </w:r>
    <w:r w:rsidR="00D65B59">
      <w:instrText xml:space="preserve"> PAGE  \* MERGEFORMAT </w:instrText>
    </w:r>
    <w:r w:rsidR="00D65B59">
      <w:fldChar w:fldCharType="separate"/>
    </w:r>
    <w:r w:rsidR="009C709E">
      <w:rPr>
        <w:noProof/>
      </w:rPr>
      <w:t>1</w:t>
    </w:r>
    <w:r w:rsidR="00D65B5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DCC" w:rsidRDefault="00C70DCC" w:rsidP="009F0C77">
      <w:r>
        <w:separator/>
      </w:r>
    </w:p>
  </w:footnote>
  <w:footnote w:type="continuationSeparator" w:id="0">
    <w:p w:rsidR="00C70DCC" w:rsidRDefault="00C70D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144SD14"/>
    <w:docVar w:name="CoverBillType" w:val="r"/>
    <w:docVar w:name="docpath" w:val="L:\Council\bills\GM\24144SD14.DOCX"/>
    <w:docVar w:name="dvBillNumber" w:val="5347"/>
    <w:docVar w:name="dvBillNumberPrefix" w:val="H. "/>
    <w:docVar w:name="dvOriginalBody" w:val="House"/>
    <w:docVar w:name="dvSteno" w:val="GM"/>
    <w:docVar w:name="NameofBody" w:val="h"/>
    <w:docVar w:name="vgroup2" w:val="Council"/>
  </w:docVars>
  <w:rsids>
    <w:rsidRoot w:val="00267F5A"/>
    <w:rsid w:val="0000146A"/>
    <w:rsid w:val="00011869"/>
    <w:rsid w:val="0003472C"/>
    <w:rsid w:val="000E1785"/>
    <w:rsid w:val="000F40FA"/>
    <w:rsid w:val="0010776B"/>
    <w:rsid w:val="00116FE9"/>
    <w:rsid w:val="00133E66"/>
    <w:rsid w:val="001435A3"/>
    <w:rsid w:val="001D08F2"/>
    <w:rsid w:val="001D525B"/>
    <w:rsid w:val="001D7F4F"/>
    <w:rsid w:val="002321B6"/>
    <w:rsid w:val="00250967"/>
    <w:rsid w:val="002543C8"/>
    <w:rsid w:val="00267F5A"/>
    <w:rsid w:val="00284AAE"/>
    <w:rsid w:val="002C08D4"/>
    <w:rsid w:val="002D0461"/>
    <w:rsid w:val="002E5912"/>
    <w:rsid w:val="002F4F27"/>
    <w:rsid w:val="00301B21"/>
    <w:rsid w:val="00325348"/>
    <w:rsid w:val="0032732C"/>
    <w:rsid w:val="00336AD0"/>
    <w:rsid w:val="0037079A"/>
    <w:rsid w:val="00395EE1"/>
    <w:rsid w:val="003D01E8"/>
    <w:rsid w:val="003E3F64"/>
    <w:rsid w:val="003E5288"/>
    <w:rsid w:val="003F6D79"/>
    <w:rsid w:val="004163F7"/>
    <w:rsid w:val="0041760A"/>
    <w:rsid w:val="00417C01"/>
    <w:rsid w:val="004809EE"/>
    <w:rsid w:val="004B7EFD"/>
    <w:rsid w:val="004E7D54"/>
    <w:rsid w:val="005273C6"/>
    <w:rsid w:val="00530A69"/>
    <w:rsid w:val="00545593"/>
    <w:rsid w:val="00577C6C"/>
    <w:rsid w:val="005C2FE2"/>
    <w:rsid w:val="005E2BC9"/>
    <w:rsid w:val="00605102"/>
    <w:rsid w:val="0061264B"/>
    <w:rsid w:val="006215AA"/>
    <w:rsid w:val="006913C9"/>
    <w:rsid w:val="0069470D"/>
    <w:rsid w:val="006F63E0"/>
    <w:rsid w:val="00734F00"/>
    <w:rsid w:val="007A70AE"/>
    <w:rsid w:val="007B6D43"/>
    <w:rsid w:val="007D7DA7"/>
    <w:rsid w:val="008362E8"/>
    <w:rsid w:val="008A1768"/>
    <w:rsid w:val="008F0F33"/>
    <w:rsid w:val="008F4429"/>
    <w:rsid w:val="0094021A"/>
    <w:rsid w:val="009B44AF"/>
    <w:rsid w:val="009C6A0B"/>
    <w:rsid w:val="009C709E"/>
    <w:rsid w:val="009F0C77"/>
    <w:rsid w:val="009F4DD1"/>
    <w:rsid w:val="00A41684"/>
    <w:rsid w:val="00A64E80"/>
    <w:rsid w:val="00A72BCD"/>
    <w:rsid w:val="00A741D9"/>
    <w:rsid w:val="00A833AB"/>
    <w:rsid w:val="00A9741D"/>
    <w:rsid w:val="00AD4B17"/>
    <w:rsid w:val="00B412D4"/>
    <w:rsid w:val="00B7567A"/>
    <w:rsid w:val="00B9400D"/>
    <w:rsid w:val="00BE3C22"/>
    <w:rsid w:val="00C0345E"/>
    <w:rsid w:val="00C3483A"/>
    <w:rsid w:val="00C70DCC"/>
    <w:rsid w:val="00C74E9D"/>
    <w:rsid w:val="00C82FD3"/>
    <w:rsid w:val="00C92819"/>
    <w:rsid w:val="00CC5008"/>
    <w:rsid w:val="00CC6B7B"/>
    <w:rsid w:val="00CD2089"/>
    <w:rsid w:val="00D65B59"/>
    <w:rsid w:val="00D73A67"/>
    <w:rsid w:val="00D970A9"/>
    <w:rsid w:val="00DB2F12"/>
    <w:rsid w:val="00DC203A"/>
    <w:rsid w:val="00DF3845"/>
    <w:rsid w:val="00E41911"/>
    <w:rsid w:val="00E92EEF"/>
    <w:rsid w:val="00E93863"/>
    <w:rsid w:val="00F20074"/>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96564DE-7E63-4025-B707-651B87263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0DCC"/>
    <w:rPr>
      <w:rFonts w:ascii="Tahoma" w:hAnsi="Tahoma" w:cs="Tahoma"/>
      <w:sz w:val="16"/>
      <w:szCs w:val="16"/>
    </w:rPr>
  </w:style>
  <w:style w:type="character" w:customStyle="1" w:styleId="BalloonTextChar">
    <w:name w:val="Balloon Text Char"/>
    <w:basedOn w:val="DefaultParagraphFont"/>
    <w:link w:val="BalloonText"/>
    <w:uiPriority w:val="99"/>
    <w:semiHidden/>
    <w:rsid w:val="00C70DCC"/>
    <w:rPr>
      <w:rFonts w:ascii="Tahoma" w:eastAsia="Times New Roman" w:hAnsi="Tahoma" w:cs="Tahoma"/>
      <w:sz w:val="16"/>
      <w:szCs w:val="16"/>
    </w:rPr>
  </w:style>
  <w:style w:type="character" w:styleId="Hyperlink">
    <w:name w:val="Hyperlink"/>
    <w:basedOn w:val="DefaultParagraphFont"/>
    <w:uiPriority w:val="99"/>
    <w:unhideWhenUsed/>
    <w:rsid w:val="00B940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347_20140603.docx" TargetMode="External"/><Relationship Id="rId3" Type="http://schemas.openxmlformats.org/officeDocument/2006/relationships/settings" Target="settings.xml"/><Relationship Id="rId7" Type="http://schemas.openxmlformats.org/officeDocument/2006/relationships/hyperlink" Target="file:///H:\HJ%20Archive\2014\06-03-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3D61E-329A-4262-B881-A3A0C18C6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357</Words>
  <Characters>2040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5347: Dr. Ralph Singleton - South Carolina Legislature Online</dc:title>
  <dc:creator>%USERNAME%</dc:creator>
  <cp:lastModifiedBy>N Cumfer</cp:lastModifiedBy>
  <cp:revision>6</cp:revision>
  <cp:lastPrinted>2014-05-29T18:21:00Z</cp:lastPrinted>
  <dcterms:created xsi:type="dcterms:W3CDTF">2014-06-03T20:06:00Z</dcterms:created>
  <dcterms:modified xsi:type="dcterms:W3CDTF">2014-12-05T18:20:00Z</dcterms:modified>
</cp:coreProperties>
</file>