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267" w:rsidRDefault="00512267" w:rsidP="00512267">
      <w:pPr>
        <w:widowControl w:val="0"/>
        <w:jc w:val="center"/>
      </w:pPr>
      <w:r w:rsidRPr="00512267">
        <w:rPr>
          <w:b/>
        </w:rPr>
        <w:t>South Carolina General Assembly</w:t>
      </w:r>
    </w:p>
    <w:p w:rsidR="00512267" w:rsidRDefault="00512267" w:rsidP="00512267">
      <w:pPr>
        <w:widowControl w:val="0"/>
        <w:jc w:val="center"/>
      </w:pPr>
      <w:r>
        <w:t>120th Session, 2013-2014</w:t>
      </w:r>
    </w:p>
    <w:p w:rsidR="00512267" w:rsidRDefault="00512267" w:rsidP="00512267">
      <w:pPr>
        <w:widowControl w:val="0"/>
        <w:jc w:val="left"/>
      </w:pPr>
    </w:p>
    <w:p w:rsidR="00512267" w:rsidRDefault="00512267" w:rsidP="00512267">
      <w:pPr>
        <w:widowControl w:val="0"/>
        <w:jc w:val="left"/>
        <w:rPr>
          <w:b/>
        </w:rPr>
      </w:pPr>
      <w:r w:rsidRPr="00512267">
        <w:rPr>
          <w:b/>
        </w:rPr>
        <w:t>H. 5355</w:t>
      </w:r>
    </w:p>
    <w:p w:rsidR="00512267" w:rsidRDefault="00512267" w:rsidP="00512267">
      <w:pPr>
        <w:widowControl w:val="0"/>
        <w:jc w:val="left"/>
        <w:rPr>
          <w:b/>
        </w:rPr>
      </w:pPr>
    </w:p>
    <w:p w:rsidR="00512267" w:rsidRDefault="00512267" w:rsidP="00512267">
      <w:pPr>
        <w:widowControl w:val="0"/>
        <w:jc w:val="left"/>
      </w:pPr>
      <w:r w:rsidRPr="00512267">
        <w:rPr>
          <w:b/>
        </w:rPr>
        <w:t>STATUS INFORMATION</w:t>
      </w:r>
    </w:p>
    <w:p w:rsidR="00512267" w:rsidRDefault="00512267" w:rsidP="00512267">
      <w:pPr>
        <w:widowControl w:val="0"/>
        <w:jc w:val="left"/>
      </w:pPr>
    </w:p>
    <w:p w:rsidR="00512267" w:rsidRDefault="00512267" w:rsidP="00512267">
      <w:pPr>
        <w:widowControl w:val="0"/>
        <w:jc w:val="left"/>
      </w:pPr>
      <w:r>
        <w:t>General Bill</w:t>
      </w:r>
    </w:p>
    <w:p w:rsidR="00512267" w:rsidRDefault="00512267" w:rsidP="00512267">
      <w:pPr>
        <w:widowControl w:val="0"/>
        <w:jc w:val="left"/>
      </w:pPr>
      <w:r>
        <w:t>Sponsors: Reps. R.L. Brown, Whipper and King</w:t>
      </w:r>
    </w:p>
    <w:p w:rsidR="00512267" w:rsidRDefault="00512267" w:rsidP="00512267">
      <w:pPr>
        <w:widowControl w:val="0"/>
        <w:jc w:val="left"/>
      </w:pPr>
      <w:r>
        <w:t>Document Path: l:\council\bills\bh\26142dg14.docx</w:t>
      </w:r>
    </w:p>
    <w:p w:rsidR="00512267" w:rsidRDefault="00512267" w:rsidP="00512267">
      <w:pPr>
        <w:widowControl w:val="0"/>
        <w:jc w:val="left"/>
      </w:pPr>
    </w:p>
    <w:p w:rsidR="00512267" w:rsidRDefault="00512267" w:rsidP="00512267">
      <w:pPr>
        <w:widowControl w:val="0"/>
        <w:jc w:val="left"/>
      </w:pPr>
      <w:r>
        <w:t>Introduced in the House on June 3, 2014</w:t>
      </w:r>
    </w:p>
    <w:p w:rsidR="00512267" w:rsidRDefault="00512267" w:rsidP="00512267">
      <w:pPr>
        <w:widowControl w:val="0"/>
        <w:jc w:val="left"/>
      </w:pPr>
      <w:r>
        <w:t xml:space="preserve">Currently residing in the House Committee on </w:t>
      </w:r>
      <w:r w:rsidRPr="00512267">
        <w:rPr>
          <w:b/>
        </w:rPr>
        <w:t>Ways and Means</w:t>
      </w:r>
    </w:p>
    <w:p w:rsidR="00512267" w:rsidRDefault="00512267" w:rsidP="00512267">
      <w:pPr>
        <w:widowControl w:val="0"/>
        <w:jc w:val="left"/>
      </w:pPr>
    </w:p>
    <w:p w:rsidR="00512267" w:rsidRDefault="00512267" w:rsidP="00512267">
      <w:pPr>
        <w:widowControl w:val="0"/>
        <w:jc w:val="left"/>
      </w:pPr>
      <w:r>
        <w:t xml:space="preserve">Summary: </w:t>
      </w:r>
      <w:r w:rsidR="000703A6">
        <w:t>Accommodation Tax</w:t>
      </w:r>
    </w:p>
    <w:p w:rsidR="00512267" w:rsidRDefault="00512267" w:rsidP="00512267">
      <w:pPr>
        <w:widowControl w:val="0"/>
        <w:jc w:val="left"/>
      </w:pPr>
    </w:p>
    <w:p w:rsidR="00512267" w:rsidRDefault="00512267" w:rsidP="00512267">
      <w:pPr>
        <w:widowControl w:val="0"/>
        <w:jc w:val="left"/>
      </w:pPr>
    </w:p>
    <w:p w:rsidR="00512267" w:rsidRDefault="00512267" w:rsidP="00512267">
      <w:pPr>
        <w:widowControl w:val="0"/>
        <w:tabs>
          <w:tab w:val="center" w:pos="590"/>
          <w:tab w:val="center" w:pos="1440"/>
          <w:tab w:val="left" w:pos="1872"/>
          <w:tab w:val="left" w:pos="9187"/>
        </w:tabs>
        <w:jc w:val="left"/>
      </w:pPr>
      <w:r w:rsidRPr="00512267">
        <w:rPr>
          <w:b/>
        </w:rPr>
        <w:t>HISTORY OF LEGISLATIVE ACTIONS</w:t>
      </w:r>
    </w:p>
    <w:p w:rsidR="00512267" w:rsidRDefault="00512267" w:rsidP="00512267">
      <w:pPr>
        <w:widowControl w:val="0"/>
        <w:tabs>
          <w:tab w:val="center" w:pos="590"/>
          <w:tab w:val="center" w:pos="1440"/>
          <w:tab w:val="left" w:pos="1872"/>
          <w:tab w:val="left" w:pos="9187"/>
        </w:tabs>
        <w:jc w:val="left"/>
      </w:pPr>
    </w:p>
    <w:p w:rsidR="00512267" w:rsidRPr="00512267" w:rsidRDefault="00512267" w:rsidP="00512267">
      <w:pPr>
        <w:widowControl w:val="0"/>
        <w:tabs>
          <w:tab w:val="center" w:pos="590"/>
          <w:tab w:val="center" w:pos="1440"/>
          <w:tab w:val="left" w:pos="1872"/>
          <w:tab w:val="left" w:pos="9187"/>
        </w:tabs>
        <w:jc w:val="left"/>
      </w:pPr>
      <w:r w:rsidRPr="00512267">
        <w:rPr>
          <w:u w:val="single"/>
        </w:rPr>
        <w:tab/>
        <w:t>Date</w:t>
      </w:r>
      <w:r w:rsidRPr="00512267">
        <w:rPr>
          <w:u w:val="single"/>
        </w:rPr>
        <w:tab/>
        <w:t>Body</w:t>
      </w:r>
      <w:r w:rsidRPr="00512267">
        <w:rPr>
          <w:u w:val="single"/>
        </w:rPr>
        <w:tab/>
        <w:t>Action Description with journal page number</w:t>
      </w:r>
      <w:r w:rsidRPr="00512267">
        <w:rPr>
          <w:u w:val="single"/>
        </w:rPr>
        <w:tab/>
      </w:r>
      <w:bookmarkStart w:id="0" w:name="_GoBack"/>
      <w:bookmarkEnd w:id="0"/>
    </w:p>
    <w:p w:rsidR="008F7F93" w:rsidRDefault="008F7F93" w:rsidP="008F7F93">
      <w:pPr>
        <w:widowControl w:val="0"/>
        <w:tabs>
          <w:tab w:val="right" w:pos="1008"/>
          <w:tab w:val="left" w:pos="1152"/>
          <w:tab w:val="left" w:pos="1872"/>
          <w:tab w:val="left" w:pos="9187"/>
        </w:tabs>
        <w:ind w:left="2088" w:hanging="2088"/>
        <w:jc w:val="left"/>
      </w:pPr>
      <w:r>
        <w:tab/>
        <w:t>6/3/2014</w:t>
      </w:r>
      <w:r>
        <w:tab/>
        <w:t>House</w:t>
      </w:r>
      <w:r>
        <w:tab/>
      </w:r>
      <w:r w:rsidRPr="007E379A">
        <w:t>Introduced and read first time (</w:t>
      </w:r>
      <w:hyperlink r:id="rId7" w:history="1">
        <w:r w:rsidRPr="007E379A">
          <w:rPr>
            <w:rStyle w:val="Hyperlink"/>
          </w:rPr>
          <w:t>House Journal</w:t>
        </w:r>
        <w:r w:rsidRPr="007E379A">
          <w:rPr>
            <w:rStyle w:val="Hyperlink"/>
          </w:rPr>
          <w:noBreakHyphen/>
          <w:t>page 53</w:t>
        </w:r>
      </w:hyperlink>
      <w:r w:rsidRPr="007E379A">
        <w:t>)</w:t>
      </w:r>
    </w:p>
    <w:p w:rsidR="008F7F93" w:rsidRDefault="008F7F93" w:rsidP="008F7F93">
      <w:pPr>
        <w:widowControl w:val="0"/>
        <w:tabs>
          <w:tab w:val="right" w:pos="1008"/>
          <w:tab w:val="left" w:pos="1152"/>
          <w:tab w:val="left" w:pos="1872"/>
          <w:tab w:val="left" w:pos="9187"/>
        </w:tabs>
        <w:ind w:left="2088" w:hanging="2088"/>
        <w:jc w:val="left"/>
      </w:pPr>
      <w:r>
        <w:tab/>
        <w:t>6/3/2014</w:t>
      </w:r>
      <w:r>
        <w:tab/>
        <w:t>House</w:t>
      </w:r>
      <w:r>
        <w:tab/>
      </w:r>
      <w:r w:rsidRPr="007E379A">
        <w:t>Referred</w:t>
      </w:r>
      <w:r>
        <w:t xml:space="preserve"> to Committee on </w:t>
      </w:r>
      <w:r w:rsidRPr="007E379A">
        <w:rPr>
          <w:b/>
        </w:rPr>
        <w:t>Ways and Means</w:t>
      </w:r>
      <w:r>
        <w:t xml:space="preserve"> </w:t>
      </w:r>
      <w:r w:rsidRPr="007E379A">
        <w:t>(</w:t>
      </w:r>
      <w:hyperlink r:id="rId8" w:history="1">
        <w:r w:rsidRPr="007E379A">
          <w:rPr>
            <w:rStyle w:val="Hyperlink"/>
          </w:rPr>
          <w:t>House Journal</w:t>
        </w:r>
        <w:r w:rsidRPr="007E379A">
          <w:rPr>
            <w:rStyle w:val="Hyperlink"/>
          </w:rPr>
          <w:noBreakHyphen/>
          <w:t>page 53</w:t>
        </w:r>
      </w:hyperlink>
      <w:r w:rsidRPr="007E379A">
        <w:t>)</w:t>
      </w:r>
    </w:p>
    <w:p w:rsidR="008F7F93" w:rsidRDefault="008F7F93" w:rsidP="008F7F93">
      <w:pPr>
        <w:widowControl w:val="0"/>
        <w:tabs>
          <w:tab w:val="right" w:pos="1008"/>
          <w:tab w:val="left" w:pos="1152"/>
          <w:tab w:val="left" w:pos="1872"/>
          <w:tab w:val="left" w:pos="9187"/>
        </w:tabs>
        <w:ind w:left="2088" w:hanging="2088"/>
        <w:jc w:val="left"/>
      </w:pPr>
    </w:p>
    <w:p w:rsidR="00512267" w:rsidRPr="00512267" w:rsidRDefault="00512267" w:rsidP="00512267">
      <w:pPr>
        <w:widowControl w:val="0"/>
        <w:tabs>
          <w:tab w:val="right" w:pos="1008"/>
          <w:tab w:val="left" w:pos="1152"/>
          <w:tab w:val="left" w:pos="1872"/>
          <w:tab w:val="left" w:pos="9187"/>
        </w:tabs>
        <w:ind w:left="2088" w:hanging="2088"/>
        <w:jc w:val="left"/>
      </w:pPr>
    </w:p>
    <w:p w:rsidR="00512267" w:rsidRDefault="00512267" w:rsidP="00512267">
      <w:pPr>
        <w:widowControl w:val="0"/>
        <w:jc w:val="left"/>
      </w:pPr>
      <w:r w:rsidRPr="00512267">
        <w:rPr>
          <w:b/>
        </w:rPr>
        <w:t>VERSIONS OF THIS BILL</w:t>
      </w:r>
    </w:p>
    <w:p w:rsidR="00512267" w:rsidRDefault="00512267" w:rsidP="00512267">
      <w:pPr>
        <w:widowControl w:val="0"/>
        <w:jc w:val="left"/>
      </w:pPr>
    </w:p>
    <w:p w:rsidR="00512267" w:rsidRDefault="00B678F9" w:rsidP="00512267">
      <w:pPr>
        <w:widowControl w:val="0"/>
        <w:jc w:val="left"/>
      </w:pPr>
      <w:hyperlink r:id="rId9" w:history="1">
        <w:r w:rsidR="00512267">
          <w:rPr>
            <w:rStyle w:val="Hyperlink"/>
          </w:rPr>
          <w:t>6/3/2014</w:t>
        </w:r>
      </w:hyperlink>
    </w:p>
    <w:p w:rsidR="00512267" w:rsidRDefault="00512267" w:rsidP="00512267"/>
    <w:p w:rsidR="00512267" w:rsidRDefault="00512267" w:rsidP="00512267">
      <w:pPr>
        <w:sectPr w:rsidR="00512267" w:rsidSect="005122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F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4E" w:rsidRDefault="00DB48C0" w:rsidP="00E1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rsidR="00716727">
        <w:noBreakHyphen/>
      </w:r>
      <w:r>
        <w:t>36</w:t>
      </w:r>
      <w:r w:rsidR="00716727">
        <w:noBreakHyphen/>
      </w:r>
      <w:r>
        <w:t>2620, 12</w:t>
      </w:r>
      <w:r w:rsidR="00716727">
        <w:noBreakHyphen/>
      </w:r>
      <w:r>
        <w:t>36</w:t>
      </w:r>
      <w:r w:rsidR="00716727">
        <w:noBreakHyphen/>
      </w:r>
      <w:r>
        <w:t>26</w:t>
      </w:r>
      <w:r w:rsidR="00AF0649">
        <w:t>3</w:t>
      </w:r>
      <w:r>
        <w:t xml:space="preserve">0, </w:t>
      </w:r>
      <w:r w:rsidR="00ED2F29">
        <w:t xml:space="preserve">AND </w:t>
      </w:r>
      <w:r>
        <w:t>12</w:t>
      </w:r>
      <w:r w:rsidR="00716727">
        <w:noBreakHyphen/>
      </w:r>
      <w:r>
        <w:t>36</w:t>
      </w:r>
      <w:r w:rsidR="00716727">
        <w:noBreakHyphen/>
      </w:r>
      <w:r>
        <w:t>2640,</w:t>
      </w:r>
      <w:r w:rsidR="00ED2F29">
        <w:t xml:space="preserve"> </w:t>
      </w:r>
      <w:r>
        <w:t xml:space="preserve">CODE OF LAWS OF SOUTH CAROLINA, </w:t>
      </w:r>
      <w:r w:rsidR="008626BF">
        <w:t xml:space="preserve">1976, </w:t>
      </w:r>
      <w:r w:rsidR="00084278">
        <w:t xml:space="preserve">ALL </w:t>
      </w:r>
      <w:r>
        <w:t xml:space="preserve">RELATING TO </w:t>
      </w:r>
      <w:r w:rsidR="00084278">
        <w:t xml:space="preserve">THE COMPONENTS OF </w:t>
      </w:r>
      <w:r w:rsidR="00555D03">
        <w:t xml:space="preserve">CERTAIN TAXES, </w:t>
      </w:r>
      <w:r>
        <w:t xml:space="preserve">SO AS TO </w:t>
      </w:r>
      <w:r w:rsidR="000E7A73">
        <w:t xml:space="preserve">PROVIDE THAT </w:t>
      </w:r>
      <w:r w:rsidR="00084278">
        <w:t xml:space="preserve">ONE PERCENT OF </w:t>
      </w:r>
      <w:r w:rsidR="000E7A73">
        <w:t xml:space="preserve">THE </w:t>
      </w:r>
      <w:r w:rsidR="00555D03">
        <w:t xml:space="preserve">SALES </w:t>
      </w:r>
      <w:r w:rsidR="00ED2F29">
        <w:t xml:space="preserve">AND USE </w:t>
      </w:r>
      <w:r w:rsidR="00555D03">
        <w:t xml:space="preserve">TAX, ACCOMMODATIONS TAX, AND CASUAL EXCISE TAX </w:t>
      </w:r>
      <w:r w:rsidR="000E7A73">
        <w:t xml:space="preserve">DOES NOT APPLY </w:t>
      </w:r>
      <w:r w:rsidR="00E15D24">
        <w:t xml:space="preserve">TO </w:t>
      </w:r>
      <w:r w:rsidR="00084278">
        <w:t>PE</w:t>
      </w:r>
      <w:r w:rsidR="00E15D24">
        <w:t>RSONS SEVENTY</w:t>
      </w:r>
      <w:r w:rsidR="00716727">
        <w:noBreakHyphen/>
      </w:r>
      <w:r w:rsidR="00E15D24">
        <w:t xml:space="preserve">FIVE YEARS OF AGE </w:t>
      </w:r>
      <w:r w:rsidR="008E4807">
        <w:t xml:space="preserve">OR OLDER </w:t>
      </w:r>
      <w:r w:rsidR="00E15D24">
        <w:t>RATHER THAN EIGHTY</w:t>
      </w:r>
      <w:r w:rsidR="00716727">
        <w:noBreakHyphen/>
      </w:r>
      <w:r w:rsidR="00E15D24">
        <w:t>FIVE YEARS OF AGE</w:t>
      </w:r>
      <w:r w:rsidR="00ED2F29">
        <w:t>; AND TO AMEND SECTION 12</w:t>
      </w:r>
      <w:r w:rsidR="00ED2F29">
        <w:noBreakHyphen/>
        <w:t>36</w:t>
      </w:r>
      <w:r w:rsidR="00ED2F29">
        <w:noBreakHyphen/>
        <w:t>2646, RELATING TO POSTING NOTICE OF THE TAX EXCLUSION, SO AS TO MAKE A CONFORMING CHANGE.</w:t>
      </w:r>
      <w:bookmarkStart w:id="4" w:name="titleend"/>
      <w:bookmarkEnd w:id="4"/>
    </w:p>
    <w:p w:rsidR="00E15D24" w:rsidRDefault="00E15D24" w:rsidP="00E1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6F4E"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4E"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4E" w:rsidRPr="00464E6A"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E6A">
        <w:t>SECTION</w:t>
      </w:r>
      <w:r w:rsidRPr="00464E6A">
        <w:tab/>
        <w:t>1.</w:t>
      </w:r>
      <w:r w:rsidRPr="00464E6A">
        <w:tab/>
      </w:r>
      <w:r w:rsidR="00464E6A" w:rsidRPr="00464E6A">
        <w:t>Sections 12</w:t>
      </w:r>
      <w:r w:rsidR="00716727">
        <w:noBreakHyphen/>
      </w:r>
      <w:r w:rsidR="00464E6A" w:rsidRPr="00464E6A">
        <w:t>36</w:t>
      </w:r>
      <w:r w:rsidR="00716727">
        <w:noBreakHyphen/>
      </w:r>
      <w:r w:rsidR="00464E6A" w:rsidRPr="00464E6A">
        <w:t>2620 through 12</w:t>
      </w:r>
      <w:r w:rsidR="00716727">
        <w:noBreakHyphen/>
      </w:r>
      <w:r w:rsidR="00AF0649">
        <w:t>36</w:t>
      </w:r>
      <w:r w:rsidR="00716727">
        <w:noBreakHyphen/>
      </w:r>
      <w:r w:rsidR="00AF0649">
        <w:t xml:space="preserve">2640 </w:t>
      </w:r>
      <w:r w:rsidR="00464E6A" w:rsidRPr="00464E6A">
        <w:t>of the 1976 Code are amended to read:</w:t>
      </w:r>
    </w:p>
    <w:p w:rsidR="00464E6A" w:rsidRPr="00464E6A" w:rsidRDefault="0046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4E6A">
        <w:tab/>
        <w:t>“Section 12</w:t>
      </w:r>
      <w:r w:rsidR="00716727">
        <w:noBreakHyphen/>
      </w:r>
      <w:r w:rsidRPr="00464E6A">
        <w:t>36</w:t>
      </w:r>
      <w:r w:rsidR="00716727">
        <w:noBreakHyphen/>
      </w:r>
      <w:r w:rsidRPr="00464E6A">
        <w:t>2620.</w:t>
      </w:r>
      <w:r w:rsidRPr="00464E6A">
        <w:tab/>
      </w:r>
      <w:r w:rsidRPr="00464E6A">
        <w:rPr>
          <w:color w:val="000000" w:themeColor="text1"/>
          <w:u w:color="000000" w:themeColor="text1"/>
        </w:rPr>
        <w:t>The taxes imposed by Sections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910, 12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920(B),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1310, and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1320 are composed of two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1010(A);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does not apply to sales to an individual </w:t>
      </w:r>
      <w:r w:rsidRPr="00DB48C0">
        <w:rPr>
          <w:strike/>
          <w:color w:val="000000" w:themeColor="text1"/>
          <w:u w:color="000000" w:themeColor="text1"/>
        </w:rPr>
        <w:t>eighty</w:t>
      </w:r>
      <w:r w:rsidR="00DB48C0" w:rsidRPr="00DB48C0">
        <w:rPr>
          <w:color w:val="000000" w:themeColor="text1"/>
          <w:u w:color="000000" w:themeColor="text1"/>
        </w:rPr>
        <w:t xml:space="preserve"> </w:t>
      </w:r>
      <w:r w:rsidR="00DB48C0" w:rsidRPr="00DB48C0">
        <w:rPr>
          <w:color w:val="000000" w:themeColor="text1"/>
          <w:u w:val="single" w:color="000000" w:themeColor="text1"/>
        </w:rPr>
        <w:t>seventy</w:t>
      </w:r>
      <w:r w:rsidR="00716727">
        <w:rPr>
          <w:color w:val="000000" w:themeColor="text1"/>
          <w:u w:color="000000" w:themeColor="text1"/>
        </w:rPr>
        <w:noBreakHyphen/>
      </w:r>
      <w:r w:rsidRPr="00464E6A">
        <w:rPr>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lastRenderedPageBreak/>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2630.</w:t>
      </w: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920(A) is composed of three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1010(A);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(2) does not apply to sales to an individual </w:t>
      </w:r>
      <w:r w:rsidR="00DB48C0" w:rsidRPr="00DB48C0">
        <w:rPr>
          <w:strike/>
          <w:color w:val="000000" w:themeColor="text1"/>
          <w:u w:color="000000" w:themeColor="text1"/>
        </w:rPr>
        <w:t>eighty</w:t>
      </w:r>
      <w:r w:rsidR="00DB48C0" w:rsidRPr="00DB48C0">
        <w:rPr>
          <w:color w:val="000000" w:themeColor="text1"/>
          <w:u w:color="000000" w:themeColor="text1"/>
        </w:rPr>
        <w:t xml:space="preserve"> </w:t>
      </w:r>
      <w:r w:rsidR="00DB48C0" w:rsidRPr="00DB48C0">
        <w:rPr>
          <w:color w:val="000000" w:themeColor="text1"/>
          <w:u w:val="single" w:color="000000" w:themeColor="text1"/>
        </w:rPr>
        <w:t>seventy</w:t>
      </w:r>
      <w:r w:rsidR="00716727">
        <w:rPr>
          <w:color w:val="000000" w:themeColor="text1"/>
          <w:u w:color="000000" w:themeColor="text1"/>
        </w:rPr>
        <w:noBreakHyphen/>
      </w:r>
      <w:r w:rsidR="00DB48C0" w:rsidRPr="00464E6A">
        <w:rPr>
          <w:color w:val="000000" w:themeColor="text1"/>
          <w:u w:color="000000" w:themeColor="text1"/>
        </w:rPr>
        <w:t>five</w:t>
      </w:r>
      <w:r w:rsidR="00DB48C0">
        <w:rPr>
          <w:color w:val="000000" w:themeColor="text1"/>
          <w:u w:color="000000" w:themeColor="text1"/>
        </w:rPr>
        <w:t xml:space="preserve"> </w:t>
      </w:r>
      <w:r w:rsidRPr="00464E6A">
        <w:rPr>
          <w:color w:val="000000" w:themeColor="text1"/>
          <w:u w:color="000000" w:themeColor="text1"/>
        </w:rPr>
        <w:t>years of age or older purchasing tangible personal property for his own personal use, if at the time of sale, the individual requests the one percent exclusion from tax and provides the retailer with proof of age;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(3)</w:t>
      </w:r>
      <w:r w:rsidRPr="00464E6A">
        <w:rPr>
          <w:color w:val="000000" w:themeColor="text1"/>
          <w:u w:color="000000" w:themeColor="text1"/>
        </w:rPr>
        <w:tab/>
        <w:t>a two percent local accommodations tax, which must be credited to the political subdivisions of the State in accordance with Chapter 4, Title 6. The proceeds of this tax, less the department</w:t>
      </w:r>
      <w:r w:rsidR="00716727" w:rsidRPr="00716727">
        <w:rPr>
          <w:color w:val="000000" w:themeColor="text1"/>
          <w:u w:color="000000" w:themeColor="text1"/>
        </w:rPr>
        <w:t>’</w:t>
      </w:r>
      <w:r w:rsidRPr="00464E6A">
        <w:rPr>
          <w:color w:val="000000" w:themeColor="text1"/>
          <w:u w:color="000000" w:themeColor="text1"/>
        </w:rPr>
        <w:t>s actual increase in the cost of administration and the expenses of the Tourism Expenditure Review Committee established pursuant to Section 6</w:t>
      </w:r>
      <w:r w:rsidR="00716727">
        <w:rPr>
          <w:color w:val="000000" w:themeColor="text1"/>
          <w:u w:color="000000" w:themeColor="text1"/>
        </w:rPr>
        <w:noBreakHyphen/>
      </w:r>
      <w:r w:rsidRPr="00464E6A">
        <w:rPr>
          <w:color w:val="000000" w:themeColor="text1"/>
          <w:u w:color="000000" w:themeColor="text1"/>
        </w:rPr>
        <w:t>4</w:t>
      </w:r>
      <w:r w:rsidR="00716727">
        <w:rPr>
          <w:color w:val="000000" w:themeColor="text1"/>
          <w:u w:color="000000" w:themeColor="text1"/>
        </w:rPr>
        <w:noBreakHyphen/>
      </w:r>
      <w:r w:rsidRPr="00464E6A">
        <w:rPr>
          <w:color w:val="000000" w:themeColor="text1"/>
          <w:u w:color="000000" w:themeColor="text1"/>
        </w:rPr>
        <w:t>35, must be remitted quarterly to the municipality or the county in which it is collected. The two percent tax provided by this item may not be increased except upon approval of two</w:t>
      </w:r>
      <w:r w:rsidR="00716727">
        <w:rPr>
          <w:color w:val="000000" w:themeColor="text1"/>
          <w:u w:color="000000" w:themeColor="text1"/>
        </w:rPr>
        <w:noBreakHyphen/>
      </w:r>
      <w:r w:rsidRPr="00464E6A">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 must be billed and paid in a single item listed as tax, without itemizing the taxes referred to in this section.</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2640.</w:t>
      </w: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1710 is composed of two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to the general fund of the State;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does not apply to the issuance of certificates of title or other proof of ownership to an individual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titling or registering a motor vehicle, motorcycle, boat, motor, or airplane for his own personal use, if at the time of sale, the individual requests the one percent exclusion from tax and provides the retailer with proof of age.”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SECTION</w:t>
      </w:r>
      <w:r w:rsidRPr="00464E6A">
        <w:rPr>
          <w:color w:val="000000" w:themeColor="text1"/>
          <w:u w:color="000000" w:themeColor="text1"/>
        </w:rPr>
        <w:tab/>
        <w:t>2.</w:t>
      </w:r>
      <w:r w:rsidRPr="00464E6A">
        <w:rPr>
          <w:color w:val="000000" w:themeColor="text1"/>
          <w:u w:color="000000" w:themeColor="text1"/>
        </w:rPr>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2646 of the 1976 Code is amended to read: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2646.</w:t>
      </w:r>
      <w:r w:rsidRPr="00464E6A">
        <w:rPr>
          <w:color w:val="000000" w:themeColor="text1"/>
          <w:u w:color="000000" w:themeColor="text1"/>
        </w:rPr>
        <w:tab/>
        <w:t>(A)</w:t>
      </w:r>
      <w:r w:rsidRPr="00464E6A">
        <w:rPr>
          <w:color w:val="000000" w:themeColor="text1"/>
          <w:u w:color="000000" w:themeColor="text1"/>
        </w:rPr>
        <w:tab/>
        <w:t xml:space="preserve">Retailers shall post a sign at each entrance or each cash register which advises individuals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of the one percent exclusion from tax available under Sections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2620, 12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2630, and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2640.</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(B)</w:t>
      </w:r>
      <w:r w:rsidRPr="00464E6A">
        <w:rPr>
          <w:color w:val="000000" w:themeColor="text1"/>
          <w:u w:color="000000" w:themeColor="text1"/>
        </w:rPr>
        <w:tab/>
      </w:r>
      <w:r w:rsidR="00AF0649">
        <w:rPr>
          <w:color w:val="000000" w:themeColor="text1"/>
          <w:u w:color="000000" w:themeColor="text1"/>
        </w:rPr>
        <w:t xml:space="preserve">A </w:t>
      </w:r>
      <w:r w:rsidRPr="00464E6A">
        <w:rPr>
          <w:color w:val="000000" w:themeColor="text1"/>
          <w:u w:color="000000" w:themeColor="text1"/>
        </w:rPr>
        <w:t>retailer who fails to post the required signs is subject to a penalty of up to one hundred dollars for each month or portion of the month the sign or signs are not posted. Continued failure to post the signs after a written warning from the Department of Revenue may result in revocation of the retailer</w:t>
      </w:r>
      <w:r w:rsidR="00716727" w:rsidRPr="00716727">
        <w:rPr>
          <w:color w:val="000000" w:themeColor="text1"/>
          <w:u w:color="000000" w:themeColor="text1"/>
        </w:rPr>
        <w:t>’</w:t>
      </w:r>
      <w:r w:rsidRPr="00464E6A">
        <w:rPr>
          <w:color w:val="000000" w:themeColor="text1"/>
          <w:u w:color="000000" w:themeColor="text1"/>
        </w:rPr>
        <w:t>s retail license in accordance with Section 12</w:t>
      </w:r>
      <w:r w:rsidR="00716727">
        <w:rPr>
          <w:color w:val="000000" w:themeColor="text1"/>
          <w:u w:color="000000" w:themeColor="text1"/>
        </w:rPr>
        <w:noBreakHyphen/>
      </w:r>
      <w:r w:rsidRPr="00464E6A">
        <w:rPr>
          <w:color w:val="000000" w:themeColor="text1"/>
          <w:u w:color="000000" w:themeColor="text1"/>
        </w:rPr>
        <w:t>54</w:t>
      </w:r>
      <w:r w:rsidR="00716727">
        <w:rPr>
          <w:color w:val="000000" w:themeColor="text1"/>
          <w:u w:color="000000" w:themeColor="text1"/>
        </w:rPr>
        <w:noBreakHyphen/>
      </w:r>
      <w:r w:rsidRPr="00464E6A">
        <w:rPr>
          <w:color w:val="000000" w:themeColor="text1"/>
          <w:u w:color="000000" w:themeColor="text1"/>
        </w:rPr>
        <w:t xml:space="preserve">90. Failure to post the signs does not give rise to a case of action by an individual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who failed to request the exclusion and provide proof of age at the time of sale.”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464E6A" w:rsidRDefault="0046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E6A">
        <w:t>SEC</w:t>
      </w:r>
      <w:r w:rsidR="000D6F4E" w:rsidRPr="00464E6A">
        <w:t>TION</w:t>
      </w:r>
      <w:r w:rsidR="000D6F4E" w:rsidRPr="00464E6A">
        <w:tab/>
      </w:r>
      <w:r w:rsidRPr="00464E6A">
        <w:t>3</w:t>
      </w:r>
      <w:r w:rsidR="000D6F4E" w:rsidRPr="00464E6A">
        <w:t>.</w:t>
      </w:r>
      <w:r w:rsidR="000D6F4E" w:rsidRPr="00464E6A">
        <w:tab/>
        <w:t>This act takes effect upon approval by the Governor.</w:t>
      </w:r>
    </w:p>
    <w:p w:rsidR="00CF4F64" w:rsidRDefault="00716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64E6A">
        <w:t>XX</w:t>
      </w:r>
      <w:r>
        <w:noBreakHyphen/>
      </w:r>
      <w:r>
        <w:noBreakHyphen/>
      </w:r>
      <w:r>
        <w:noBreakHyphen/>
      </w:r>
      <w:r>
        <w:noBreakHyphen/>
      </w:r>
    </w:p>
    <w:p w:rsidR="00CF4F64" w:rsidRDefault="00CF4F64" w:rsidP="00512267">
      <w:pPr>
        <w:suppressAutoHyphens/>
      </w:pPr>
    </w:p>
    <w:sectPr w:rsidR="00CF4F64" w:rsidSect="005122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C0" w:rsidRDefault="00DB48C0" w:rsidP="009F0C77">
      <w:r>
        <w:separator/>
      </w:r>
    </w:p>
  </w:endnote>
  <w:endnote w:type="continuationSeparator" w:id="0">
    <w:p w:rsidR="00DB48C0" w:rsidRDefault="00DB4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A263AA-87CA-439E-A647-0473B07035CB}"/>
    <w:embedBold r:id="rId2" w:fontKey="{1E6DDC96-9371-479E-B6F8-B0B38AB11240}"/>
  </w:font>
  <w:font w:name="Calibri">
    <w:panose1 w:val="020F0502020204030204"/>
    <w:charset w:val="00"/>
    <w:family w:val="swiss"/>
    <w:pitch w:val="variable"/>
    <w:sig w:usb0="E10002FF" w:usb1="4000ACFF" w:usb2="00000009" w:usb3="00000000" w:csb0="0000019F" w:csb1="00000000"/>
    <w:embedRegular r:id="rId3" w:fontKey="{67C37B1A-F663-4DB1-8BA2-7B057990C867}"/>
  </w:font>
  <w:font w:name="Cambria">
    <w:panose1 w:val="02040503050406030204"/>
    <w:charset w:val="00"/>
    <w:family w:val="roman"/>
    <w:pitch w:val="variable"/>
    <w:sig w:usb0="E00002FF" w:usb1="400004FF" w:usb2="00000000" w:usb3="00000000" w:csb0="0000019F" w:csb1="00000000"/>
    <w:embedRegular r:id="rId4" w:fontKey="{187E9B85-15B6-4D0E-9507-5A4A60254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267" w:rsidRPr="00CF4F64" w:rsidRDefault="00512267" w:rsidP="00CF4F64">
    <w:pPr>
      <w:pStyle w:val="Footer"/>
      <w:tabs>
        <w:tab w:val="clear" w:pos="4680"/>
        <w:tab w:val="clear" w:pos="9360"/>
        <w:tab w:val="center" w:pos="2995"/>
      </w:tabs>
      <w:spacing w:before="120"/>
    </w:pPr>
    <w:r>
      <w:t>[5355]</w:t>
    </w:r>
    <w:r>
      <w:tab/>
    </w:r>
    <w:r w:rsidR="00911A2D">
      <w:fldChar w:fldCharType="begin"/>
    </w:r>
    <w:r w:rsidR="00911A2D">
      <w:instrText xml:space="preserve"> PAGE  \* MERGEFORMAT </w:instrText>
    </w:r>
    <w:r w:rsidR="00911A2D">
      <w:fldChar w:fldCharType="separate"/>
    </w:r>
    <w:r w:rsidR="00B678F9">
      <w:rPr>
        <w:noProof/>
      </w:rPr>
      <w:t>1</w:t>
    </w:r>
    <w:r w:rsidR="00911A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C0" w:rsidRDefault="00DB48C0" w:rsidP="009F0C77">
      <w:r>
        <w:separator/>
      </w:r>
    </w:p>
  </w:footnote>
  <w:footnote w:type="continuationSeparator" w:id="0">
    <w:p w:rsidR="00DB48C0" w:rsidRDefault="00DB4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42DG14"/>
    <w:docVar w:name="CoverBillType" w:val="b"/>
    <w:docVar w:name="docpath" w:val="L:\Council\bills\BH\26142DG14.DOCX"/>
    <w:docVar w:name="dvBillNumber" w:val="5355"/>
    <w:docVar w:name="dvBillNumberPrefix" w:val="H. "/>
    <w:docVar w:name="dvOriginalBody" w:val="House"/>
    <w:docVar w:name="dvSteno" w:val="BH"/>
    <w:docVar w:name="NameofBody" w:val="h"/>
    <w:docVar w:name="vgroup2" w:val="Council"/>
  </w:docVars>
  <w:rsids>
    <w:rsidRoot w:val="00BD2EEB"/>
    <w:rsid w:val="00011869"/>
    <w:rsid w:val="00032BF0"/>
    <w:rsid w:val="000703A6"/>
    <w:rsid w:val="00084278"/>
    <w:rsid w:val="000D6F4E"/>
    <w:rsid w:val="000E1785"/>
    <w:rsid w:val="000E7A73"/>
    <w:rsid w:val="000F105E"/>
    <w:rsid w:val="000F40FA"/>
    <w:rsid w:val="0010776B"/>
    <w:rsid w:val="001102EF"/>
    <w:rsid w:val="00133E66"/>
    <w:rsid w:val="001435A3"/>
    <w:rsid w:val="0018443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4E6A"/>
    <w:rsid w:val="004809EE"/>
    <w:rsid w:val="004E7D54"/>
    <w:rsid w:val="00512267"/>
    <w:rsid w:val="00524D86"/>
    <w:rsid w:val="005273C6"/>
    <w:rsid w:val="00530A69"/>
    <w:rsid w:val="00545593"/>
    <w:rsid w:val="00555D03"/>
    <w:rsid w:val="00577C6C"/>
    <w:rsid w:val="005C2FE2"/>
    <w:rsid w:val="005E2BC9"/>
    <w:rsid w:val="00605102"/>
    <w:rsid w:val="006215AA"/>
    <w:rsid w:val="006913C9"/>
    <w:rsid w:val="0069470D"/>
    <w:rsid w:val="00716727"/>
    <w:rsid w:val="00734F00"/>
    <w:rsid w:val="00787846"/>
    <w:rsid w:val="00791AF9"/>
    <w:rsid w:val="007A70AE"/>
    <w:rsid w:val="008362E8"/>
    <w:rsid w:val="008626BF"/>
    <w:rsid w:val="008A1768"/>
    <w:rsid w:val="008E4807"/>
    <w:rsid w:val="008F0F33"/>
    <w:rsid w:val="008F4429"/>
    <w:rsid w:val="008F7F93"/>
    <w:rsid w:val="00911A2D"/>
    <w:rsid w:val="0094021A"/>
    <w:rsid w:val="009B44AF"/>
    <w:rsid w:val="009C6A0B"/>
    <w:rsid w:val="009F0C77"/>
    <w:rsid w:val="009F4DD1"/>
    <w:rsid w:val="00A41684"/>
    <w:rsid w:val="00A64E80"/>
    <w:rsid w:val="00A72BCD"/>
    <w:rsid w:val="00A741D9"/>
    <w:rsid w:val="00A75FBF"/>
    <w:rsid w:val="00A833AB"/>
    <w:rsid w:val="00A9741D"/>
    <w:rsid w:val="00AD4B17"/>
    <w:rsid w:val="00AF0649"/>
    <w:rsid w:val="00B412D4"/>
    <w:rsid w:val="00B54DA0"/>
    <w:rsid w:val="00B678F9"/>
    <w:rsid w:val="00BD2EEB"/>
    <w:rsid w:val="00BE3C22"/>
    <w:rsid w:val="00C0345E"/>
    <w:rsid w:val="00C3483A"/>
    <w:rsid w:val="00C74E9D"/>
    <w:rsid w:val="00C82FD3"/>
    <w:rsid w:val="00C92819"/>
    <w:rsid w:val="00CC6B7B"/>
    <w:rsid w:val="00CD2089"/>
    <w:rsid w:val="00CF4F64"/>
    <w:rsid w:val="00D73A67"/>
    <w:rsid w:val="00D970A9"/>
    <w:rsid w:val="00DB48C0"/>
    <w:rsid w:val="00DF3845"/>
    <w:rsid w:val="00E15D24"/>
    <w:rsid w:val="00E41911"/>
    <w:rsid w:val="00E92EEF"/>
    <w:rsid w:val="00ED2F29"/>
    <w:rsid w:val="00EE3E24"/>
    <w:rsid w:val="00F24442"/>
    <w:rsid w:val="00F50AE3"/>
    <w:rsid w:val="00F67CF1"/>
    <w:rsid w:val="00F840F0"/>
    <w:rsid w:val="00FA7376"/>
    <w:rsid w:val="00FB0D0D"/>
    <w:rsid w:val="00FB43B4"/>
    <w:rsid w:val="00FF2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F2507E-45A0-4F46-A6CF-B19369703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2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3-14.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55_2014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710E8-C6D1-42F7-A10E-AFCAA401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5355: Accommodation Tax - South Carolina Legislature Online</dc:title>
  <dc:creator>%USERNAME%</dc:creator>
  <cp:lastModifiedBy>N Cumfer</cp:lastModifiedBy>
  <cp:revision>6</cp:revision>
  <cp:lastPrinted>2014-06-02T14:49:00Z</cp:lastPrinted>
  <dcterms:created xsi:type="dcterms:W3CDTF">2014-06-03T19:42:00Z</dcterms:created>
  <dcterms:modified xsi:type="dcterms:W3CDTF">2014-12-05T18:20:00Z</dcterms:modified>
</cp:coreProperties>
</file>