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DA8" w:rsidRDefault="00C66DA8" w:rsidP="00C66DA8">
      <w:pPr>
        <w:widowControl w:val="0"/>
        <w:jc w:val="center"/>
      </w:pPr>
      <w:r w:rsidRPr="00C66DA8">
        <w:rPr>
          <w:b/>
        </w:rPr>
        <w:t>South Carolina General Assembly</w:t>
      </w:r>
    </w:p>
    <w:p w:rsidR="00C66DA8" w:rsidRDefault="00C66DA8" w:rsidP="00C66DA8">
      <w:pPr>
        <w:widowControl w:val="0"/>
        <w:jc w:val="center"/>
      </w:pPr>
      <w:r>
        <w:t>120th Session, 2013-2014</w:t>
      </w:r>
    </w:p>
    <w:p w:rsidR="00C66DA8" w:rsidRDefault="00C66DA8" w:rsidP="00C66DA8">
      <w:pPr>
        <w:widowControl w:val="0"/>
        <w:jc w:val="left"/>
      </w:pPr>
    </w:p>
    <w:p w:rsidR="00C66DA8" w:rsidRDefault="00C66DA8" w:rsidP="00C66DA8">
      <w:pPr>
        <w:widowControl w:val="0"/>
        <w:jc w:val="left"/>
        <w:rPr>
          <w:b/>
        </w:rPr>
      </w:pPr>
      <w:r w:rsidRPr="00C66DA8">
        <w:rPr>
          <w:b/>
        </w:rPr>
        <w:t>H. 5377</w:t>
      </w:r>
    </w:p>
    <w:p w:rsidR="00C66DA8" w:rsidRDefault="00C66DA8" w:rsidP="00C66DA8">
      <w:pPr>
        <w:widowControl w:val="0"/>
        <w:jc w:val="left"/>
        <w:rPr>
          <w:b/>
        </w:rPr>
      </w:pPr>
    </w:p>
    <w:p w:rsidR="00C66DA8" w:rsidRDefault="00C66DA8" w:rsidP="00C66DA8">
      <w:pPr>
        <w:widowControl w:val="0"/>
        <w:jc w:val="left"/>
      </w:pPr>
      <w:r w:rsidRPr="00C66DA8">
        <w:rPr>
          <w:b/>
        </w:rPr>
        <w:t>STATUS INFORMATION</w:t>
      </w:r>
    </w:p>
    <w:p w:rsidR="00C66DA8" w:rsidRDefault="00C66DA8" w:rsidP="00C66DA8">
      <w:pPr>
        <w:widowControl w:val="0"/>
        <w:jc w:val="left"/>
      </w:pPr>
    </w:p>
    <w:p w:rsidR="00C66DA8" w:rsidRDefault="00C66DA8" w:rsidP="00C66DA8">
      <w:pPr>
        <w:widowControl w:val="0"/>
        <w:jc w:val="left"/>
      </w:pPr>
      <w:r>
        <w:t>House Resolution</w:t>
      </w:r>
    </w:p>
    <w:p w:rsidR="00C66DA8" w:rsidRDefault="00C66DA8" w:rsidP="00C66DA8">
      <w:pPr>
        <w:widowControl w:val="0"/>
        <w:jc w:val="left"/>
      </w:pPr>
      <w:r>
        <w:t>Sponsors: Reps. Tallon,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Taylor, Thayer, Toole, Vick, Weeks, Wells, Whipper, White, Whitmire, Williams, Willis and Wood</w:t>
      </w:r>
    </w:p>
    <w:p w:rsidR="00C66DA8" w:rsidRDefault="00C66DA8" w:rsidP="00C66DA8">
      <w:pPr>
        <w:widowControl w:val="0"/>
        <w:jc w:val="left"/>
      </w:pPr>
      <w:r>
        <w:t>Document Path: l:\council\bills\gm\24163sd14.docx</w:t>
      </w:r>
    </w:p>
    <w:p w:rsidR="00C66DA8" w:rsidRDefault="00C66DA8" w:rsidP="00C66DA8">
      <w:pPr>
        <w:widowControl w:val="0"/>
        <w:jc w:val="left"/>
      </w:pPr>
    </w:p>
    <w:p w:rsidR="00C66DA8" w:rsidRDefault="00C66DA8" w:rsidP="00C66DA8">
      <w:pPr>
        <w:widowControl w:val="0"/>
        <w:jc w:val="left"/>
      </w:pPr>
      <w:r>
        <w:t>Introduced in the House on June 5, 2014</w:t>
      </w:r>
    </w:p>
    <w:p w:rsidR="00C66DA8" w:rsidRDefault="00C66DA8" w:rsidP="00C66DA8">
      <w:pPr>
        <w:widowControl w:val="0"/>
        <w:jc w:val="left"/>
      </w:pPr>
      <w:r>
        <w:t>Adopted by the House on June 5, 2014</w:t>
      </w:r>
    </w:p>
    <w:p w:rsidR="00C66DA8" w:rsidRDefault="00C66DA8" w:rsidP="00C66DA8">
      <w:pPr>
        <w:widowControl w:val="0"/>
        <w:jc w:val="left"/>
      </w:pPr>
    </w:p>
    <w:p w:rsidR="00C66DA8" w:rsidRDefault="00C66DA8" w:rsidP="00C66DA8">
      <w:pPr>
        <w:widowControl w:val="0"/>
        <w:jc w:val="left"/>
      </w:pPr>
      <w:r>
        <w:t xml:space="preserve">Summary: </w:t>
      </w:r>
      <w:r w:rsidR="00C1060D">
        <w:t>Dr. Kirk Hudson Neely</w:t>
      </w:r>
    </w:p>
    <w:p w:rsidR="00C66DA8" w:rsidRDefault="00C66DA8" w:rsidP="00C66DA8">
      <w:pPr>
        <w:widowControl w:val="0"/>
        <w:jc w:val="left"/>
      </w:pPr>
    </w:p>
    <w:p w:rsidR="00C66DA8" w:rsidRDefault="00C66DA8" w:rsidP="00C66DA8">
      <w:pPr>
        <w:widowControl w:val="0"/>
        <w:jc w:val="left"/>
      </w:pPr>
    </w:p>
    <w:p w:rsidR="00C66DA8" w:rsidRDefault="00C66DA8" w:rsidP="00C66DA8">
      <w:pPr>
        <w:widowControl w:val="0"/>
        <w:tabs>
          <w:tab w:val="center" w:pos="590"/>
          <w:tab w:val="center" w:pos="1440"/>
          <w:tab w:val="left" w:pos="1872"/>
          <w:tab w:val="left" w:pos="9187"/>
        </w:tabs>
        <w:jc w:val="left"/>
      </w:pPr>
      <w:r w:rsidRPr="00C66DA8">
        <w:rPr>
          <w:b/>
        </w:rPr>
        <w:t>HISTORY OF LEGISLATIVE ACTIONS</w:t>
      </w:r>
    </w:p>
    <w:p w:rsidR="00C66DA8" w:rsidRDefault="00C66DA8" w:rsidP="00C66DA8">
      <w:pPr>
        <w:widowControl w:val="0"/>
        <w:tabs>
          <w:tab w:val="center" w:pos="590"/>
          <w:tab w:val="center" w:pos="1440"/>
          <w:tab w:val="left" w:pos="1872"/>
          <w:tab w:val="left" w:pos="9187"/>
        </w:tabs>
        <w:jc w:val="left"/>
      </w:pPr>
    </w:p>
    <w:p w:rsidR="00C66DA8" w:rsidRPr="00C66DA8" w:rsidRDefault="00C66DA8" w:rsidP="00C66DA8">
      <w:pPr>
        <w:widowControl w:val="0"/>
        <w:tabs>
          <w:tab w:val="center" w:pos="590"/>
          <w:tab w:val="center" w:pos="1440"/>
          <w:tab w:val="left" w:pos="1872"/>
          <w:tab w:val="left" w:pos="9187"/>
        </w:tabs>
        <w:jc w:val="left"/>
      </w:pPr>
      <w:r w:rsidRPr="00C66DA8">
        <w:rPr>
          <w:u w:val="single"/>
        </w:rPr>
        <w:tab/>
        <w:t>Date</w:t>
      </w:r>
      <w:r w:rsidRPr="00C66DA8">
        <w:rPr>
          <w:u w:val="single"/>
        </w:rPr>
        <w:tab/>
        <w:t>Body</w:t>
      </w:r>
      <w:r w:rsidRPr="00C66DA8">
        <w:rPr>
          <w:u w:val="single"/>
        </w:rPr>
        <w:tab/>
        <w:t>Action Description with journal page number</w:t>
      </w:r>
      <w:r w:rsidRPr="00C66DA8">
        <w:rPr>
          <w:u w:val="single"/>
        </w:rPr>
        <w:tab/>
      </w:r>
      <w:bookmarkStart w:id="0" w:name="_GoBack"/>
      <w:bookmarkEnd w:id="0"/>
    </w:p>
    <w:p w:rsidR="00A542DB" w:rsidRDefault="00A542DB" w:rsidP="00A542DB">
      <w:pPr>
        <w:widowControl w:val="0"/>
        <w:tabs>
          <w:tab w:val="right" w:pos="1008"/>
          <w:tab w:val="left" w:pos="1152"/>
          <w:tab w:val="left" w:pos="1872"/>
          <w:tab w:val="left" w:pos="9187"/>
        </w:tabs>
        <w:ind w:left="2088" w:hanging="2088"/>
        <w:jc w:val="left"/>
      </w:pPr>
      <w:r>
        <w:tab/>
        <w:t>6/5/2014</w:t>
      </w:r>
      <w:r>
        <w:tab/>
        <w:t>House</w:t>
      </w:r>
      <w:r>
        <w:tab/>
      </w:r>
      <w:r w:rsidRPr="00AE6135">
        <w:t>Introduced and adopted (</w:t>
      </w:r>
      <w:hyperlink r:id="rId7" w:history="1">
        <w:r w:rsidRPr="00AE6135">
          <w:rPr>
            <w:rStyle w:val="Hyperlink"/>
          </w:rPr>
          <w:t>House Journal</w:t>
        </w:r>
        <w:r w:rsidRPr="00AE6135">
          <w:rPr>
            <w:rStyle w:val="Hyperlink"/>
          </w:rPr>
          <w:noBreakHyphen/>
          <w:t>page 24</w:t>
        </w:r>
      </w:hyperlink>
      <w:r w:rsidRPr="00AE6135">
        <w:t>)</w:t>
      </w:r>
    </w:p>
    <w:p w:rsidR="00A542DB" w:rsidRDefault="00A542DB" w:rsidP="00A542DB">
      <w:pPr>
        <w:widowControl w:val="0"/>
        <w:tabs>
          <w:tab w:val="right" w:pos="1008"/>
          <w:tab w:val="left" w:pos="1152"/>
          <w:tab w:val="left" w:pos="1872"/>
          <w:tab w:val="left" w:pos="9187"/>
        </w:tabs>
        <w:ind w:left="2088" w:hanging="2088"/>
        <w:jc w:val="left"/>
      </w:pPr>
    </w:p>
    <w:p w:rsidR="00C66DA8" w:rsidRPr="00C66DA8" w:rsidRDefault="00C66DA8" w:rsidP="00C66DA8">
      <w:pPr>
        <w:widowControl w:val="0"/>
        <w:tabs>
          <w:tab w:val="right" w:pos="1008"/>
          <w:tab w:val="left" w:pos="1152"/>
          <w:tab w:val="left" w:pos="1872"/>
          <w:tab w:val="left" w:pos="9187"/>
        </w:tabs>
        <w:ind w:left="2088" w:hanging="2088"/>
        <w:jc w:val="left"/>
      </w:pPr>
    </w:p>
    <w:p w:rsidR="00C66DA8" w:rsidRDefault="00C66DA8" w:rsidP="00C66DA8">
      <w:r w:rsidRPr="00C66DA8">
        <w:rPr>
          <w:b/>
        </w:rPr>
        <w:t>VERSIONS OF THIS BILL</w:t>
      </w:r>
    </w:p>
    <w:p w:rsidR="00C66DA8" w:rsidRDefault="00C66DA8" w:rsidP="00C66DA8"/>
    <w:p w:rsidR="00C66DA8" w:rsidRDefault="0088713C" w:rsidP="00C66DA8">
      <w:hyperlink r:id="rId8" w:history="1">
        <w:r w:rsidR="00C66DA8">
          <w:rPr>
            <w:rStyle w:val="Hyperlink"/>
          </w:rPr>
          <w:t>6/5/2014</w:t>
        </w:r>
      </w:hyperlink>
    </w:p>
    <w:p w:rsidR="00C66DA8" w:rsidRDefault="00C66DA8" w:rsidP="00C66DA8"/>
    <w:p w:rsidR="00C66DA8" w:rsidRDefault="00C66DA8" w:rsidP="00C66DA8">
      <w:pPr>
        <w:sectPr w:rsidR="00C66DA8" w:rsidSect="00C66DA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2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59C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26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w:t>
      </w:r>
      <w:r w:rsidR="00904285">
        <w:t>COMMEND</w:t>
      </w:r>
      <w:r>
        <w:t xml:space="preserve"> REVEREND DR. KIRK HUDSON NEELY FOR HIS SIGNIFICANT CONTRIBUTIONS TO THE PALMETTO STATE IN THE FIELDS OF EDUCATION, SERVICE, LITERATURE, AND FAITH.</w:t>
      </w:r>
    </w:p>
    <w:p w:rsidR="009459CD" w:rsidRDefault="00945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0921" w:rsidRDefault="00945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926B5">
        <w:t xml:space="preserve">the members of the South Carolina House of Representatives are grateful for </w:t>
      </w:r>
      <w:r w:rsidR="00C03AA9">
        <w:t xml:space="preserve">the </w:t>
      </w:r>
      <w:r w:rsidR="007A0921">
        <w:t xml:space="preserve">beneficial impact </w:t>
      </w:r>
      <w:r w:rsidR="005251C7">
        <w:t xml:space="preserve">and sacrificial services of </w:t>
      </w:r>
      <w:r w:rsidR="00C03AA9" w:rsidRPr="00E11DA4">
        <w:t>highly</w:t>
      </w:r>
      <w:r w:rsidR="00C03AA9">
        <w:noBreakHyphen/>
      </w:r>
      <w:r w:rsidR="00C03AA9" w:rsidRPr="00E11DA4">
        <w:t>regarded</w:t>
      </w:r>
      <w:r w:rsidR="00C03AA9">
        <w:t xml:space="preserve"> </w:t>
      </w:r>
      <w:r w:rsidR="007A0921">
        <w:t>church leader</w:t>
      </w:r>
      <w:r w:rsidR="00D926B5">
        <w:t>s</w:t>
      </w:r>
      <w:r w:rsidR="007A0921">
        <w:t xml:space="preserve"> such as Reverend Dr. Kirk Hudson Neely; and</w:t>
      </w:r>
    </w:p>
    <w:p w:rsidR="007A0921" w:rsidRDefault="007A0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921" w:rsidRDefault="007A0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62000">
        <w:t>Kirk</w:t>
      </w:r>
      <w:r>
        <w:t xml:space="preserve"> Neely earned a bachelor</w:t>
      </w:r>
      <w:r w:rsidR="00DF5C86" w:rsidRPr="00DF5C86">
        <w:t>’</w:t>
      </w:r>
      <w:r>
        <w:t>s</w:t>
      </w:r>
      <w:r w:rsidR="00987438">
        <w:t xml:space="preserve"> degree</w:t>
      </w:r>
      <w:r>
        <w:t xml:space="preserve"> in biology and chemistry from Furman University in 1966, </w:t>
      </w:r>
      <w:r w:rsidR="00987438">
        <w:t xml:space="preserve">and </w:t>
      </w:r>
      <w:r>
        <w:t xml:space="preserve">he received a master of divinity in 1970 and a doctor of </w:t>
      </w:r>
      <w:r w:rsidR="0095381E">
        <w:t>ministr</w:t>
      </w:r>
      <w:r>
        <w:t xml:space="preserve">y in pastoral counseling in 1973, both from </w:t>
      </w:r>
      <w:r w:rsidR="005251C7">
        <w:t>t</w:t>
      </w:r>
      <w:r w:rsidR="0095381E">
        <w:t xml:space="preserve">he </w:t>
      </w:r>
      <w:r>
        <w:t>Southern Baptist Theological Seminary in Louisville, Kentucky.  He purs</w:t>
      </w:r>
      <w:r w:rsidR="0095381E">
        <w:t>u</w:t>
      </w:r>
      <w:r>
        <w:t xml:space="preserve">ed postdoctoral studies </w:t>
      </w:r>
      <w:r w:rsidR="00C03AA9">
        <w:t>from</w:t>
      </w:r>
      <w:r>
        <w:t xml:space="preserve"> </w:t>
      </w:r>
      <w:r w:rsidR="0095381E">
        <w:t>Harvard</w:t>
      </w:r>
      <w:r>
        <w:t xml:space="preserve"> Divinity School </w:t>
      </w:r>
      <w:r w:rsidR="0095381E">
        <w:t>at</w:t>
      </w:r>
      <w:r>
        <w:t xml:space="preserve"> Harvard University</w:t>
      </w:r>
      <w:r w:rsidR="0095381E">
        <w:t xml:space="preserve"> in Cambridge, Massachusetts,</w:t>
      </w:r>
      <w:r>
        <w:t xml:space="preserve"> under a Merrill Fellowship in 1980; and</w:t>
      </w:r>
    </w:p>
    <w:p w:rsidR="0095381E" w:rsidRDefault="009538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81E" w:rsidRDefault="009538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early ministry, he served </w:t>
      </w:r>
      <w:r w:rsidR="00DF5C86">
        <w:t xml:space="preserve">in Kentucky </w:t>
      </w:r>
      <w:r>
        <w:t>as a pastoral counselor and chaplain at a state mental hospital, a child evaluation clinic, an institution for juvenile offenders, and a gener</w:t>
      </w:r>
      <w:r w:rsidR="00DF5C86">
        <w:t>al hospital; and</w:t>
      </w:r>
    </w:p>
    <w:p w:rsidR="007A0921" w:rsidRDefault="007A0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C86" w:rsidRDefault="007A0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1973 to 1980, </w:t>
      </w:r>
      <w:r w:rsidR="00DF5C86">
        <w:t>Dr. Neely</w:t>
      </w:r>
      <w:r>
        <w:t xml:space="preserve"> served as the pastor of family ministries at Knollwood </w:t>
      </w:r>
      <w:r w:rsidR="0095381E">
        <w:t>Baptist Church in Winston</w:t>
      </w:r>
      <w:r w:rsidR="00DF5C86">
        <w:noBreakHyphen/>
      </w:r>
      <w:r w:rsidR="0095381E">
        <w:t>Salem, North Carolina, and from 1980 to 1996,</w:t>
      </w:r>
      <w:r>
        <w:t xml:space="preserve"> he served as an associate pastor of family ministries and the director of t</w:t>
      </w:r>
      <w:r w:rsidR="00DF5C86">
        <w:t>he Pastoral Counseling Center at</w:t>
      </w:r>
      <w:r>
        <w:t xml:space="preserve"> First Baptist Church in Spartanburg</w:t>
      </w:r>
      <w:r w:rsidR="0095381E">
        <w:t>; and</w:t>
      </w:r>
    </w:p>
    <w:p w:rsidR="00DF5C86" w:rsidRDefault="00DF5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C86" w:rsidRDefault="00DF5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w:t>
      </w:r>
      <w:r w:rsidR="00D62000">
        <w:t>tive of Spartanburg, he returned</w:t>
      </w:r>
      <w:r>
        <w:t xml:space="preserve"> to his hometown </w:t>
      </w:r>
      <w:r w:rsidR="00D62000">
        <w:t>where he has</w:t>
      </w:r>
      <w:r>
        <w:t xml:space="preserve"> faithfully served </w:t>
      </w:r>
      <w:r w:rsidR="00D62000">
        <w:t xml:space="preserve">since 1996 </w:t>
      </w:r>
      <w:r>
        <w:t xml:space="preserve">as the senior pastor of </w:t>
      </w:r>
      <w:r>
        <w:lastRenderedPageBreak/>
        <w:t>Morningside Baptist Church</w:t>
      </w:r>
      <w:r w:rsidR="00D62000">
        <w:t>,</w:t>
      </w:r>
      <w:r>
        <w:t xml:space="preserve"> </w:t>
      </w:r>
      <w:r w:rsidR="00D62000">
        <w:t xml:space="preserve">which broadcasts </w:t>
      </w:r>
      <w:r w:rsidR="00C03AA9">
        <w:t xml:space="preserve">its services and sermons on </w:t>
      </w:r>
      <w:r w:rsidR="00D62000">
        <w:t xml:space="preserve">radio programs </w:t>
      </w:r>
      <w:r>
        <w:t>across the Southeast; and</w:t>
      </w:r>
    </w:p>
    <w:p w:rsidR="00DF5C86" w:rsidRDefault="00DF5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C86" w:rsidRDefault="00DF5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251C7">
        <w:t>Dr.</w:t>
      </w:r>
      <w:r w:rsidR="00D62000">
        <w:t xml:space="preserve"> Neely has authored numerous inspirational and entertaining books and short stories and is a frequent </w:t>
      </w:r>
      <w:r w:rsidR="004863F3">
        <w:t xml:space="preserve">columnist and featured </w:t>
      </w:r>
      <w:r w:rsidR="00D62000">
        <w:t xml:space="preserve">writer for </w:t>
      </w:r>
      <w:r w:rsidR="004863F3">
        <w:t xml:space="preserve">various </w:t>
      </w:r>
      <w:r w:rsidR="00D62000">
        <w:t>newspapers and magazines</w:t>
      </w:r>
      <w:r w:rsidR="004863F3">
        <w:t>; and</w:t>
      </w:r>
    </w:p>
    <w:p w:rsidR="00DF5C86" w:rsidRDefault="00DF5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045" w:rsidRDefault="002010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deeply committed to his community, he has served on </w:t>
      </w:r>
      <w:r w:rsidR="00C03AA9">
        <w:t>vari</w:t>
      </w:r>
      <w:r>
        <w:t>ous educational, nonprofit</w:t>
      </w:r>
      <w:r w:rsidR="001F6B60">
        <w:t>,</w:t>
      </w:r>
      <w:r>
        <w:t xml:space="preserve"> and religious </w:t>
      </w:r>
      <w:r w:rsidR="001F6B60">
        <w:t xml:space="preserve">commissions, boards, and </w:t>
      </w:r>
      <w:r>
        <w:t xml:space="preserve">committees in </w:t>
      </w:r>
      <w:r w:rsidR="00C03AA9">
        <w:t>the City and C</w:t>
      </w:r>
      <w:r w:rsidR="001F6B60">
        <w:t xml:space="preserve">ounty of </w:t>
      </w:r>
      <w:r>
        <w:t>Spartanburg</w:t>
      </w:r>
      <w:r w:rsidR="001F6B60">
        <w:t xml:space="preserve">; and </w:t>
      </w:r>
    </w:p>
    <w:p w:rsidR="00201045" w:rsidRDefault="002010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3F3" w:rsidRDefault="004863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among his many honors for </w:t>
      </w:r>
      <w:r w:rsidR="00D81792">
        <w:t>outstanding</w:t>
      </w:r>
      <w:r>
        <w:t xml:space="preserve"> service, he </w:t>
      </w:r>
      <w:r w:rsidR="00904285">
        <w:t>was awarded the 2002 Four Avenues of Service Award by the Rotary Club, the 2003 Toast of the Town by the Salvation Army, the 2009 Distinguished Eagle Scout Award, and the 2010 Distinguished Citizen of the Year by Wofford College.  He has also been named an Honorary Kentucky Colonel f</w:t>
      </w:r>
      <w:r w:rsidR="00201045">
        <w:t>or</w:t>
      </w:r>
      <w:r w:rsidR="00904285">
        <w:t xml:space="preserve"> his </w:t>
      </w:r>
      <w:r w:rsidR="00201045">
        <w:t>distinguished service to the Commonwealth of Kentucky</w:t>
      </w:r>
      <w:r w:rsidR="00904285">
        <w:t>; and</w:t>
      </w:r>
    </w:p>
    <w:p w:rsidR="004863F3" w:rsidRDefault="004863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3F3" w:rsidRDefault="004863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master gardener, Pastor Neely </w:t>
      </w:r>
      <w:r w:rsidR="005251C7">
        <w:t>demonstrates</w:t>
      </w:r>
      <w:r w:rsidR="00904285">
        <w:t xml:space="preserve"> his creativity </w:t>
      </w:r>
      <w:r>
        <w:t>in his own garden and enjoy</w:t>
      </w:r>
      <w:r w:rsidR="00904285">
        <w:t>s</w:t>
      </w:r>
      <w:r>
        <w:t xml:space="preserve"> his backyard</w:t>
      </w:r>
      <w:r w:rsidR="00904285">
        <w:t>,</w:t>
      </w:r>
      <w:r>
        <w:t xml:space="preserve"> which has been certified by the National Wildlife Federation as a wildlife refuge; and</w:t>
      </w:r>
    </w:p>
    <w:p w:rsidR="004863F3" w:rsidRDefault="004863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3F3" w:rsidRDefault="004863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beloved wife, Clare, live in the home built by his grandparents after the Great Depression in 1937.  Together they reared five fine children and have been blessed with twelve wonderful grandchildren; and</w:t>
      </w:r>
    </w:p>
    <w:p w:rsidR="004863F3" w:rsidRDefault="004863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9CD" w:rsidRDefault="00904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1045">
        <w:t xml:space="preserve">the members of </w:t>
      </w:r>
      <w:r>
        <w:t xml:space="preserve">the South Carolina House of Representatives </w:t>
      </w:r>
      <w:r w:rsidR="00D81792">
        <w:t>are</w:t>
      </w:r>
      <w:r>
        <w:t xml:space="preserve"> pleased to honor</w:t>
      </w:r>
      <w:r w:rsidR="00201045">
        <w:t xml:space="preserve"> Kirk Neely for his </w:t>
      </w:r>
      <w:r w:rsidR="00C03AA9">
        <w:t xml:space="preserve">meaningful </w:t>
      </w:r>
      <w:r w:rsidR="00201045">
        <w:t>and sacrificial service for the spiritual</w:t>
      </w:r>
      <w:r w:rsidR="00D81792">
        <w:t>,</w:t>
      </w:r>
      <w:r w:rsidR="00201045">
        <w:t xml:space="preserve"> educational</w:t>
      </w:r>
      <w:r w:rsidR="00D81792">
        <w:t>, and aesthetic</w:t>
      </w:r>
      <w:r w:rsidR="00201045">
        <w:t xml:space="preserve"> well-being of our </w:t>
      </w:r>
      <w:r w:rsidR="005251C7">
        <w:t xml:space="preserve">fellow </w:t>
      </w:r>
      <w:r w:rsidR="00201045">
        <w:t>citizens</w:t>
      </w:r>
      <w:r w:rsidR="009459CD">
        <w:t>.  Now, therefore,</w:t>
      </w:r>
    </w:p>
    <w:p w:rsidR="009459CD" w:rsidRDefault="00945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9CD" w:rsidRDefault="00945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459CD" w:rsidRDefault="00945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9CD" w:rsidRDefault="00945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926B5">
        <w:t xml:space="preserve"> the members of the South Carolina House of Representatives, by this resolution, recognize and </w:t>
      </w:r>
      <w:r w:rsidR="00904285">
        <w:t>commend</w:t>
      </w:r>
      <w:r w:rsidR="00D926B5">
        <w:t xml:space="preserve"> Reverend Dr. Kirk Hudson Neely for his significant contributions to the Palmetto State in the fields of education, service, literature, and faith.</w:t>
      </w:r>
    </w:p>
    <w:p w:rsidR="009459CD" w:rsidRDefault="00945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5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926B5">
        <w:t>provi</w:t>
      </w:r>
      <w:r>
        <w:t>ded to</w:t>
      </w:r>
      <w:r w:rsidR="00D926B5">
        <w:t xml:space="preserve"> Reverend Dr. Kirk Hudson Neely.</w:t>
      </w:r>
    </w:p>
    <w:p w:rsidR="006F2892" w:rsidRDefault="00DF5C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2892" w:rsidRDefault="006F2892" w:rsidP="00C66DA8">
      <w:pPr>
        <w:suppressAutoHyphens/>
      </w:pPr>
    </w:p>
    <w:sectPr w:rsidR="006F2892" w:rsidSect="00C66DA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792" w:rsidRDefault="00D81792" w:rsidP="009F0C77">
      <w:r>
        <w:separator/>
      </w:r>
    </w:p>
  </w:endnote>
  <w:endnote w:type="continuationSeparator" w:id="0">
    <w:p w:rsidR="00D81792" w:rsidRDefault="00D817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CE4324-2F51-48DF-BC47-B9A6AF60E919}"/>
    <w:embedBold r:id="rId2" w:fontKey="{8AB6B744-3D8E-4DDA-BF2E-25046396D2B6}"/>
  </w:font>
  <w:font w:name="Calibri">
    <w:panose1 w:val="020F0502020204030204"/>
    <w:charset w:val="00"/>
    <w:family w:val="swiss"/>
    <w:pitch w:val="variable"/>
    <w:sig w:usb0="E10002FF" w:usb1="4000ACFF" w:usb2="00000009" w:usb3="00000000" w:csb0="0000019F" w:csb1="00000000"/>
    <w:embedRegular r:id="rId3" w:fontKey="{5F93E920-4989-4BA8-B03D-BE11666A2203}"/>
  </w:font>
  <w:font w:name="Tahoma">
    <w:panose1 w:val="020B0604030504040204"/>
    <w:charset w:val="00"/>
    <w:family w:val="swiss"/>
    <w:pitch w:val="variable"/>
    <w:sig w:usb0="21002A87" w:usb1="80000000" w:usb2="00000008" w:usb3="00000000" w:csb0="000101FF" w:csb1="00000000"/>
    <w:embedRegular r:id="rId4" w:fontKey="{1933B033-D3F9-428D-960A-6D3830CD603B}"/>
  </w:font>
  <w:font w:name="Cambria">
    <w:panose1 w:val="02040503050406030204"/>
    <w:charset w:val="00"/>
    <w:family w:val="roman"/>
    <w:pitch w:val="variable"/>
    <w:sig w:usb0="E00002FF" w:usb1="400004FF" w:usb2="00000000" w:usb3="00000000" w:csb0="0000019F" w:csb1="00000000"/>
    <w:embedRegular r:id="rId5" w:fontKey="{6F787049-125D-43AF-B4D1-B874379E38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DA8" w:rsidRPr="006F2892" w:rsidRDefault="00C66DA8" w:rsidP="006F2892">
    <w:pPr>
      <w:pStyle w:val="Footer"/>
      <w:tabs>
        <w:tab w:val="clear" w:pos="4680"/>
        <w:tab w:val="clear" w:pos="9360"/>
        <w:tab w:val="center" w:pos="2995"/>
      </w:tabs>
      <w:spacing w:before="120"/>
    </w:pPr>
    <w:r>
      <w:t>[5377]</w:t>
    </w:r>
    <w:r>
      <w:tab/>
    </w:r>
    <w:r w:rsidR="00DA4CDE">
      <w:fldChar w:fldCharType="begin"/>
    </w:r>
    <w:r w:rsidR="00DA4CDE">
      <w:instrText xml:space="preserve"> PAGE  \* MERGEFORMAT </w:instrText>
    </w:r>
    <w:r w:rsidR="00DA4CDE">
      <w:fldChar w:fldCharType="separate"/>
    </w:r>
    <w:r w:rsidR="0088713C">
      <w:rPr>
        <w:noProof/>
      </w:rPr>
      <w:t>1</w:t>
    </w:r>
    <w:r w:rsidR="00DA4CD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792" w:rsidRDefault="00D81792" w:rsidP="009F0C77">
      <w:r>
        <w:separator/>
      </w:r>
    </w:p>
  </w:footnote>
  <w:footnote w:type="continuationSeparator" w:id="0">
    <w:p w:rsidR="00D81792" w:rsidRDefault="00D817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163SD14"/>
    <w:docVar w:name="CoverBillType" w:val="r"/>
    <w:docVar w:name="docpath" w:val="L:\Council\bills\GM\24163SD14.DOCX"/>
    <w:docVar w:name="dvBillNumber" w:val="5377"/>
    <w:docVar w:name="dvBillNumberPrefix" w:val="H. "/>
    <w:docVar w:name="dvOriginalBody" w:val="House"/>
    <w:docVar w:name="dvSteno" w:val="GM"/>
    <w:docVar w:name="NameofBody" w:val="h"/>
    <w:docVar w:name="vgroup2" w:val="Council"/>
  </w:docVars>
  <w:rsids>
    <w:rsidRoot w:val="00B4654A"/>
    <w:rsid w:val="00011869"/>
    <w:rsid w:val="000E1785"/>
    <w:rsid w:val="000F40FA"/>
    <w:rsid w:val="0010776B"/>
    <w:rsid w:val="00122DA4"/>
    <w:rsid w:val="00133E66"/>
    <w:rsid w:val="001435A3"/>
    <w:rsid w:val="00150383"/>
    <w:rsid w:val="00156025"/>
    <w:rsid w:val="001D08F2"/>
    <w:rsid w:val="001D525B"/>
    <w:rsid w:val="001D7F4F"/>
    <w:rsid w:val="001F6B60"/>
    <w:rsid w:val="00201045"/>
    <w:rsid w:val="002321B6"/>
    <w:rsid w:val="00250967"/>
    <w:rsid w:val="002543C8"/>
    <w:rsid w:val="00284AAE"/>
    <w:rsid w:val="002E5912"/>
    <w:rsid w:val="00301B21"/>
    <w:rsid w:val="00325348"/>
    <w:rsid w:val="0032732C"/>
    <w:rsid w:val="00336AD0"/>
    <w:rsid w:val="00337B15"/>
    <w:rsid w:val="0037079A"/>
    <w:rsid w:val="003D01E8"/>
    <w:rsid w:val="003E5288"/>
    <w:rsid w:val="003F6D79"/>
    <w:rsid w:val="0041760A"/>
    <w:rsid w:val="00417C01"/>
    <w:rsid w:val="00463824"/>
    <w:rsid w:val="004809EE"/>
    <w:rsid w:val="004863F3"/>
    <w:rsid w:val="004E7D54"/>
    <w:rsid w:val="005251C7"/>
    <w:rsid w:val="005273C6"/>
    <w:rsid w:val="00530A69"/>
    <w:rsid w:val="00545593"/>
    <w:rsid w:val="00577C6C"/>
    <w:rsid w:val="005C2FE2"/>
    <w:rsid w:val="005E2BC9"/>
    <w:rsid w:val="00605102"/>
    <w:rsid w:val="006215AA"/>
    <w:rsid w:val="006913C9"/>
    <w:rsid w:val="0069470D"/>
    <w:rsid w:val="006F2892"/>
    <w:rsid w:val="00734F00"/>
    <w:rsid w:val="007A0921"/>
    <w:rsid w:val="007A70AE"/>
    <w:rsid w:val="008362E8"/>
    <w:rsid w:val="0088713C"/>
    <w:rsid w:val="008A1768"/>
    <w:rsid w:val="008F0F33"/>
    <w:rsid w:val="008F4429"/>
    <w:rsid w:val="00904285"/>
    <w:rsid w:val="0094021A"/>
    <w:rsid w:val="009459CD"/>
    <w:rsid w:val="0095381E"/>
    <w:rsid w:val="00987438"/>
    <w:rsid w:val="009B44AF"/>
    <w:rsid w:val="009C6A0B"/>
    <w:rsid w:val="009E3AC0"/>
    <w:rsid w:val="009E5115"/>
    <w:rsid w:val="009F0C77"/>
    <w:rsid w:val="009F4DD1"/>
    <w:rsid w:val="00A41684"/>
    <w:rsid w:val="00A542DB"/>
    <w:rsid w:val="00A64E80"/>
    <w:rsid w:val="00A72BCD"/>
    <w:rsid w:val="00A741D9"/>
    <w:rsid w:val="00A833AB"/>
    <w:rsid w:val="00A9741D"/>
    <w:rsid w:val="00AD4B17"/>
    <w:rsid w:val="00B412D4"/>
    <w:rsid w:val="00B4654A"/>
    <w:rsid w:val="00BE3C22"/>
    <w:rsid w:val="00C0345E"/>
    <w:rsid w:val="00C03AA9"/>
    <w:rsid w:val="00C1060D"/>
    <w:rsid w:val="00C3483A"/>
    <w:rsid w:val="00C66DA8"/>
    <w:rsid w:val="00C74E9D"/>
    <w:rsid w:val="00C82FD3"/>
    <w:rsid w:val="00C92819"/>
    <w:rsid w:val="00CC6B7B"/>
    <w:rsid w:val="00CD2089"/>
    <w:rsid w:val="00D62000"/>
    <w:rsid w:val="00D73A67"/>
    <w:rsid w:val="00D80D92"/>
    <w:rsid w:val="00D81792"/>
    <w:rsid w:val="00D926B5"/>
    <w:rsid w:val="00D970A9"/>
    <w:rsid w:val="00DA4CDE"/>
    <w:rsid w:val="00DF3845"/>
    <w:rsid w:val="00DF5C86"/>
    <w:rsid w:val="00E41911"/>
    <w:rsid w:val="00E50CB3"/>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7697EC-9C45-4048-B8EA-C728F9EE7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6B60"/>
    <w:rPr>
      <w:rFonts w:ascii="Tahoma" w:hAnsi="Tahoma" w:cs="Tahoma"/>
      <w:sz w:val="16"/>
      <w:szCs w:val="16"/>
    </w:rPr>
  </w:style>
  <w:style w:type="character" w:customStyle="1" w:styleId="BalloonTextChar">
    <w:name w:val="Balloon Text Char"/>
    <w:basedOn w:val="DefaultParagraphFont"/>
    <w:link w:val="BalloonText"/>
    <w:uiPriority w:val="99"/>
    <w:semiHidden/>
    <w:rsid w:val="001F6B60"/>
    <w:rPr>
      <w:rFonts w:ascii="Tahoma" w:eastAsia="Times New Roman" w:hAnsi="Tahoma" w:cs="Tahoma"/>
      <w:sz w:val="16"/>
      <w:szCs w:val="16"/>
    </w:rPr>
  </w:style>
  <w:style w:type="character" w:styleId="Hyperlink">
    <w:name w:val="Hyperlink"/>
    <w:basedOn w:val="DefaultParagraphFont"/>
    <w:uiPriority w:val="99"/>
    <w:unhideWhenUsed/>
    <w:rsid w:val="00C66D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377_20140605.docx" TargetMode="External"/><Relationship Id="rId3" Type="http://schemas.openxmlformats.org/officeDocument/2006/relationships/settings" Target="settings.xml"/><Relationship Id="rId7" Type="http://schemas.openxmlformats.org/officeDocument/2006/relationships/hyperlink" Target="file:///H:\HJ%20Archive\2014\06-05-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96CB6-991B-4842-9BF2-863D47AF4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777</Words>
  <Characters>4432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5377: Dr. Kirk Hudson Neely - South Carolina Legislature Online</dc:title>
  <dc:creator>%USERNAME%</dc:creator>
  <cp:lastModifiedBy>N Cumfer</cp:lastModifiedBy>
  <cp:revision>6</cp:revision>
  <cp:lastPrinted>2014-06-05T14:24:00Z</cp:lastPrinted>
  <dcterms:created xsi:type="dcterms:W3CDTF">2014-06-05T16:31:00Z</dcterms:created>
  <dcterms:modified xsi:type="dcterms:W3CDTF">2014-12-05T18:20:00Z</dcterms:modified>
</cp:coreProperties>
</file>