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D3D" w:rsidRDefault="00F01D3D" w:rsidP="00F01D3D">
      <w:pPr>
        <w:widowControl w:val="0"/>
        <w:jc w:val="center"/>
      </w:pPr>
      <w:r w:rsidRPr="00F01D3D">
        <w:rPr>
          <w:b/>
        </w:rPr>
        <w:t>South Carolina General Assembly</w:t>
      </w:r>
    </w:p>
    <w:p w:rsidR="00F01D3D" w:rsidRDefault="00F01D3D" w:rsidP="00F01D3D">
      <w:pPr>
        <w:widowControl w:val="0"/>
        <w:jc w:val="center"/>
      </w:pPr>
      <w:r>
        <w:t>120th Session, 2013-2014</w:t>
      </w:r>
    </w:p>
    <w:p w:rsidR="00F01D3D" w:rsidRDefault="00F01D3D" w:rsidP="00F01D3D">
      <w:pPr>
        <w:widowControl w:val="0"/>
        <w:jc w:val="left"/>
      </w:pPr>
    </w:p>
    <w:p w:rsidR="00F01D3D" w:rsidRDefault="00F01D3D" w:rsidP="00F01D3D">
      <w:pPr>
        <w:widowControl w:val="0"/>
        <w:jc w:val="left"/>
        <w:rPr>
          <w:b/>
        </w:rPr>
      </w:pPr>
      <w:r w:rsidRPr="00F01D3D">
        <w:rPr>
          <w:b/>
        </w:rPr>
        <w:t>H. 5378</w:t>
      </w:r>
    </w:p>
    <w:p w:rsidR="00F01D3D" w:rsidRDefault="00F01D3D" w:rsidP="00F01D3D">
      <w:pPr>
        <w:widowControl w:val="0"/>
        <w:jc w:val="left"/>
        <w:rPr>
          <w:b/>
        </w:rPr>
      </w:pPr>
    </w:p>
    <w:p w:rsidR="00F01D3D" w:rsidRDefault="00F01D3D" w:rsidP="00F01D3D">
      <w:pPr>
        <w:widowControl w:val="0"/>
        <w:jc w:val="left"/>
      </w:pPr>
      <w:r w:rsidRPr="00F01D3D">
        <w:rPr>
          <w:b/>
        </w:rPr>
        <w:t>STATUS INFORMATION</w:t>
      </w:r>
    </w:p>
    <w:p w:rsidR="00F01D3D" w:rsidRDefault="00F01D3D" w:rsidP="00F01D3D">
      <w:pPr>
        <w:widowControl w:val="0"/>
        <w:jc w:val="left"/>
      </w:pPr>
    </w:p>
    <w:p w:rsidR="00F01D3D" w:rsidRDefault="00F01D3D" w:rsidP="00F01D3D">
      <w:pPr>
        <w:widowControl w:val="0"/>
        <w:jc w:val="left"/>
      </w:pPr>
      <w:r>
        <w:t>Concurrent Resolution</w:t>
      </w:r>
    </w:p>
    <w:p w:rsidR="00F01D3D" w:rsidRDefault="00F01D3D" w:rsidP="00F01D3D">
      <w:pPr>
        <w:widowControl w:val="0"/>
        <w:jc w:val="left"/>
      </w:pPr>
      <w:r>
        <w:t>Sponsors: Reps. G.M. Smith, Weeks, G.A. Brown, Alexander, Allison, Anderson, Anthony, Atwater, Bales, Ballentine, Bannister, Barfield, Bedingfield, Bernstein, Bingham, Bowen, Bowers, Branham, Brannon,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F01D3D" w:rsidRDefault="00F01D3D" w:rsidP="00F01D3D">
      <w:pPr>
        <w:widowControl w:val="0"/>
        <w:jc w:val="left"/>
      </w:pPr>
      <w:r>
        <w:t>Document Path: l:\council\bills\rm\1682ahb14.docx</w:t>
      </w:r>
    </w:p>
    <w:p w:rsidR="00F01D3D" w:rsidRDefault="00F01D3D" w:rsidP="00F01D3D">
      <w:pPr>
        <w:widowControl w:val="0"/>
        <w:jc w:val="left"/>
      </w:pPr>
    </w:p>
    <w:p w:rsidR="000453AC" w:rsidRDefault="000453AC" w:rsidP="00F01D3D">
      <w:pPr>
        <w:widowControl w:val="0"/>
        <w:jc w:val="left"/>
      </w:pPr>
      <w:r>
        <w:t>Introduced in the House on June 5, 2014</w:t>
      </w:r>
    </w:p>
    <w:p w:rsidR="000453AC" w:rsidRDefault="000453AC" w:rsidP="00F01D3D">
      <w:pPr>
        <w:widowControl w:val="0"/>
        <w:jc w:val="left"/>
      </w:pPr>
      <w:r>
        <w:t>Introduced in the Senate on June 5, 2014</w:t>
      </w:r>
    </w:p>
    <w:p w:rsidR="000453AC" w:rsidRDefault="000453AC" w:rsidP="00F01D3D">
      <w:pPr>
        <w:widowControl w:val="0"/>
        <w:jc w:val="left"/>
      </w:pPr>
      <w:r>
        <w:t>Adopted by the General Assembly on June 5, 2014</w:t>
      </w:r>
    </w:p>
    <w:p w:rsidR="000453AC" w:rsidRDefault="000453AC" w:rsidP="00F01D3D">
      <w:pPr>
        <w:widowControl w:val="0"/>
        <w:jc w:val="left"/>
      </w:pPr>
    </w:p>
    <w:p w:rsidR="00F01D3D" w:rsidRDefault="00F01D3D" w:rsidP="00F01D3D">
      <w:pPr>
        <w:widowControl w:val="0"/>
        <w:jc w:val="left"/>
      </w:pPr>
      <w:r>
        <w:t xml:space="preserve">Summary: </w:t>
      </w:r>
      <w:r w:rsidR="00A03510">
        <w:t>Thomas Sumter Academy Softball Team</w:t>
      </w:r>
    </w:p>
    <w:p w:rsidR="00F01D3D" w:rsidRDefault="00F01D3D" w:rsidP="00F01D3D">
      <w:pPr>
        <w:widowControl w:val="0"/>
        <w:jc w:val="left"/>
      </w:pPr>
    </w:p>
    <w:p w:rsidR="00F01D3D" w:rsidRDefault="00F01D3D" w:rsidP="00F01D3D">
      <w:pPr>
        <w:widowControl w:val="0"/>
        <w:jc w:val="left"/>
      </w:pPr>
    </w:p>
    <w:p w:rsidR="00F01D3D" w:rsidRDefault="00F01D3D" w:rsidP="00F01D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1D3D">
        <w:rPr>
          <w:b/>
        </w:rPr>
        <w:t>HISTORY OF LEGISLATIVE ACTIONS</w:t>
      </w:r>
    </w:p>
    <w:p w:rsidR="00F01D3D" w:rsidRDefault="00F01D3D" w:rsidP="00F01D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01D3D" w:rsidRPr="00F01D3D" w:rsidRDefault="00F01D3D" w:rsidP="00F01D3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1D3D">
        <w:rPr>
          <w:u w:val="single"/>
        </w:rPr>
        <w:tab/>
        <w:t>Date</w:t>
      </w:r>
      <w:r w:rsidRPr="00F01D3D">
        <w:rPr>
          <w:u w:val="single"/>
        </w:rPr>
        <w:tab/>
        <w:t>Body</w:t>
      </w:r>
      <w:r w:rsidRPr="00F01D3D">
        <w:rPr>
          <w:u w:val="single"/>
        </w:rPr>
        <w:tab/>
        <w:t>Action Description with journal page number</w:t>
      </w:r>
      <w:r w:rsidRPr="00F01D3D">
        <w:rPr>
          <w:u w:val="single"/>
        </w:rPr>
        <w:tab/>
      </w:r>
      <w:bookmarkStart w:id="0" w:name="_GoBack"/>
      <w:bookmarkEnd w:id="0"/>
    </w:p>
    <w:p w:rsidR="005F683A" w:rsidRDefault="005F683A" w:rsidP="005F68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6/5/2014</w:t>
      </w:r>
      <w:r>
        <w:tab/>
        <w:t>House</w:t>
      </w:r>
      <w:r>
        <w:tab/>
      </w:r>
      <w:r w:rsidRPr="006F38B4">
        <w:t xml:space="preserve">Introduced, adopted, sent </w:t>
      </w:r>
      <w:r>
        <w:t xml:space="preserve">to Senate </w:t>
      </w:r>
      <w:r w:rsidRPr="006F38B4">
        <w:t>(</w:t>
      </w:r>
      <w:hyperlink r:id="rId7" w:history="1">
        <w:r w:rsidRPr="006F38B4">
          <w:rPr>
            <w:rStyle w:val="Hyperlink"/>
          </w:rPr>
          <w:t>House Journal</w:t>
        </w:r>
        <w:r w:rsidRPr="006F38B4">
          <w:rPr>
            <w:rStyle w:val="Hyperlink"/>
          </w:rPr>
          <w:noBreakHyphen/>
          <w:t>page 26</w:t>
        </w:r>
      </w:hyperlink>
      <w:r w:rsidRPr="006F38B4">
        <w:t>)</w:t>
      </w:r>
    </w:p>
    <w:p w:rsidR="005F683A" w:rsidRDefault="005F683A" w:rsidP="005F68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6/5/2014</w:t>
      </w:r>
      <w:r>
        <w:tab/>
        <w:t>Senate</w:t>
      </w:r>
      <w:r>
        <w:tab/>
      </w:r>
      <w:r w:rsidRPr="006F38B4">
        <w:t>Introduced, ado</w:t>
      </w:r>
      <w:r>
        <w:t xml:space="preserve">pted, returned with concurrence </w:t>
      </w:r>
      <w:r w:rsidRPr="006F38B4">
        <w:t>(</w:t>
      </w:r>
      <w:hyperlink r:id="rId8" w:history="1">
        <w:r w:rsidRPr="006F38B4">
          <w:rPr>
            <w:rStyle w:val="Hyperlink"/>
          </w:rPr>
          <w:t>Senate Journal</w:t>
        </w:r>
        <w:r w:rsidRPr="006F38B4">
          <w:rPr>
            <w:rStyle w:val="Hyperlink"/>
          </w:rPr>
          <w:noBreakHyphen/>
          <w:t>page 5</w:t>
        </w:r>
      </w:hyperlink>
      <w:r w:rsidRPr="006F38B4">
        <w:t>)</w:t>
      </w:r>
    </w:p>
    <w:p w:rsidR="005F683A" w:rsidRDefault="005F683A" w:rsidP="005F68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1D3D" w:rsidRPr="00F01D3D" w:rsidRDefault="00F01D3D" w:rsidP="00F01D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1D3D" w:rsidRDefault="00F01D3D" w:rsidP="00F01D3D">
      <w:r w:rsidRPr="00F01D3D">
        <w:rPr>
          <w:b/>
        </w:rPr>
        <w:t>VERSIONS OF THIS BILL</w:t>
      </w:r>
    </w:p>
    <w:p w:rsidR="00F01D3D" w:rsidRDefault="00F01D3D" w:rsidP="00F01D3D"/>
    <w:p w:rsidR="00F01D3D" w:rsidRDefault="001639CD" w:rsidP="00F01D3D">
      <w:hyperlink r:id="rId9" w:history="1">
        <w:r w:rsidR="00F01D3D">
          <w:rPr>
            <w:rStyle w:val="Hyperlink"/>
          </w:rPr>
          <w:t>6/5/2014</w:t>
        </w:r>
      </w:hyperlink>
    </w:p>
    <w:p w:rsidR="00F01D3D" w:rsidRDefault="00F01D3D" w:rsidP="00F01D3D"/>
    <w:p w:rsidR="00F01D3D" w:rsidRDefault="00F01D3D" w:rsidP="00F01D3D">
      <w:pPr>
        <w:sectPr w:rsidR="00F01D3D" w:rsidSect="00F01D3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7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148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4073" w:rsidRPr="0070034C" w:rsidRDefault="00A31749" w:rsidP="00B24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24073" w:rsidRPr="00D73B98">
        <w:t xml:space="preserve">RECOGNIZE AND HONOR THE </w:t>
      </w:r>
      <w:r w:rsidR="005073C4">
        <w:t>THOMAS SUMTER ACADEMY</w:t>
      </w:r>
      <w:r w:rsidR="00B24073" w:rsidRPr="00D73B98">
        <w:t xml:space="preserve"> </w:t>
      </w:r>
      <w:r w:rsidR="00B24073">
        <w:t>SOFTBALL</w:t>
      </w:r>
      <w:bookmarkStart w:id="4" w:name="OCC2"/>
      <w:bookmarkEnd w:id="4"/>
      <w:r w:rsidR="00B24073" w:rsidRPr="00D73B98">
        <w:t xml:space="preserve"> TEAM, COACH</w:t>
      </w:r>
      <w:r w:rsidR="00B24073">
        <w:t>ES</w:t>
      </w:r>
      <w:r w:rsidR="00B24073" w:rsidRPr="00D73B98">
        <w:t>, AND SCHOOL OFFICIALS FOR AN OUTSTANDING SEASON AND TO CONGRATULATE THEM ON WINNING THE 201</w:t>
      </w:r>
      <w:r w:rsidR="00B24073">
        <w:t xml:space="preserve">4 </w:t>
      </w:r>
      <w:r w:rsidR="00B24073" w:rsidRPr="0070034C">
        <w:rPr>
          <w:color w:val="000000" w:themeColor="text1"/>
          <w:u w:color="000000" w:themeColor="text1"/>
        </w:rPr>
        <w:t xml:space="preserve">SOUTH CAROLINA INDEPENDENT SCHOOL ATHLETIC ASSOCIATION </w:t>
      </w:r>
      <w:r w:rsidR="006D5BA3">
        <w:rPr>
          <w:color w:val="000000" w:themeColor="text1"/>
          <w:u w:color="000000" w:themeColor="text1"/>
        </w:rPr>
        <w:t xml:space="preserve">(SCISA) </w:t>
      </w:r>
      <w:r w:rsidR="00B24073" w:rsidRPr="0070034C">
        <w:rPr>
          <w:color w:val="000000" w:themeColor="text1"/>
          <w:u w:color="000000" w:themeColor="text1"/>
        </w:rPr>
        <w:t>CLASS AA STATE CHAMPIONSHIP TITLE.</w:t>
      </w:r>
    </w:p>
    <w:p w:rsidR="00C2148B" w:rsidRDefault="00C214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B66416" w:rsidRDefault="00C2148B" w:rsidP="00B66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B66416">
        <w:t>fully prepared</w:t>
      </w:r>
      <w:r w:rsidR="00B66416" w:rsidRPr="00D73B98">
        <w:t xml:space="preserve"> for the challenge, the </w:t>
      </w:r>
      <w:r w:rsidR="005073C4">
        <w:t>Thomas Sumter Academy</w:t>
      </w:r>
      <w:r w:rsidR="00B66416">
        <w:t xml:space="preserve"> softball </w:t>
      </w:r>
      <w:r w:rsidR="00B66416" w:rsidRPr="00D73B98">
        <w:t>team crowned its splendid season by capturing the 20</w:t>
      </w:r>
      <w:r w:rsidR="00B66416">
        <w:t>14</w:t>
      </w:r>
      <w:r w:rsidR="00B66416" w:rsidRPr="00D73B98">
        <w:t xml:space="preserve"> </w:t>
      </w:r>
      <w:r w:rsidR="002E7AB1">
        <w:t xml:space="preserve">SCISA </w:t>
      </w:r>
      <w:r w:rsidR="00B66416" w:rsidRPr="00D73B98">
        <w:t xml:space="preserve">Class </w:t>
      </w:r>
      <w:r w:rsidR="00B66416">
        <w:t>AA</w:t>
      </w:r>
      <w:r w:rsidR="00B66416" w:rsidRPr="00D73B98">
        <w:t xml:space="preserve"> State Championship title, defeating </w:t>
      </w:r>
      <w:r w:rsidR="005073C4">
        <w:t>Thomas Heyward Academy</w:t>
      </w:r>
      <w:r w:rsidR="00B66416">
        <w:t xml:space="preserve"> </w:t>
      </w:r>
      <w:r w:rsidR="00EA2FB7">
        <w:t>on May 13, 2014</w:t>
      </w:r>
      <w:r w:rsidR="00B66416">
        <w:t>; and</w:t>
      </w:r>
    </w:p>
    <w:p w:rsidR="00CC03F2" w:rsidRDefault="00CC03F2" w:rsidP="00B66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B66416" w:rsidRDefault="00B66416" w:rsidP="00B66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Pr="00870FED">
        <w:rPr>
          <w:color w:val="000000" w:themeColor="text1"/>
          <w:u w:color="000000" w:themeColor="text1"/>
        </w:rPr>
        <w:t xml:space="preserve">in the </w:t>
      </w:r>
      <w:r w:rsidR="002E7AB1">
        <w:rPr>
          <w:color w:val="000000" w:themeColor="text1"/>
          <w:u w:color="000000" w:themeColor="text1"/>
        </w:rPr>
        <w:t>best</w:t>
      </w:r>
      <w:r w:rsidR="002C2BB7">
        <w:rPr>
          <w:color w:val="000000" w:themeColor="text1"/>
          <w:u w:color="000000" w:themeColor="text1"/>
        </w:rPr>
        <w:noBreakHyphen/>
      </w:r>
      <w:r w:rsidR="002E7AB1">
        <w:rPr>
          <w:color w:val="000000" w:themeColor="text1"/>
          <w:u w:color="000000" w:themeColor="text1"/>
        </w:rPr>
        <w:t>of</w:t>
      </w:r>
      <w:r w:rsidR="002C2BB7">
        <w:rPr>
          <w:color w:val="000000" w:themeColor="text1"/>
          <w:u w:color="000000" w:themeColor="text1"/>
        </w:rPr>
        <w:noBreakHyphen/>
      </w:r>
      <w:r w:rsidR="002E7AB1">
        <w:rPr>
          <w:color w:val="000000" w:themeColor="text1"/>
          <w:u w:color="000000" w:themeColor="text1"/>
        </w:rPr>
        <w:t>three</w:t>
      </w:r>
      <w:r w:rsidRPr="00870FED">
        <w:rPr>
          <w:color w:val="000000" w:themeColor="text1"/>
          <w:u w:color="000000" w:themeColor="text1"/>
        </w:rPr>
        <w:t xml:space="preserve"> series</w:t>
      </w:r>
      <w:r w:rsidR="002E7AB1">
        <w:rPr>
          <w:color w:val="000000" w:themeColor="text1"/>
          <w:u w:color="000000" w:themeColor="text1"/>
        </w:rPr>
        <w:t>, t</w:t>
      </w:r>
      <w:r w:rsidR="00621CE0">
        <w:rPr>
          <w:color w:val="000000" w:themeColor="text1"/>
          <w:u w:color="000000" w:themeColor="text1"/>
        </w:rPr>
        <w:t>he Thomas Sumter Lady Generals</w:t>
      </w:r>
      <w:r>
        <w:rPr>
          <w:color w:val="000000" w:themeColor="text1"/>
          <w:u w:color="000000" w:themeColor="text1"/>
        </w:rPr>
        <w:t xml:space="preserve"> prevailed </w:t>
      </w:r>
      <w:r w:rsidR="002E7AB1">
        <w:rPr>
          <w:color w:val="000000" w:themeColor="text1"/>
          <w:u w:color="000000" w:themeColor="text1"/>
        </w:rPr>
        <w:t xml:space="preserve">against the Lady Rebels </w:t>
      </w:r>
      <w:r>
        <w:rPr>
          <w:color w:val="000000" w:themeColor="text1"/>
          <w:u w:color="000000" w:themeColor="text1"/>
        </w:rPr>
        <w:t>and ran home with the title trophy, followed by exultant fans who were already making plans to see the</w:t>
      </w:r>
      <w:r w:rsidR="002E7AB1">
        <w:rPr>
          <w:color w:val="000000" w:themeColor="text1"/>
          <w:u w:color="000000" w:themeColor="text1"/>
        </w:rPr>
        <w:t>ir team</w:t>
      </w:r>
      <w:r>
        <w:rPr>
          <w:color w:val="000000" w:themeColor="text1"/>
          <w:u w:color="000000" w:themeColor="text1"/>
        </w:rPr>
        <w:t xml:space="preserve"> repeat the feat next year; and</w:t>
      </w:r>
    </w:p>
    <w:p w:rsidR="002E7AB1" w:rsidRDefault="002E7AB1" w:rsidP="00B66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C61623" w:rsidRDefault="00C61623" w:rsidP="00C61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2183E">
        <w:rPr>
          <w:color w:val="000000" w:themeColor="text1"/>
          <w:u w:color="000000" w:themeColor="text1"/>
        </w:rPr>
        <w:t xml:space="preserve">Thomas Sumter softball </w:t>
      </w:r>
      <w:r>
        <w:rPr>
          <w:color w:val="000000" w:themeColor="text1"/>
          <w:u w:color="000000" w:themeColor="text1"/>
        </w:rPr>
        <w:t>H</w:t>
      </w:r>
      <w:r w:rsidRPr="00E2183E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Pr="00E2183E">
        <w:rPr>
          <w:color w:val="000000" w:themeColor="text1"/>
          <w:u w:color="000000" w:themeColor="text1"/>
        </w:rPr>
        <w:t xml:space="preserve">oach Lou DeMonte, along with </w:t>
      </w:r>
      <w:r w:rsidR="00353BBA">
        <w:rPr>
          <w:color w:val="000000" w:themeColor="text1"/>
          <w:u w:color="000000" w:themeColor="text1"/>
        </w:rPr>
        <w:t xml:space="preserve">his </w:t>
      </w:r>
      <w:r w:rsidRPr="00E2183E">
        <w:rPr>
          <w:color w:val="000000" w:themeColor="text1"/>
          <w:u w:color="000000" w:themeColor="text1"/>
        </w:rPr>
        <w:t>assistant coaches</w:t>
      </w:r>
      <w:r w:rsidR="00353BBA">
        <w:rPr>
          <w:color w:val="000000" w:themeColor="text1"/>
          <w:u w:color="000000" w:themeColor="text1"/>
        </w:rPr>
        <w:t>,</w:t>
      </w:r>
      <w:r w:rsidRPr="00E2183E">
        <w:rPr>
          <w:color w:val="000000" w:themeColor="text1"/>
          <w:u w:color="000000" w:themeColor="text1"/>
        </w:rPr>
        <w:t xml:space="preserve"> Katie DeMonte, Dean Morris</w:t>
      </w:r>
      <w:r>
        <w:rPr>
          <w:color w:val="000000" w:themeColor="text1"/>
          <w:u w:color="000000" w:themeColor="text1"/>
        </w:rPr>
        <w:t>,</w:t>
      </w:r>
      <w:r w:rsidRPr="00E2183E">
        <w:rPr>
          <w:color w:val="000000" w:themeColor="text1"/>
          <w:u w:color="000000" w:themeColor="text1"/>
        </w:rPr>
        <w:t xml:space="preserve"> and B</w:t>
      </w:r>
      <w:r w:rsidR="00387FA4">
        <w:rPr>
          <w:color w:val="000000" w:themeColor="text1"/>
          <w:u w:color="000000" w:themeColor="text1"/>
        </w:rPr>
        <w:t>.</w:t>
      </w:r>
      <w:r w:rsidRPr="00E2183E">
        <w:rPr>
          <w:color w:val="000000" w:themeColor="text1"/>
          <w:u w:color="000000" w:themeColor="text1"/>
        </w:rPr>
        <w:t>J</w:t>
      </w:r>
      <w:r w:rsidR="00387FA4">
        <w:rPr>
          <w:color w:val="000000" w:themeColor="text1"/>
          <w:u w:color="000000" w:themeColor="text1"/>
        </w:rPr>
        <w:t xml:space="preserve">. </w:t>
      </w:r>
      <w:r w:rsidRPr="00E2183E">
        <w:rPr>
          <w:color w:val="000000" w:themeColor="text1"/>
          <w:u w:color="000000" w:themeColor="text1"/>
        </w:rPr>
        <w:t xml:space="preserve">Reed, put a </w:t>
      </w:r>
      <w:r>
        <w:rPr>
          <w:color w:val="000000" w:themeColor="text1"/>
          <w:u w:color="000000" w:themeColor="text1"/>
        </w:rPr>
        <w:t>six</w:t>
      </w:r>
      <w:r w:rsidR="002C2BB7">
        <w:rPr>
          <w:color w:val="000000" w:themeColor="text1"/>
          <w:u w:color="000000" w:themeColor="text1"/>
        </w:rPr>
        <w:noBreakHyphen/>
      </w:r>
      <w:r w:rsidRPr="00E2183E">
        <w:rPr>
          <w:color w:val="000000" w:themeColor="text1"/>
          <w:u w:color="000000" w:themeColor="text1"/>
        </w:rPr>
        <w:t xml:space="preserve">year plan into place and saw it come to fruition with </w:t>
      </w:r>
      <w:r>
        <w:rPr>
          <w:color w:val="000000" w:themeColor="text1"/>
          <w:u w:color="000000" w:themeColor="text1"/>
        </w:rPr>
        <w:t>this title, t</w:t>
      </w:r>
      <w:r w:rsidRPr="00E2183E">
        <w:rPr>
          <w:color w:val="000000" w:themeColor="text1"/>
          <w:u w:color="000000" w:themeColor="text1"/>
        </w:rPr>
        <w:t>he school</w:t>
      </w:r>
      <w:r w:rsidR="002C2BB7" w:rsidRPr="002C2BB7">
        <w:rPr>
          <w:color w:val="000000" w:themeColor="text1"/>
          <w:u w:color="000000" w:themeColor="text1"/>
        </w:rPr>
        <w:t>’</w:t>
      </w:r>
      <w:r w:rsidRPr="00E2183E">
        <w:rPr>
          <w:color w:val="000000" w:themeColor="text1"/>
          <w:u w:color="000000" w:themeColor="text1"/>
        </w:rPr>
        <w:t>s first fast pitch championship</w:t>
      </w:r>
      <w:r>
        <w:rPr>
          <w:color w:val="000000" w:themeColor="text1"/>
          <w:u w:color="000000" w:themeColor="text1"/>
        </w:rPr>
        <w:t>; and</w:t>
      </w:r>
    </w:p>
    <w:p w:rsidR="00C61623" w:rsidRDefault="00C61623" w:rsidP="00C61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1623" w:rsidRDefault="00C61623" w:rsidP="00C61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E2183E">
        <w:rPr>
          <w:color w:val="000000" w:themeColor="text1"/>
          <w:u w:color="000000" w:themeColor="text1"/>
        </w:rPr>
        <w:t xml:space="preserve">n addition to </w:t>
      </w:r>
      <w:r>
        <w:rPr>
          <w:color w:val="000000" w:themeColor="text1"/>
          <w:u w:color="000000" w:themeColor="text1"/>
        </w:rPr>
        <w:t>the</w:t>
      </w:r>
      <w:r w:rsidRPr="00E2183E">
        <w:rPr>
          <w:color w:val="000000" w:themeColor="text1"/>
          <w:u w:color="000000" w:themeColor="text1"/>
        </w:rPr>
        <w:t xml:space="preserve"> years of finding the right combination of players and building confidence, perhaps nothing could sum up the success of the team more than two words</w:t>
      </w:r>
      <w:r>
        <w:rPr>
          <w:color w:val="000000" w:themeColor="text1"/>
          <w:u w:color="000000" w:themeColor="text1"/>
        </w:rPr>
        <w:t xml:space="preserve">: </w:t>
      </w:r>
      <w:r w:rsidRPr="00E2183E">
        <w:rPr>
          <w:color w:val="000000" w:themeColor="text1"/>
          <w:u w:color="000000" w:themeColor="text1"/>
        </w:rPr>
        <w:t>attitude and effort</w:t>
      </w:r>
      <w:r>
        <w:rPr>
          <w:color w:val="000000" w:themeColor="text1"/>
          <w:u w:color="000000" w:themeColor="text1"/>
        </w:rPr>
        <w:t>; and</w:t>
      </w:r>
    </w:p>
    <w:p w:rsidR="00C61623" w:rsidRDefault="00C61623" w:rsidP="00C616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0AE4" w:rsidRDefault="00530AE4" w:rsidP="00530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E2183E">
        <w:rPr>
          <w:color w:val="000000" w:themeColor="text1"/>
          <w:u w:color="000000" w:themeColor="text1"/>
        </w:rPr>
        <w:t>erhaps even more impressive is the way the Lady Generals brought home the hardware</w:t>
      </w:r>
      <w:r w:rsidR="002C2BB7">
        <w:rPr>
          <w:color w:val="000000" w:themeColor="text1"/>
          <w:u w:color="000000" w:themeColor="text1"/>
        </w:rPr>
        <w:noBreakHyphen/>
      </w:r>
      <w:r w:rsidR="002C2B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and did it with no seniors</w:t>
      </w:r>
      <w:r w:rsidRPr="00E2183E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They </w:t>
      </w:r>
      <w:r w:rsidRPr="00E2183E">
        <w:rPr>
          <w:color w:val="000000" w:themeColor="text1"/>
          <w:u w:color="000000" w:themeColor="text1"/>
        </w:rPr>
        <w:t>competed against higher</w:t>
      </w:r>
      <w:r w:rsidR="002C2BB7">
        <w:rPr>
          <w:color w:val="000000" w:themeColor="text1"/>
          <w:u w:color="000000" w:themeColor="text1"/>
        </w:rPr>
        <w:noBreakHyphen/>
      </w:r>
      <w:r w:rsidRPr="00E2183E">
        <w:rPr>
          <w:color w:val="000000" w:themeColor="text1"/>
          <w:u w:color="000000" w:themeColor="text1"/>
        </w:rPr>
        <w:t xml:space="preserve">level </w:t>
      </w:r>
      <w:r>
        <w:rPr>
          <w:color w:val="000000" w:themeColor="text1"/>
          <w:u w:color="000000" w:themeColor="text1"/>
        </w:rPr>
        <w:t>Class AA</w:t>
      </w:r>
      <w:r w:rsidRPr="00E2183E">
        <w:rPr>
          <w:color w:val="000000" w:themeColor="text1"/>
          <w:u w:color="000000" w:themeColor="text1"/>
        </w:rPr>
        <w:t xml:space="preserve"> teams</w:t>
      </w:r>
      <w:r>
        <w:rPr>
          <w:color w:val="000000" w:themeColor="text1"/>
          <w:u w:color="000000" w:themeColor="text1"/>
        </w:rPr>
        <w:t>,</w:t>
      </w:r>
      <w:r w:rsidRPr="00E2183E">
        <w:rPr>
          <w:color w:val="000000" w:themeColor="text1"/>
          <w:u w:color="000000" w:themeColor="text1"/>
        </w:rPr>
        <w:t xml:space="preserve"> as well as some </w:t>
      </w:r>
      <w:r>
        <w:rPr>
          <w:color w:val="000000" w:themeColor="text1"/>
          <w:u w:color="000000" w:themeColor="text1"/>
        </w:rPr>
        <w:t>Class AAA</w:t>
      </w:r>
      <w:r w:rsidRPr="00E2183E">
        <w:rPr>
          <w:color w:val="000000" w:themeColor="text1"/>
          <w:u w:color="000000" w:themeColor="text1"/>
        </w:rPr>
        <w:t xml:space="preserve"> teams</w:t>
      </w:r>
      <w:r>
        <w:rPr>
          <w:color w:val="000000" w:themeColor="text1"/>
          <w:u w:color="000000" w:themeColor="text1"/>
        </w:rPr>
        <w:t>,</w:t>
      </w:r>
      <w:r w:rsidRPr="00E2183E">
        <w:rPr>
          <w:color w:val="000000" w:themeColor="text1"/>
          <w:u w:color="000000" w:themeColor="text1"/>
        </w:rPr>
        <w:t xml:space="preserve"> in hopes </w:t>
      </w:r>
      <w:r>
        <w:rPr>
          <w:color w:val="000000" w:themeColor="text1"/>
          <w:u w:color="000000" w:themeColor="text1"/>
        </w:rPr>
        <w:t>of bettering themselves</w:t>
      </w:r>
      <w:r w:rsidRPr="00E2183E">
        <w:rPr>
          <w:color w:val="000000" w:themeColor="text1"/>
          <w:u w:color="000000" w:themeColor="text1"/>
        </w:rPr>
        <w:t xml:space="preserve">. Two of </w:t>
      </w:r>
      <w:r w:rsidRPr="00E2183E">
        <w:rPr>
          <w:color w:val="000000" w:themeColor="text1"/>
          <w:u w:color="000000" w:themeColor="text1"/>
        </w:rPr>
        <w:lastRenderedPageBreak/>
        <w:t>Thomas Sumter</w:t>
      </w:r>
      <w:r w:rsidR="002C2BB7" w:rsidRPr="002C2BB7">
        <w:rPr>
          <w:color w:val="000000" w:themeColor="text1"/>
          <w:u w:color="000000" w:themeColor="text1"/>
        </w:rPr>
        <w:t>’</w:t>
      </w:r>
      <w:r w:rsidRPr="00E2183E">
        <w:rPr>
          <w:color w:val="000000" w:themeColor="text1"/>
          <w:u w:color="000000" w:themeColor="text1"/>
        </w:rPr>
        <w:t xml:space="preserve">s losses came by one run to the now </w:t>
      </w:r>
      <w:r>
        <w:rPr>
          <w:color w:val="000000" w:themeColor="text1"/>
          <w:u w:color="000000" w:themeColor="text1"/>
        </w:rPr>
        <w:t>two</w:t>
      </w:r>
      <w:r w:rsidR="002C2BB7">
        <w:rPr>
          <w:color w:val="000000" w:themeColor="text1"/>
          <w:u w:color="000000" w:themeColor="text1"/>
        </w:rPr>
        <w:noBreakHyphen/>
      </w:r>
      <w:r w:rsidRPr="00E2183E">
        <w:rPr>
          <w:color w:val="000000" w:themeColor="text1"/>
          <w:u w:color="000000" w:themeColor="text1"/>
        </w:rPr>
        <w:t xml:space="preserve">time defending SCISA </w:t>
      </w:r>
      <w:r>
        <w:rPr>
          <w:color w:val="000000" w:themeColor="text1"/>
          <w:u w:color="000000" w:themeColor="text1"/>
        </w:rPr>
        <w:t>Class AAA</w:t>
      </w:r>
      <w:r w:rsidRPr="00E2183E">
        <w:rPr>
          <w:color w:val="000000" w:themeColor="text1"/>
          <w:u w:color="000000" w:themeColor="text1"/>
        </w:rPr>
        <w:t xml:space="preserve"> state champion</w:t>
      </w:r>
      <w:r>
        <w:rPr>
          <w:color w:val="000000" w:themeColor="text1"/>
          <w:u w:color="000000" w:themeColor="text1"/>
        </w:rPr>
        <w:t>,</w:t>
      </w:r>
      <w:r w:rsidRPr="00E2183E">
        <w:rPr>
          <w:color w:val="000000" w:themeColor="text1"/>
          <w:u w:color="000000" w:themeColor="text1"/>
        </w:rPr>
        <w:t xml:space="preserve"> Wilson Hall</w:t>
      </w:r>
      <w:r>
        <w:rPr>
          <w:color w:val="000000" w:themeColor="text1"/>
          <w:u w:color="000000" w:themeColor="text1"/>
        </w:rPr>
        <w:t>; and</w:t>
      </w:r>
    </w:p>
    <w:p w:rsidR="00530AE4" w:rsidRDefault="00530AE4" w:rsidP="00530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0AE4" w:rsidRPr="00E2183E" w:rsidRDefault="00530AE4" w:rsidP="00530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making a sweet victory even sweeter, junior </w:t>
      </w:r>
      <w:r w:rsidRPr="00E2183E">
        <w:rPr>
          <w:color w:val="000000" w:themeColor="text1"/>
          <w:u w:color="000000" w:themeColor="text1"/>
        </w:rPr>
        <w:t>Emily DeMonte,</w:t>
      </w:r>
      <w:r w:rsidR="00DF1750">
        <w:rPr>
          <w:color w:val="000000" w:themeColor="text1"/>
          <w:u w:color="000000" w:themeColor="text1"/>
        </w:rPr>
        <w:t xml:space="preserve"> having made</w:t>
      </w:r>
      <w:r w:rsidRPr="00E2183E">
        <w:rPr>
          <w:color w:val="000000" w:themeColor="text1"/>
          <w:u w:color="000000" w:themeColor="text1"/>
        </w:rPr>
        <w:t xml:space="preserve"> a verbal commitment to Furman University, was named Region II Player of the Year</w:t>
      </w:r>
      <w:r>
        <w:rPr>
          <w:color w:val="000000" w:themeColor="text1"/>
          <w:u w:color="000000" w:themeColor="text1"/>
        </w:rPr>
        <w:t>, and s</w:t>
      </w:r>
      <w:r w:rsidRPr="00E2183E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, </w:t>
      </w:r>
      <w:r w:rsidRPr="00E2183E">
        <w:rPr>
          <w:color w:val="000000" w:themeColor="text1"/>
          <w:u w:color="000000" w:themeColor="text1"/>
        </w:rPr>
        <w:t xml:space="preserve">Logan Morris, </w:t>
      </w:r>
      <w:r>
        <w:rPr>
          <w:color w:val="000000" w:themeColor="text1"/>
          <w:u w:color="000000" w:themeColor="text1"/>
        </w:rPr>
        <w:t xml:space="preserve">Josie </w:t>
      </w:r>
      <w:r w:rsidRPr="00E2183E">
        <w:rPr>
          <w:color w:val="000000" w:themeColor="text1"/>
          <w:u w:color="000000" w:themeColor="text1"/>
        </w:rPr>
        <w:t xml:space="preserve">Reed, </w:t>
      </w:r>
      <w:r>
        <w:rPr>
          <w:color w:val="000000" w:themeColor="text1"/>
          <w:u w:color="000000" w:themeColor="text1"/>
        </w:rPr>
        <w:t xml:space="preserve">Emily </w:t>
      </w:r>
      <w:r w:rsidRPr="00E2183E">
        <w:rPr>
          <w:color w:val="000000" w:themeColor="text1"/>
          <w:u w:color="000000" w:themeColor="text1"/>
        </w:rPr>
        <w:t>Nevels</w:t>
      </w:r>
      <w:r>
        <w:rPr>
          <w:color w:val="000000" w:themeColor="text1"/>
          <w:u w:color="000000" w:themeColor="text1"/>
        </w:rPr>
        <w:t xml:space="preserve">, </w:t>
      </w:r>
      <w:r w:rsidRPr="00E2183E">
        <w:rPr>
          <w:color w:val="000000" w:themeColor="text1"/>
          <w:u w:color="000000" w:themeColor="text1"/>
        </w:rPr>
        <w:t>and Jordan Morris</w:t>
      </w:r>
      <w:r>
        <w:rPr>
          <w:color w:val="000000" w:themeColor="text1"/>
          <w:u w:color="000000" w:themeColor="text1"/>
        </w:rPr>
        <w:t xml:space="preserve"> </w:t>
      </w:r>
      <w:r w:rsidRPr="00E2183E">
        <w:rPr>
          <w:color w:val="000000" w:themeColor="text1"/>
          <w:u w:color="000000" w:themeColor="text1"/>
        </w:rPr>
        <w:t xml:space="preserve">were </w:t>
      </w:r>
      <w:r>
        <w:rPr>
          <w:color w:val="000000" w:themeColor="text1"/>
          <w:u w:color="000000" w:themeColor="text1"/>
        </w:rPr>
        <w:t>tapped</w:t>
      </w:r>
      <w:r w:rsidRPr="00E2183E">
        <w:rPr>
          <w:color w:val="000000" w:themeColor="text1"/>
          <w:u w:color="000000" w:themeColor="text1"/>
        </w:rPr>
        <w:t xml:space="preserve"> for the SCISA North/South All</w:t>
      </w:r>
      <w:r w:rsidR="002C2BB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Star Game; and</w:t>
      </w:r>
    </w:p>
    <w:p w:rsidR="00530AE4" w:rsidRDefault="00530AE4" w:rsidP="00530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6416" w:rsidRPr="00D73B98" w:rsidRDefault="00B66416" w:rsidP="00B66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</w:t>
      </w:r>
      <w:r w:rsidR="0008349F">
        <w:rPr>
          <w:color w:val="000000" w:themeColor="text1"/>
          <w:u w:color="000000" w:themeColor="text1"/>
        </w:rPr>
        <w:t>Thomas Sumter Academy</w:t>
      </w:r>
      <w:r>
        <w:rPr>
          <w:color w:val="000000" w:themeColor="text1"/>
          <w:u w:color="000000" w:themeColor="text1"/>
        </w:rPr>
        <w:t xml:space="preserve"> softball players </w:t>
      </w:r>
      <w:r w:rsidRPr="00D73B98">
        <w:t xml:space="preserve">have brought </w:t>
      </w:r>
      <w:r>
        <w:t xml:space="preserve">great pride and recognition </w:t>
      </w:r>
      <w:r w:rsidRPr="00D73B98">
        <w:t>to their school and community</w:t>
      </w:r>
      <w:r w:rsidR="00DF1750">
        <w:t>.  The</w:t>
      </w:r>
      <w:r>
        <w:t xml:space="preserve">ir many admirers, including the members of the </w:t>
      </w:r>
      <w:r w:rsidR="002C0634">
        <w:rPr>
          <w:color w:val="000000" w:themeColor="text1"/>
        </w:rPr>
        <w:t>General Assembly</w:t>
      </w:r>
      <w:r>
        <w:t>, l</w:t>
      </w:r>
      <w:r w:rsidRPr="00D73B98">
        <w:t xml:space="preserve">ook to hear of their continued accomplishments in the days ahead. Now, therefore, </w:t>
      </w:r>
    </w:p>
    <w:p w:rsidR="002C0634" w:rsidRDefault="002C0634" w:rsidP="002C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634" w:rsidRDefault="002C0634" w:rsidP="002C0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66416" w:rsidRDefault="00B66416" w:rsidP="00B66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B66416" w:rsidRPr="0070034C" w:rsidRDefault="00B66416" w:rsidP="00B66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2C0634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 w:rsidRPr="00D73B98">
        <w:t xml:space="preserve">recognize and honor the </w:t>
      </w:r>
      <w:r w:rsidR="007D6FD5">
        <w:rPr>
          <w:color w:val="000000" w:themeColor="text1"/>
          <w:u w:color="000000" w:themeColor="text1"/>
        </w:rPr>
        <w:t>Thomas Sumter Academy so</w:t>
      </w:r>
      <w:r>
        <w:t>ftball</w:t>
      </w:r>
      <w:r w:rsidRPr="00D73B98">
        <w:t xml:space="preserve"> team, coach</w:t>
      </w:r>
      <w:r>
        <w:t>es</w:t>
      </w:r>
      <w:r w:rsidRPr="00D73B98">
        <w:t>, and school officials for an outstanding season and congratulate them on winning the 201</w:t>
      </w:r>
      <w:r>
        <w:t>4 S</w:t>
      </w:r>
      <w:r w:rsidRPr="0070034C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70034C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I</w:t>
      </w:r>
      <w:r w:rsidRPr="0070034C">
        <w:rPr>
          <w:color w:val="000000" w:themeColor="text1"/>
          <w:u w:color="000000" w:themeColor="text1"/>
        </w:rPr>
        <w:t xml:space="preserve">ndependent </w:t>
      </w:r>
      <w:r>
        <w:rPr>
          <w:color w:val="000000" w:themeColor="text1"/>
          <w:u w:color="000000" w:themeColor="text1"/>
        </w:rPr>
        <w:t>S</w:t>
      </w:r>
      <w:r w:rsidRPr="0070034C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A</w:t>
      </w:r>
      <w:r w:rsidRPr="0070034C">
        <w:rPr>
          <w:color w:val="000000" w:themeColor="text1"/>
          <w:u w:color="000000" w:themeColor="text1"/>
        </w:rPr>
        <w:t xml:space="preserve">thletic </w:t>
      </w:r>
      <w:r>
        <w:rPr>
          <w:color w:val="000000" w:themeColor="text1"/>
          <w:u w:color="000000" w:themeColor="text1"/>
        </w:rPr>
        <w:t>A</w:t>
      </w:r>
      <w:r w:rsidRPr="0070034C">
        <w:rPr>
          <w:color w:val="000000" w:themeColor="text1"/>
          <w:u w:color="000000" w:themeColor="text1"/>
        </w:rPr>
        <w:t xml:space="preserve">ssociation </w:t>
      </w:r>
      <w:r w:rsidR="00E67DA9">
        <w:rPr>
          <w:color w:val="000000" w:themeColor="text1"/>
          <w:u w:color="000000" w:themeColor="text1"/>
        </w:rPr>
        <w:t xml:space="preserve">(SCISA) </w:t>
      </w:r>
      <w:r>
        <w:rPr>
          <w:color w:val="000000" w:themeColor="text1"/>
          <w:u w:color="000000" w:themeColor="text1"/>
        </w:rPr>
        <w:t>C</w:t>
      </w:r>
      <w:r w:rsidRPr="0070034C">
        <w:rPr>
          <w:color w:val="000000" w:themeColor="text1"/>
          <w:u w:color="000000" w:themeColor="text1"/>
        </w:rPr>
        <w:t xml:space="preserve">lass </w:t>
      </w:r>
      <w:r w:rsidR="009A480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A</w:t>
      </w:r>
      <w:r w:rsidRPr="007003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70034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70034C">
        <w:rPr>
          <w:color w:val="000000" w:themeColor="text1"/>
          <w:u w:color="000000" w:themeColor="text1"/>
        </w:rPr>
        <w:t>hampionship title.</w:t>
      </w:r>
    </w:p>
    <w:p w:rsidR="00B66416" w:rsidRDefault="00B66416" w:rsidP="00B66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B66416" w:rsidRPr="00D73B98" w:rsidRDefault="00B66416" w:rsidP="00B66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D73B98">
        <w:t>Be it further resolved that a copy of this resolution be pr</w:t>
      </w:r>
      <w:r w:rsidR="00D22AB2">
        <w:t>ovided</w:t>
      </w:r>
      <w:r w:rsidRPr="00D73B98">
        <w:t xml:space="preserve"> to </w:t>
      </w:r>
      <w:r>
        <w:t>Head</w:t>
      </w:r>
      <w:r w:rsidR="00E302C6">
        <w:t xml:space="preserve"> of School</w:t>
      </w:r>
      <w:r>
        <w:t xml:space="preserve"> </w:t>
      </w:r>
      <w:r w:rsidR="00E302C6">
        <w:t>Debbie Nix</w:t>
      </w:r>
      <w:r w:rsidRPr="00D73B98">
        <w:t xml:space="preserve"> and </w:t>
      </w:r>
      <w:r>
        <w:rPr>
          <w:color w:val="000000" w:themeColor="text1"/>
          <w:u w:color="000000" w:themeColor="text1"/>
        </w:rPr>
        <w:t xml:space="preserve">Head Coach </w:t>
      </w:r>
      <w:r w:rsidR="0008349F">
        <w:rPr>
          <w:color w:val="000000" w:themeColor="text1"/>
          <w:u w:color="000000" w:themeColor="text1"/>
        </w:rPr>
        <w:t>Lou DeMonte</w:t>
      </w:r>
      <w:r w:rsidR="006463D0">
        <w:rPr>
          <w:color w:val="000000" w:themeColor="text1"/>
          <w:u w:color="000000" w:themeColor="text1"/>
        </w:rPr>
        <w:t xml:space="preserve"> of Thomas Sumter Academy</w:t>
      </w:r>
      <w:r w:rsidRPr="00D73B98">
        <w:t>.</w:t>
      </w:r>
    </w:p>
    <w:p w:rsidR="00D170E2" w:rsidRDefault="002C2B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70E2" w:rsidRDefault="00D170E2" w:rsidP="00F01D3D">
      <w:pPr>
        <w:suppressAutoHyphens/>
      </w:pPr>
    </w:p>
    <w:sectPr w:rsidR="00D170E2" w:rsidSect="00F01D3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3C4" w:rsidRDefault="005073C4" w:rsidP="009F0C77">
      <w:r>
        <w:separator/>
      </w:r>
    </w:p>
  </w:endnote>
  <w:endnote w:type="continuationSeparator" w:id="0">
    <w:p w:rsidR="005073C4" w:rsidRDefault="005073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2449F5-51F0-45E5-A43C-1DFCBD54D4E6}"/>
    <w:embedBold r:id="rId2" w:fontKey="{190A3FF4-4886-4355-9000-23E5B0B025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38783E-6716-4310-ADE9-FEC378DB29E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58AB50D-DF24-45A0-8747-C141D682BA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571766-6265-4C21-84F7-F56843D369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D3D" w:rsidRPr="00D170E2" w:rsidRDefault="00F01D3D" w:rsidP="00D170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[5378]</w:t>
    </w:r>
    <w:r>
      <w:tab/>
    </w:r>
    <w:r w:rsidR="00A910AE">
      <w:fldChar w:fldCharType="begin"/>
    </w:r>
    <w:r w:rsidR="00A910AE">
      <w:instrText xml:space="preserve"> PAGE  \* MERGEFORMAT </w:instrText>
    </w:r>
    <w:r w:rsidR="00A910AE">
      <w:fldChar w:fldCharType="separate"/>
    </w:r>
    <w:r w:rsidR="001639CD">
      <w:rPr>
        <w:noProof/>
      </w:rPr>
      <w:t>1</w:t>
    </w:r>
    <w:r w:rsidR="00A910A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3C4" w:rsidRDefault="005073C4" w:rsidP="009F0C77">
      <w:r>
        <w:separator/>
      </w:r>
    </w:p>
  </w:footnote>
  <w:footnote w:type="continuationSeparator" w:id="0">
    <w:p w:rsidR="005073C4" w:rsidRDefault="005073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82AHB14"/>
    <w:docVar w:name="CoverBillType" w:val="c"/>
    <w:docVar w:name="docpath" w:val="L:\Council\bills\RM\1682AHB14.DOCX"/>
    <w:docVar w:name="dvBillNumber" w:val="53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76F29"/>
    <w:rsid w:val="00011869"/>
    <w:rsid w:val="000453AC"/>
    <w:rsid w:val="00053D0D"/>
    <w:rsid w:val="0008349F"/>
    <w:rsid w:val="000B7381"/>
    <w:rsid w:val="000E1785"/>
    <w:rsid w:val="000F40FA"/>
    <w:rsid w:val="0010776B"/>
    <w:rsid w:val="00133E66"/>
    <w:rsid w:val="001435A3"/>
    <w:rsid w:val="001639CD"/>
    <w:rsid w:val="001D08F2"/>
    <w:rsid w:val="001D525B"/>
    <w:rsid w:val="001D7F4F"/>
    <w:rsid w:val="002321B6"/>
    <w:rsid w:val="00250967"/>
    <w:rsid w:val="002543C8"/>
    <w:rsid w:val="00284AAE"/>
    <w:rsid w:val="00294887"/>
    <w:rsid w:val="002C0634"/>
    <w:rsid w:val="002C2BB7"/>
    <w:rsid w:val="002E5912"/>
    <w:rsid w:val="002E7AB1"/>
    <w:rsid w:val="00301B21"/>
    <w:rsid w:val="00325348"/>
    <w:rsid w:val="0032732C"/>
    <w:rsid w:val="00336AD0"/>
    <w:rsid w:val="00353BBA"/>
    <w:rsid w:val="0037079A"/>
    <w:rsid w:val="003874C7"/>
    <w:rsid w:val="00387FA4"/>
    <w:rsid w:val="003C45F6"/>
    <w:rsid w:val="003D01E8"/>
    <w:rsid w:val="003D2E41"/>
    <w:rsid w:val="003E5288"/>
    <w:rsid w:val="003F6D79"/>
    <w:rsid w:val="0041760A"/>
    <w:rsid w:val="00417C01"/>
    <w:rsid w:val="004809EE"/>
    <w:rsid w:val="004E7D54"/>
    <w:rsid w:val="005073C4"/>
    <w:rsid w:val="005273C6"/>
    <w:rsid w:val="00530A69"/>
    <w:rsid w:val="00530AE4"/>
    <w:rsid w:val="00545593"/>
    <w:rsid w:val="00577C6C"/>
    <w:rsid w:val="005C2FE2"/>
    <w:rsid w:val="005E2BC9"/>
    <w:rsid w:val="005F683A"/>
    <w:rsid w:val="00605102"/>
    <w:rsid w:val="006215AA"/>
    <w:rsid w:val="00621CE0"/>
    <w:rsid w:val="006463D0"/>
    <w:rsid w:val="00687EFE"/>
    <w:rsid w:val="006913C9"/>
    <w:rsid w:val="0069470D"/>
    <w:rsid w:val="006D5BA3"/>
    <w:rsid w:val="007311A7"/>
    <w:rsid w:val="00734F00"/>
    <w:rsid w:val="007A70AE"/>
    <w:rsid w:val="007D6FD5"/>
    <w:rsid w:val="007E558E"/>
    <w:rsid w:val="00832247"/>
    <w:rsid w:val="008362E8"/>
    <w:rsid w:val="00896896"/>
    <w:rsid w:val="008A1768"/>
    <w:rsid w:val="008F0F33"/>
    <w:rsid w:val="008F4429"/>
    <w:rsid w:val="0091365F"/>
    <w:rsid w:val="0094021A"/>
    <w:rsid w:val="009A0BD7"/>
    <w:rsid w:val="009A4806"/>
    <w:rsid w:val="009B44AF"/>
    <w:rsid w:val="009C6A0B"/>
    <w:rsid w:val="009F0C77"/>
    <w:rsid w:val="009F4DD1"/>
    <w:rsid w:val="00A03510"/>
    <w:rsid w:val="00A31749"/>
    <w:rsid w:val="00A41684"/>
    <w:rsid w:val="00A64E80"/>
    <w:rsid w:val="00A72BCD"/>
    <w:rsid w:val="00A741D9"/>
    <w:rsid w:val="00A769B4"/>
    <w:rsid w:val="00A833AB"/>
    <w:rsid w:val="00A910AE"/>
    <w:rsid w:val="00A9741D"/>
    <w:rsid w:val="00AB6CF1"/>
    <w:rsid w:val="00AD4B17"/>
    <w:rsid w:val="00AE1B37"/>
    <w:rsid w:val="00B24073"/>
    <w:rsid w:val="00B412D4"/>
    <w:rsid w:val="00B66416"/>
    <w:rsid w:val="00B76F29"/>
    <w:rsid w:val="00B9693C"/>
    <w:rsid w:val="00BE3C22"/>
    <w:rsid w:val="00C0345E"/>
    <w:rsid w:val="00C2148B"/>
    <w:rsid w:val="00C3483A"/>
    <w:rsid w:val="00C61623"/>
    <w:rsid w:val="00C74E9D"/>
    <w:rsid w:val="00C82FD3"/>
    <w:rsid w:val="00C92819"/>
    <w:rsid w:val="00CC03F2"/>
    <w:rsid w:val="00CC6B7B"/>
    <w:rsid w:val="00CD2089"/>
    <w:rsid w:val="00D170E2"/>
    <w:rsid w:val="00D22AB2"/>
    <w:rsid w:val="00D60E4D"/>
    <w:rsid w:val="00D73A67"/>
    <w:rsid w:val="00D970A9"/>
    <w:rsid w:val="00DD586A"/>
    <w:rsid w:val="00DD7744"/>
    <w:rsid w:val="00DF1750"/>
    <w:rsid w:val="00DF3845"/>
    <w:rsid w:val="00E302C6"/>
    <w:rsid w:val="00E41911"/>
    <w:rsid w:val="00E67DA9"/>
    <w:rsid w:val="00E92EEF"/>
    <w:rsid w:val="00EA2FB7"/>
    <w:rsid w:val="00F01D3D"/>
    <w:rsid w:val="00F0406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9CF59D8-CF38-418B-912F-85C05C7DC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7D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DA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01D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6-05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6-05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378_201406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3B788-04FA-499C-A5AA-86F376EDB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696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5378: Thomas Sumter Academy Softball Team - South Carolina Legislature Online</dc:title>
  <dc:creator>McDowell</dc:creator>
  <cp:lastModifiedBy>N Cumfer</cp:lastModifiedBy>
  <cp:revision>8</cp:revision>
  <cp:lastPrinted>2014-06-04T23:55:00Z</cp:lastPrinted>
  <dcterms:created xsi:type="dcterms:W3CDTF">2014-06-05T16:26:00Z</dcterms:created>
  <dcterms:modified xsi:type="dcterms:W3CDTF">2014-12-05T18:20:00Z</dcterms:modified>
</cp:coreProperties>
</file>