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18A" w:rsidRDefault="0048318A" w:rsidP="0048318A">
      <w:pPr>
        <w:widowControl w:val="0"/>
        <w:jc w:val="center"/>
      </w:pPr>
      <w:r w:rsidRPr="0048318A">
        <w:rPr>
          <w:b/>
        </w:rPr>
        <w:t>South Carolina General Assembly</w:t>
      </w:r>
    </w:p>
    <w:p w:rsidR="0048318A" w:rsidRDefault="0048318A" w:rsidP="0048318A">
      <w:pPr>
        <w:widowControl w:val="0"/>
        <w:jc w:val="center"/>
      </w:pPr>
      <w:r>
        <w:t>120th Session, 2013-2014</w:t>
      </w:r>
    </w:p>
    <w:p w:rsidR="0048318A" w:rsidRDefault="0048318A" w:rsidP="0048318A">
      <w:pPr>
        <w:widowControl w:val="0"/>
        <w:jc w:val="left"/>
      </w:pPr>
    </w:p>
    <w:p w:rsidR="0048318A" w:rsidRDefault="0048318A" w:rsidP="0048318A">
      <w:pPr>
        <w:widowControl w:val="0"/>
        <w:jc w:val="left"/>
        <w:rPr>
          <w:b/>
        </w:rPr>
      </w:pPr>
      <w:r w:rsidRPr="0048318A">
        <w:rPr>
          <w:b/>
        </w:rPr>
        <w:t>H. 5406</w:t>
      </w:r>
    </w:p>
    <w:p w:rsidR="0048318A" w:rsidRDefault="0048318A" w:rsidP="0048318A">
      <w:pPr>
        <w:widowControl w:val="0"/>
        <w:jc w:val="left"/>
        <w:rPr>
          <w:b/>
        </w:rPr>
      </w:pPr>
    </w:p>
    <w:p w:rsidR="0048318A" w:rsidRDefault="0048318A" w:rsidP="0048318A">
      <w:pPr>
        <w:widowControl w:val="0"/>
        <w:jc w:val="left"/>
      </w:pPr>
      <w:r w:rsidRPr="0048318A">
        <w:rPr>
          <w:b/>
        </w:rPr>
        <w:t>STATUS INFORMATION</w:t>
      </w:r>
    </w:p>
    <w:p w:rsidR="0048318A" w:rsidRDefault="0048318A" w:rsidP="0048318A">
      <w:pPr>
        <w:widowControl w:val="0"/>
        <w:jc w:val="left"/>
      </w:pPr>
    </w:p>
    <w:p w:rsidR="0048318A" w:rsidRDefault="0048318A" w:rsidP="0048318A">
      <w:pPr>
        <w:widowControl w:val="0"/>
        <w:jc w:val="left"/>
      </w:pPr>
      <w:r>
        <w:t>House Resolution</w:t>
      </w:r>
    </w:p>
    <w:p w:rsidR="0048318A" w:rsidRDefault="0048318A" w:rsidP="0048318A">
      <w:pPr>
        <w:widowControl w:val="0"/>
        <w:jc w:val="left"/>
      </w:pPr>
      <w:r>
        <w:t>Sponsors: Rep. W.J. McLeod</w:t>
      </w:r>
    </w:p>
    <w:p w:rsidR="0048318A" w:rsidRDefault="0048318A" w:rsidP="0048318A">
      <w:pPr>
        <w:widowControl w:val="0"/>
        <w:jc w:val="left"/>
      </w:pPr>
      <w:r>
        <w:t>Document Path: l:\council\bills\rm\1687ahb14.docx</w:t>
      </w:r>
    </w:p>
    <w:p w:rsidR="0048318A" w:rsidRDefault="0048318A" w:rsidP="0048318A">
      <w:pPr>
        <w:widowControl w:val="0"/>
        <w:jc w:val="left"/>
      </w:pPr>
    </w:p>
    <w:p w:rsidR="0048318A" w:rsidRDefault="0048318A" w:rsidP="0048318A">
      <w:pPr>
        <w:widowControl w:val="0"/>
        <w:jc w:val="left"/>
      </w:pPr>
      <w:r>
        <w:t>Introduced in the House on June 17, 2014</w:t>
      </w:r>
    </w:p>
    <w:p w:rsidR="0048318A" w:rsidRDefault="0048318A" w:rsidP="0048318A">
      <w:pPr>
        <w:widowControl w:val="0"/>
        <w:jc w:val="left"/>
      </w:pPr>
      <w:r>
        <w:t>Adopted by the House on June 17, 2014</w:t>
      </w:r>
    </w:p>
    <w:p w:rsidR="0048318A" w:rsidRDefault="0048318A" w:rsidP="0048318A">
      <w:pPr>
        <w:widowControl w:val="0"/>
        <w:jc w:val="left"/>
      </w:pPr>
    </w:p>
    <w:p w:rsidR="0048318A" w:rsidRDefault="0048318A" w:rsidP="0048318A">
      <w:pPr>
        <w:widowControl w:val="0"/>
        <w:jc w:val="left"/>
      </w:pPr>
      <w:r>
        <w:t xml:space="preserve">Summary: </w:t>
      </w:r>
      <w:r w:rsidR="00D71F50">
        <w:t>Todd Lever</w:t>
      </w:r>
    </w:p>
    <w:p w:rsidR="0048318A" w:rsidRDefault="0048318A" w:rsidP="0048318A">
      <w:pPr>
        <w:widowControl w:val="0"/>
        <w:jc w:val="left"/>
      </w:pPr>
    </w:p>
    <w:p w:rsidR="0048318A" w:rsidRDefault="0048318A" w:rsidP="0048318A">
      <w:pPr>
        <w:widowControl w:val="0"/>
        <w:jc w:val="left"/>
      </w:pPr>
    </w:p>
    <w:p w:rsidR="0048318A" w:rsidRDefault="0048318A" w:rsidP="004831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318A">
        <w:rPr>
          <w:b/>
        </w:rPr>
        <w:t>HISTORY OF LEGISLATIVE ACTIONS</w:t>
      </w:r>
    </w:p>
    <w:p w:rsidR="0048318A" w:rsidRDefault="0048318A" w:rsidP="004831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8318A" w:rsidRPr="0048318A" w:rsidRDefault="0048318A" w:rsidP="004831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318A">
        <w:rPr>
          <w:u w:val="single"/>
        </w:rPr>
        <w:tab/>
        <w:t>Date</w:t>
      </w:r>
      <w:r w:rsidRPr="0048318A">
        <w:rPr>
          <w:u w:val="single"/>
        </w:rPr>
        <w:tab/>
        <w:t>Body</w:t>
      </w:r>
      <w:r w:rsidRPr="0048318A">
        <w:rPr>
          <w:u w:val="single"/>
        </w:rPr>
        <w:tab/>
        <w:t>Action Description with journal page number</w:t>
      </w:r>
      <w:r w:rsidRPr="0048318A">
        <w:rPr>
          <w:u w:val="single"/>
        </w:rPr>
        <w:tab/>
      </w:r>
      <w:bookmarkStart w:id="0" w:name="_GoBack"/>
      <w:bookmarkEnd w:id="0"/>
    </w:p>
    <w:p w:rsidR="0048318A" w:rsidRDefault="0048318A" w:rsidP="004831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6/17/2014</w:t>
      </w:r>
      <w:r>
        <w:tab/>
        <w:t>House</w:t>
      </w:r>
      <w:r>
        <w:tab/>
      </w:r>
      <w:r w:rsidRPr="00581BA1">
        <w:t>Introduced and adopted</w:t>
      </w:r>
    </w:p>
    <w:p w:rsidR="0048318A" w:rsidRDefault="0048318A" w:rsidP="004831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318A" w:rsidRPr="0048318A" w:rsidRDefault="0048318A" w:rsidP="004831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318A" w:rsidRDefault="0048318A" w:rsidP="0048318A">
      <w:r w:rsidRPr="0048318A">
        <w:rPr>
          <w:b/>
        </w:rPr>
        <w:t>VERSIONS OF THIS BILL</w:t>
      </w:r>
    </w:p>
    <w:p w:rsidR="0048318A" w:rsidRDefault="0048318A" w:rsidP="0048318A"/>
    <w:p w:rsidR="0048318A" w:rsidRDefault="003202DC" w:rsidP="0048318A">
      <w:hyperlink r:id="rId7" w:history="1">
        <w:r w:rsidR="0048318A">
          <w:rPr>
            <w:rStyle w:val="Hyperlink"/>
          </w:rPr>
          <w:t>6/17/2014</w:t>
        </w:r>
      </w:hyperlink>
    </w:p>
    <w:p w:rsidR="0048318A" w:rsidRDefault="0048318A" w:rsidP="0048318A"/>
    <w:p w:rsidR="0048318A" w:rsidRDefault="0048318A" w:rsidP="0048318A">
      <w:pPr>
        <w:sectPr w:rsidR="0048318A" w:rsidSect="004831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3E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6F8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0275" w:rsidRDefault="00803E93" w:rsidP="00710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10275">
        <w:t xml:space="preserve">HONOR </w:t>
      </w:r>
      <w:r w:rsidR="005A1092">
        <w:t xml:space="preserve">TODD LEVER </w:t>
      </w:r>
      <w:r w:rsidR="00A94B24">
        <w:t xml:space="preserve">OF NEWBERRY COUNTY FOR HIS </w:t>
      </w:r>
      <w:r w:rsidR="00B3329A">
        <w:t>I</w:t>
      </w:r>
      <w:r w:rsidR="00A94B24">
        <w:t>NSTRUMENTAL ASS</w:t>
      </w:r>
      <w:r w:rsidR="005A1092">
        <w:t xml:space="preserve">ISTANCE TO LAW ENFORCEMENT IN </w:t>
      </w:r>
      <w:r w:rsidR="00710275">
        <w:t>APPREHEND</w:t>
      </w:r>
      <w:r w:rsidR="005A1092">
        <w:t>ING</w:t>
      </w:r>
      <w:r w:rsidR="001E79D8">
        <w:t xml:space="preserve"> FOUR FUGITIVES</w:t>
      </w:r>
      <w:r w:rsidR="00EF2491">
        <w:t xml:space="preserve"> FROM TENNESSEE,</w:t>
      </w:r>
      <w:r w:rsidR="001E79D8">
        <w:t xml:space="preserve"> INCLUDING</w:t>
      </w:r>
      <w:r w:rsidR="00EF2491">
        <w:t xml:space="preserve"> A MURDER SUSPECT</w:t>
      </w:r>
      <w:r w:rsidR="00710275">
        <w:t>.</w:t>
      </w:r>
    </w:p>
    <w:p w:rsidR="00536F89" w:rsidRDefault="00536F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4F8E" w:rsidRDefault="00536F89" w:rsidP="005C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94B24">
        <w:t xml:space="preserve">in a moment of crisis, Todd Lever of Newberry County displayed </w:t>
      </w:r>
      <w:r w:rsidR="009B65E1">
        <w:t>courage and cool</w:t>
      </w:r>
      <w:r w:rsidR="009D480C">
        <w:noBreakHyphen/>
      </w:r>
      <w:r w:rsidR="009B65E1">
        <w:t xml:space="preserve">headed </w:t>
      </w:r>
      <w:r w:rsidR="00A94B24">
        <w:t>thinking that enabled him to assist</w:t>
      </w:r>
      <w:r w:rsidR="006B7579">
        <w:t xml:space="preserve"> law enforcement </w:t>
      </w:r>
      <w:r w:rsidR="00A94B24">
        <w:t>in the</w:t>
      </w:r>
      <w:r w:rsidR="006B7579">
        <w:t xml:space="preserve"> </w:t>
      </w:r>
      <w:r w:rsidR="005C4F8E">
        <w:t>apprehen</w:t>
      </w:r>
      <w:r w:rsidR="00A94B24">
        <w:t>sion of</w:t>
      </w:r>
      <w:r w:rsidR="005C4F8E">
        <w:t xml:space="preserve"> a teenage murder suspect from Tennessee, as well as </w:t>
      </w:r>
      <w:r w:rsidR="00A94B24">
        <w:t xml:space="preserve">of </w:t>
      </w:r>
      <w:r w:rsidR="005C4F8E">
        <w:t xml:space="preserve">the three </w:t>
      </w:r>
      <w:r w:rsidR="001E79D8">
        <w:t>other fugitives</w:t>
      </w:r>
      <w:r w:rsidR="005C4F8E">
        <w:t xml:space="preserve"> who accompanied the suspect; and</w:t>
      </w:r>
    </w:p>
    <w:p w:rsidR="005C4F8E" w:rsidRDefault="005C4F8E" w:rsidP="005C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F8E" w:rsidRDefault="005C4F8E" w:rsidP="005C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April 3, 2014, </w:t>
      </w:r>
      <w:r w:rsidRPr="00AA4F1C">
        <w:rPr>
          <w:color w:val="000000" w:themeColor="text1"/>
          <w:u w:color="000000" w:themeColor="text1"/>
        </w:rPr>
        <w:t xml:space="preserve">following a </w:t>
      </w:r>
      <w:r>
        <w:rPr>
          <w:color w:val="000000" w:themeColor="text1"/>
          <w:u w:color="000000" w:themeColor="text1"/>
        </w:rPr>
        <w:t>twelve</w:t>
      </w:r>
      <w:r w:rsidR="009D480C">
        <w:rPr>
          <w:color w:val="000000" w:themeColor="text1"/>
          <w:u w:color="000000" w:themeColor="text1"/>
        </w:rPr>
        <w:noBreakHyphen/>
      </w:r>
      <w:r w:rsidRPr="00AA4F1C">
        <w:rPr>
          <w:color w:val="000000" w:themeColor="text1"/>
          <w:u w:color="000000" w:themeColor="text1"/>
        </w:rPr>
        <w:t xml:space="preserve">hour </w:t>
      </w:r>
      <w:r>
        <w:rPr>
          <w:color w:val="000000" w:themeColor="text1"/>
          <w:u w:color="000000" w:themeColor="text1"/>
        </w:rPr>
        <w:t>manhunt</w:t>
      </w:r>
      <w:r w:rsidRPr="00AA4F1C">
        <w:rPr>
          <w:color w:val="000000" w:themeColor="text1"/>
          <w:u w:color="000000" w:themeColor="text1"/>
        </w:rPr>
        <w:t xml:space="preserve"> in a wooded area</w:t>
      </w:r>
      <w:r>
        <w:rPr>
          <w:color w:val="000000" w:themeColor="text1"/>
          <w:u w:color="000000" w:themeColor="text1"/>
        </w:rPr>
        <w:t xml:space="preserve">, </w:t>
      </w:r>
      <w:r w:rsidR="009E3EC5">
        <w:rPr>
          <w:color w:val="000000" w:themeColor="text1"/>
          <w:u w:color="000000" w:themeColor="text1"/>
        </w:rPr>
        <w:t>Newberry</w:t>
      </w:r>
      <w:r w:rsidR="009D480C" w:rsidRPr="009D480C">
        <w:rPr>
          <w:color w:val="000000" w:themeColor="text1"/>
          <w:u w:color="000000" w:themeColor="text1"/>
        </w:rPr>
        <w:t>’</w:t>
      </w:r>
      <w:r w:rsidR="009E3EC5">
        <w:rPr>
          <w:color w:val="000000" w:themeColor="text1"/>
          <w:u w:color="000000" w:themeColor="text1"/>
        </w:rPr>
        <w:t xml:space="preserve">s </w:t>
      </w:r>
      <w:r w:rsidRPr="00AA4F1C">
        <w:rPr>
          <w:color w:val="000000" w:themeColor="text1"/>
          <w:u w:color="000000" w:themeColor="text1"/>
        </w:rPr>
        <w:t xml:space="preserve">Sheriff </w:t>
      </w:r>
      <w:r w:rsidR="009E3EC5">
        <w:rPr>
          <w:color w:val="000000" w:themeColor="text1"/>
          <w:u w:color="000000" w:themeColor="text1"/>
        </w:rPr>
        <w:t xml:space="preserve">Lee </w:t>
      </w:r>
      <w:r>
        <w:rPr>
          <w:color w:val="000000" w:themeColor="text1"/>
          <w:u w:color="000000" w:themeColor="text1"/>
        </w:rPr>
        <w:t>F</w:t>
      </w:r>
      <w:r w:rsidRPr="00AA4F1C">
        <w:rPr>
          <w:color w:val="000000" w:themeColor="text1"/>
          <w:u w:color="000000" w:themeColor="text1"/>
        </w:rPr>
        <w:t xml:space="preserve">oster </w:t>
      </w:r>
      <w:r>
        <w:rPr>
          <w:color w:val="000000" w:themeColor="text1"/>
          <w:u w:color="000000" w:themeColor="text1"/>
        </w:rPr>
        <w:t xml:space="preserve">and his team took into custody </w:t>
      </w:r>
      <w:r w:rsidRPr="00AA4F1C">
        <w:rPr>
          <w:color w:val="000000" w:themeColor="text1"/>
          <w:u w:color="000000" w:themeColor="text1"/>
        </w:rPr>
        <w:t xml:space="preserve">four </w:t>
      </w:r>
      <w:r w:rsidR="002B682F">
        <w:rPr>
          <w:color w:val="000000" w:themeColor="text1"/>
          <w:u w:color="000000" w:themeColor="text1"/>
        </w:rPr>
        <w:t xml:space="preserve">armed </w:t>
      </w:r>
      <w:r w:rsidRPr="00AA4F1C">
        <w:rPr>
          <w:color w:val="000000" w:themeColor="text1"/>
          <w:u w:color="000000" w:themeColor="text1"/>
        </w:rPr>
        <w:t>teenagers</w:t>
      </w:r>
      <w:r>
        <w:rPr>
          <w:color w:val="000000" w:themeColor="text1"/>
          <w:u w:color="000000" w:themeColor="text1"/>
        </w:rPr>
        <w:t xml:space="preserve">, one of </w:t>
      </w:r>
      <w:r w:rsidR="00C86AC3">
        <w:rPr>
          <w:color w:val="000000" w:themeColor="text1"/>
          <w:u w:color="000000" w:themeColor="text1"/>
        </w:rPr>
        <w:t>whom</w:t>
      </w:r>
      <w:r w:rsidRPr="00AA4F1C">
        <w:rPr>
          <w:color w:val="000000" w:themeColor="text1"/>
          <w:u w:color="000000" w:themeColor="text1"/>
        </w:rPr>
        <w:t xml:space="preserve"> allegedly </w:t>
      </w:r>
      <w:r>
        <w:rPr>
          <w:color w:val="000000" w:themeColor="text1"/>
          <w:u w:color="000000" w:themeColor="text1"/>
        </w:rPr>
        <w:t xml:space="preserve">had </w:t>
      </w:r>
      <w:r w:rsidRPr="00AA4F1C">
        <w:rPr>
          <w:color w:val="000000" w:themeColor="text1"/>
          <w:u w:color="000000" w:themeColor="text1"/>
        </w:rPr>
        <w:t>shot and killed his father in Tenn</w:t>
      </w:r>
      <w:r>
        <w:rPr>
          <w:color w:val="000000" w:themeColor="text1"/>
          <w:u w:color="000000" w:themeColor="text1"/>
        </w:rPr>
        <w:t>essee the previous evening; and</w:t>
      </w:r>
    </w:p>
    <w:p w:rsidR="005C4F8E" w:rsidRDefault="005C4F8E" w:rsidP="005C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4F8E" w:rsidRDefault="005C4F8E" w:rsidP="005C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0776D">
        <w:rPr>
          <w:color w:val="000000" w:themeColor="text1"/>
          <w:u w:color="000000" w:themeColor="text1"/>
        </w:rPr>
        <w:t xml:space="preserve">on April 2, </w:t>
      </w:r>
      <w:r>
        <w:rPr>
          <w:color w:val="000000" w:themeColor="text1"/>
          <w:u w:color="000000" w:themeColor="text1"/>
        </w:rPr>
        <w:t xml:space="preserve">a South Carolina </w:t>
      </w:r>
      <w:r w:rsidR="00220327">
        <w:rPr>
          <w:color w:val="000000" w:themeColor="text1"/>
          <w:u w:color="000000" w:themeColor="text1"/>
        </w:rPr>
        <w:t>deputy</w:t>
      </w:r>
      <w:r w:rsidR="00DF18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spotted </w:t>
      </w:r>
      <w:r w:rsidRPr="00AA4F1C">
        <w:rPr>
          <w:color w:val="000000" w:themeColor="text1"/>
          <w:u w:color="000000" w:themeColor="text1"/>
        </w:rPr>
        <w:t>the suspects</w:t>
      </w:r>
      <w:r w:rsidR="009D480C" w:rsidRPr="009D480C">
        <w:rPr>
          <w:color w:val="000000" w:themeColor="text1"/>
          <w:u w:color="000000" w:themeColor="text1"/>
        </w:rPr>
        <w:t>’</w:t>
      </w:r>
      <w:r w:rsidRPr="00AA4F1C">
        <w:rPr>
          <w:color w:val="000000" w:themeColor="text1"/>
          <w:u w:color="000000" w:themeColor="text1"/>
        </w:rPr>
        <w:t xml:space="preserve"> vehicle</w:t>
      </w:r>
      <w:r>
        <w:rPr>
          <w:color w:val="000000" w:themeColor="text1"/>
          <w:u w:color="000000" w:themeColor="text1"/>
        </w:rPr>
        <w:t>,</w:t>
      </w:r>
      <w:r w:rsidRPr="00AA4F1C">
        <w:rPr>
          <w:color w:val="000000" w:themeColor="text1"/>
          <w:u w:color="000000" w:themeColor="text1"/>
        </w:rPr>
        <w:t xml:space="preserve"> and a chase ensued. Police spiked the tires of the teens</w:t>
      </w:r>
      <w:r w:rsidR="009D480C" w:rsidRPr="009D480C">
        <w:rPr>
          <w:color w:val="000000" w:themeColor="text1"/>
          <w:u w:color="000000" w:themeColor="text1"/>
        </w:rPr>
        <w:t>’</w:t>
      </w:r>
      <w:r w:rsidRPr="00AA4F1C">
        <w:rPr>
          <w:color w:val="000000" w:themeColor="text1"/>
          <w:u w:color="000000" w:themeColor="text1"/>
        </w:rPr>
        <w:t xml:space="preserve"> vehicle, prompting the</w:t>
      </w:r>
      <w:r w:rsidR="00220327">
        <w:rPr>
          <w:color w:val="000000" w:themeColor="text1"/>
          <w:u w:color="000000" w:themeColor="text1"/>
        </w:rPr>
        <w:t xml:space="preserve">m to flee on foot into </w:t>
      </w:r>
      <w:r w:rsidR="00636238">
        <w:rPr>
          <w:color w:val="000000" w:themeColor="text1"/>
          <w:u w:color="000000" w:themeColor="text1"/>
        </w:rPr>
        <w:t xml:space="preserve">the </w:t>
      </w:r>
      <w:r w:rsidRPr="00AA4F1C">
        <w:rPr>
          <w:color w:val="000000" w:themeColor="text1"/>
          <w:u w:color="000000" w:themeColor="text1"/>
        </w:rPr>
        <w:t xml:space="preserve">woods off </w:t>
      </w:r>
      <w:r>
        <w:rPr>
          <w:color w:val="000000" w:themeColor="text1"/>
          <w:u w:color="000000" w:themeColor="text1"/>
        </w:rPr>
        <w:t>U</w:t>
      </w:r>
      <w:r w:rsidR="00220327">
        <w:rPr>
          <w:color w:val="000000" w:themeColor="text1"/>
          <w:u w:color="000000" w:themeColor="text1"/>
        </w:rPr>
        <w:t xml:space="preserve">.S. </w:t>
      </w:r>
      <w:r w:rsidRPr="00AA4F1C">
        <w:rPr>
          <w:color w:val="000000" w:themeColor="text1"/>
          <w:u w:color="000000" w:themeColor="text1"/>
        </w:rPr>
        <w:t xml:space="preserve">Highway 176 and </w:t>
      </w:r>
      <w:r>
        <w:rPr>
          <w:color w:val="000000" w:themeColor="text1"/>
          <w:u w:color="000000" w:themeColor="text1"/>
        </w:rPr>
        <w:t>S</w:t>
      </w:r>
      <w:r w:rsidR="00220327">
        <w:rPr>
          <w:color w:val="000000" w:themeColor="text1"/>
          <w:u w:color="000000" w:themeColor="text1"/>
        </w:rPr>
        <w:t xml:space="preserve">.C. </w:t>
      </w:r>
      <w:r>
        <w:rPr>
          <w:color w:val="000000" w:themeColor="text1"/>
          <w:u w:color="000000" w:themeColor="text1"/>
        </w:rPr>
        <w:t>S</w:t>
      </w:r>
      <w:r w:rsidRPr="00AA4F1C">
        <w:rPr>
          <w:color w:val="000000" w:themeColor="text1"/>
          <w:u w:color="000000" w:themeColor="text1"/>
        </w:rPr>
        <w:t>tate Highway 34 in Newberry</w:t>
      </w:r>
      <w:r>
        <w:rPr>
          <w:color w:val="000000" w:themeColor="text1"/>
          <w:u w:color="000000" w:themeColor="text1"/>
        </w:rPr>
        <w:t>; and</w:t>
      </w:r>
    </w:p>
    <w:p w:rsidR="005C4F8E" w:rsidRDefault="005C4F8E" w:rsidP="005C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2A88" w:rsidRDefault="00672A88" w:rsidP="005C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E819D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while working on his strawberry farm, </w:t>
      </w:r>
      <w:r w:rsidR="00F0776D">
        <w:rPr>
          <w:color w:val="000000" w:themeColor="text1"/>
          <w:u w:color="000000" w:themeColor="text1"/>
        </w:rPr>
        <w:t xml:space="preserve">Mr. </w:t>
      </w:r>
      <w:r>
        <w:rPr>
          <w:color w:val="000000" w:themeColor="text1"/>
          <w:u w:color="000000" w:themeColor="text1"/>
        </w:rPr>
        <w:t xml:space="preserve">Lever noticed four people in the back of </w:t>
      </w:r>
      <w:r w:rsidR="00F0776D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field</w:t>
      </w:r>
      <w:r w:rsidR="00F0776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recognized them as the wanted suspects. Putting himself in harm</w:t>
      </w:r>
      <w:r w:rsidR="009D480C" w:rsidRPr="009D48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way, he approach</w:t>
      </w:r>
      <w:r w:rsidR="00461451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and attempted to hold them. However, they fled </w:t>
      </w:r>
      <w:r w:rsidR="00DC7A64">
        <w:rPr>
          <w:color w:val="000000" w:themeColor="text1"/>
          <w:u w:color="000000" w:themeColor="text1"/>
        </w:rPr>
        <w:t xml:space="preserve">back </w:t>
      </w:r>
      <w:r>
        <w:rPr>
          <w:color w:val="000000" w:themeColor="text1"/>
          <w:u w:color="000000" w:themeColor="text1"/>
        </w:rPr>
        <w:t>into a heavily wooded area. Mr. Lever saw a SLED helicopter flying nearby</w:t>
      </w:r>
      <w:r w:rsidR="00775AB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called 911</w:t>
      </w:r>
      <w:r w:rsidR="00775AB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talked the dispatcher through the location. A short time later, the helicopter observed the suspects, and they were taken into custody; and</w:t>
      </w:r>
    </w:p>
    <w:p w:rsidR="005C4F8E" w:rsidRDefault="005C4F8E" w:rsidP="005C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4F8E" w:rsidRDefault="005C4F8E" w:rsidP="005C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41615">
        <w:t xml:space="preserve">at the risk of his own safety, Todd Lever acted </w:t>
      </w:r>
      <w:r w:rsidR="00CD081A">
        <w:t xml:space="preserve">bravely </w:t>
      </w:r>
      <w:r w:rsidR="00641615">
        <w:t xml:space="preserve">to prevent possible loss of life in this great State, </w:t>
      </w:r>
      <w:r w:rsidR="00CD081A">
        <w:t>and</w:t>
      </w:r>
      <w:r w:rsidR="00BB45F1">
        <w:t xml:space="preserve"> </w:t>
      </w:r>
      <w:r>
        <w:t xml:space="preserve">the </w:t>
      </w:r>
      <w:r w:rsidR="00BB45F1">
        <w:t>House</w:t>
      </w:r>
      <w:r w:rsidR="00DF1813">
        <w:t xml:space="preserve"> of </w:t>
      </w:r>
      <w:r w:rsidR="00DF1813">
        <w:lastRenderedPageBreak/>
        <w:t>Representatives</w:t>
      </w:r>
      <w:r w:rsidR="00BB45F1">
        <w:t xml:space="preserve"> </w:t>
      </w:r>
      <w:r>
        <w:t>take</w:t>
      </w:r>
      <w:r w:rsidR="00BB45F1">
        <w:t>s</w:t>
      </w:r>
      <w:r>
        <w:t xml:space="preserve"> great pleasure in saluting </w:t>
      </w:r>
      <w:r w:rsidR="00641615">
        <w:t xml:space="preserve">Mr. </w:t>
      </w:r>
      <w:r w:rsidR="00BB45F1">
        <w:t xml:space="preserve">Lever for </w:t>
      </w:r>
      <w:r w:rsidR="00641615">
        <w:t xml:space="preserve">his </w:t>
      </w:r>
      <w:r w:rsidR="00775ABE">
        <w:t>intrepid</w:t>
      </w:r>
      <w:r w:rsidR="008E769A">
        <w:t xml:space="preserve"> actions. N</w:t>
      </w:r>
      <w:r>
        <w:t>ow, therefore,</w:t>
      </w:r>
    </w:p>
    <w:p w:rsidR="005C4F8E" w:rsidRDefault="005C4F8E" w:rsidP="005C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CB3" w:rsidRDefault="009E1CB3" w:rsidP="009E1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C4F8E" w:rsidRDefault="005C4F8E" w:rsidP="005C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29A" w:rsidRDefault="005C4F8E" w:rsidP="00B33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9E1CB3">
        <w:t>House of Representatives</w:t>
      </w:r>
      <w:r>
        <w:t xml:space="preserve">, by this resolution, </w:t>
      </w:r>
      <w:r w:rsidR="00B3329A">
        <w:t>honor Todd Lever of Newberry County for his instrumental assistance to law enforcement in apprehending</w:t>
      </w:r>
      <w:r w:rsidR="001E79D8">
        <w:t xml:space="preserve"> four fugitives</w:t>
      </w:r>
      <w:r w:rsidR="00EF2491">
        <w:t xml:space="preserve"> from Tennessee,</w:t>
      </w:r>
      <w:r w:rsidR="001E79D8">
        <w:t xml:space="preserve"> including</w:t>
      </w:r>
      <w:r w:rsidR="00B3329A">
        <w:t xml:space="preserve"> a murder suspect.</w:t>
      </w:r>
    </w:p>
    <w:p w:rsidR="009D3E4F" w:rsidRDefault="009D480C" w:rsidP="00EE6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3E4F" w:rsidRDefault="009D3E4F" w:rsidP="0048318A">
      <w:pPr>
        <w:suppressAutoHyphens/>
      </w:pPr>
    </w:p>
    <w:sectPr w:rsidR="009D3E4F" w:rsidSect="0048318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615" w:rsidRDefault="00641615" w:rsidP="009F0C77">
      <w:r>
        <w:separator/>
      </w:r>
    </w:p>
  </w:endnote>
  <w:endnote w:type="continuationSeparator" w:id="0">
    <w:p w:rsidR="00641615" w:rsidRDefault="006416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23157C-8F3B-42EF-8658-DE7410B82EB8}"/>
    <w:embedBold r:id="rId2" w:fontKey="{E95ED132-4E73-476E-991B-D11E1D4E6D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2438057-6A45-4079-B8C3-D1AEE7463D6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3044BD2-B0A9-4150-B2D4-ACA3C1F35C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BD17FB-4686-4199-AD4D-95DD1F214A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18A" w:rsidRPr="009D3E4F" w:rsidRDefault="0048318A" w:rsidP="009D3E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[5406]</w:t>
    </w:r>
    <w:r>
      <w:tab/>
    </w:r>
    <w:r w:rsidR="00B24F72">
      <w:fldChar w:fldCharType="begin"/>
    </w:r>
    <w:r w:rsidR="00B24F72">
      <w:instrText xml:space="preserve"> PAGE  \* MERGEFORMAT </w:instrText>
    </w:r>
    <w:r w:rsidR="00B24F72">
      <w:fldChar w:fldCharType="separate"/>
    </w:r>
    <w:r w:rsidR="003202DC">
      <w:rPr>
        <w:noProof/>
      </w:rPr>
      <w:t>1</w:t>
    </w:r>
    <w:r w:rsidR="00B24F7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615" w:rsidRDefault="00641615" w:rsidP="009F0C77">
      <w:r>
        <w:separator/>
      </w:r>
    </w:p>
  </w:footnote>
  <w:footnote w:type="continuationSeparator" w:id="0">
    <w:p w:rsidR="00641615" w:rsidRDefault="006416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87AHB14"/>
    <w:docVar w:name="CoverBillType" w:val="r"/>
    <w:docVar w:name="docpath" w:val="L:\Council\bills\RM\1687AHB14.DOCX"/>
    <w:docVar w:name="dvBillNumber" w:val="54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473B2"/>
    <w:rsid w:val="00011869"/>
    <w:rsid w:val="00056C88"/>
    <w:rsid w:val="00094F37"/>
    <w:rsid w:val="000C31CE"/>
    <w:rsid w:val="000C3651"/>
    <w:rsid w:val="000E1785"/>
    <w:rsid w:val="000E55AC"/>
    <w:rsid w:val="000E567F"/>
    <w:rsid w:val="000F40FA"/>
    <w:rsid w:val="0010776B"/>
    <w:rsid w:val="00133E66"/>
    <w:rsid w:val="001435A3"/>
    <w:rsid w:val="001737DB"/>
    <w:rsid w:val="001D08F2"/>
    <w:rsid w:val="001D525B"/>
    <w:rsid w:val="001D7F4F"/>
    <w:rsid w:val="001E79D8"/>
    <w:rsid w:val="00220327"/>
    <w:rsid w:val="002321B6"/>
    <w:rsid w:val="00250967"/>
    <w:rsid w:val="002543C8"/>
    <w:rsid w:val="00257E22"/>
    <w:rsid w:val="00284AAE"/>
    <w:rsid w:val="0029173D"/>
    <w:rsid w:val="002B682F"/>
    <w:rsid w:val="002C211A"/>
    <w:rsid w:val="002E519C"/>
    <w:rsid w:val="002E5912"/>
    <w:rsid w:val="00301B21"/>
    <w:rsid w:val="003202DC"/>
    <w:rsid w:val="00325348"/>
    <w:rsid w:val="0032732C"/>
    <w:rsid w:val="00336AD0"/>
    <w:rsid w:val="003602E9"/>
    <w:rsid w:val="0037079A"/>
    <w:rsid w:val="003D01E8"/>
    <w:rsid w:val="003E5288"/>
    <w:rsid w:val="003F6D79"/>
    <w:rsid w:val="0041760A"/>
    <w:rsid w:val="00417C01"/>
    <w:rsid w:val="004273CB"/>
    <w:rsid w:val="00461451"/>
    <w:rsid w:val="004809EE"/>
    <w:rsid w:val="0048318A"/>
    <w:rsid w:val="004A3721"/>
    <w:rsid w:val="004E7D54"/>
    <w:rsid w:val="00500C3A"/>
    <w:rsid w:val="00514493"/>
    <w:rsid w:val="005273C6"/>
    <w:rsid w:val="00530A69"/>
    <w:rsid w:val="00536F89"/>
    <w:rsid w:val="00545593"/>
    <w:rsid w:val="00577C6C"/>
    <w:rsid w:val="00585E6A"/>
    <w:rsid w:val="005A1092"/>
    <w:rsid w:val="005C2FE2"/>
    <w:rsid w:val="005C4F8E"/>
    <w:rsid w:val="005D1E27"/>
    <w:rsid w:val="005E14B3"/>
    <w:rsid w:val="005E2BC9"/>
    <w:rsid w:val="00605102"/>
    <w:rsid w:val="006215AA"/>
    <w:rsid w:val="00636238"/>
    <w:rsid w:val="00641615"/>
    <w:rsid w:val="00672A88"/>
    <w:rsid w:val="006913C9"/>
    <w:rsid w:val="0069470D"/>
    <w:rsid w:val="006B7579"/>
    <w:rsid w:val="006E4396"/>
    <w:rsid w:val="00710275"/>
    <w:rsid w:val="00732EDF"/>
    <w:rsid w:val="00734F00"/>
    <w:rsid w:val="00775ABE"/>
    <w:rsid w:val="007A70AE"/>
    <w:rsid w:val="00803E93"/>
    <w:rsid w:val="008362E8"/>
    <w:rsid w:val="008A1768"/>
    <w:rsid w:val="008E769A"/>
    <w:rsid w:val="008F0F33"/>
    <w:rsid w:val="008F4429"/>
    <w:rsid w:val="0094021A"/>
    <w:rsid w:val="00953B25"/>
    <w:rsid w:val="00975D67"/>
    <w:rsid w:val="009B0C8D"/>
    <w:rsid w:val="009B44AF"/>
    <w:rsid w:val="009B65E1"/>
    <w:rsid w:val="009C6A0B"/>
    <w:rsid w:val="009D3E4F"/>
    <w:rsid w:val="009D480C"/>
    <w:rsid w:val="009E1CB3"/>
    <w:rsid w:val="009E3EC5"/>
    <w:rsid w:val="009F0C77"/>
    <w:rsid w:val="009F3D3C"/>
    <w:rsid w:val="009F4DD1"/>
    <w:rsid w:val="00A41684"/>
    <w:rsid w:val="00A473B2"/>
    <w:rsid w:val="00A61EDB"/>
    <w:rsid w:val="00A64E80"/>
    <w:rsid w:val="00A72BCD"/>
    <w:rsid w:val="00A741D9"/>
    <w:rsid w:val="00A833AB"/>
    <w:rsid w:val="00A94B24"/>
    <w:rsid w:val="00A9741D"/>
    <w:rsid w:val="00AD4B17"/>
    <w:rsid w:val="00B24F72"/>
    <w:rsid w:val="00B3329A"/>
    <w:rsid w:val="00B412D4"/>
    <w:rsid w:val="00B900CA"/>
    <w:rsid w:val="00B92586"/>
    <w:rsid w:val="00BB45F1"/>
    <w:rsid w:val="00BE3C22"/>
    <w:rsid w:val="00C0345E"/>
    <w:rsid w:val="00C0691A"/>
    <w:rsid w:val="00C3483A"/>
    <w:rsid w:val="00C74E9D"/>
    <w:rsid w:val="00C82FD3"/>
    <w:rsid w:val="00C86AC3"/>
    <w:rsid w:val="00C92819"/>
    <w:rsid w:val="00CC6B7B"/>
    <w:rsid w:val="00CD081A"/>
    <w:rsid w:val="00CD2089"/>
    <w:rsid w:val="00D71F50"/>
    <w:rsid w:val="00D73A67"/>
    <w:rsid w:val="00D87481"/>
    <w:rsid w:val="00D970A9"/>
    <w:rsid w:val="00DC7A64"/>
    <w:rsid w:val="00DF1813"/>
    <w:rsid w:val="00DF3845"/>
    <w:rsid w:val="00E24138"/>
    <w:rsid w:val="00E41911"/>
    <w:rsid w:val="00E819D2"/>
    <w:rsid w:val="00E92EEF"/>
    <w:rsid w:val="00EE6DBF"/>
    <w:rsid w:val="00EF2491"/>
    <w:rsid w:val="00F0776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7BF0DB0-0CCA-429B-A17E-222E93883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62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23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831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406_20140617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2B76A-15A0-46D8-8FA6-8E40510CE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5406: Todd Lever - South Carolina Legislature Online</dc:title>
  <dc:creator>McDowell</dc:creator>
  <cp:lastModifiedBy>N Cumfer</cp:lastModifiedBy>
  <cp:revision>5</cp:revision>
  <cp:lastPrinted>2014-06-17T18:09:00Z</cp:lastPrinted>
  <dcterms:created xsi:type="dcterms:W3CDTF">2014-06-17T20:13:00Z</dcterms:created>
  <dcterms:modified xsi:type="dcterms:W3CDTF">2014-12-05T18:21:00Z</dcterms:modified>
</cp:coreProperties>
</file>