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2EA6" w:rsidRDefault="00A32EA6" w:rsidP="00A32EA6">
      <w:pPr>
        <w:widowControl w:val="0"/>
        <w:jc w:val="center"/>
      </w:pPr>
      <w:r w:rsidRPr="00A32EA6">
        <w:rPr>
          <w:b/>
        </w:rPr>
        <w:t>South Carolina General Assembly</w:t>
      </w:r>
    </w:p>
    <w:p w:rsidR="00A32EA6" w:rsidRDefault="00A32EA6" w:rsidP="00A32EA6">
      <w:pPr>
        <w:widowControl w:val="0"/>
        <w:jc w:val="center"/>
      </w:pPr>
      <w:r>
        <w:t>120th Session, 2013-2014</w:t>
      </w:r>
    </w:p>
    <w:p w:rsidR="00A32EA6" w:rsidRDefault="00A32EA6" w:rsidP="00A32EA6">
      <w:pPr>
        <w:widowControl w:val="0"/>
        <w:jc w:val="left"/>
      </w:pPr>
    </w:p>
    <w:p w:rsidR="00A32EA6" w:rsidRDefault="00A32EA6" w:rsidP="00A32EA6">
      <w:pPr>
        <w:widowControl w:val="0"/>
        <w:jc w:val="left"/>
        <w:rPr>
          <w:b/>
        </w:rPr>
      </w:pPr>
      <w:r w:rsidRPr="00A32EA6">
        <w:rPr>
          <w:b/>
        </w:rPr>
        <w:t>S.</w:t>
      </w:r>
      <w:r>
        <w:rPr>
          <w:b/>
        </w:rPr>
        <w:t xml:space="preserve"> </w:t>
      </w:r>
      <w:r w:rsidRPr="00A32EA6">
        <w:rPr>
          <w:b/>
        </w:rPr>
        <w:t>580</w:t>
      </w:r>
    </w:p>
    <w:p w:rsidR="00A32EA6" w:rsidRDefault="00A32EA6" w:rsidP="00A32EA6">
      <w:pPr>
        <w:widowControl w:val="0"/>
        <w:jc w:val="left"/>
        <w:rPr>
          <w:b/>
        </w:rPr>
      </w:pPr>
    </w:p>
    <w:p w:rsidR="00A32EA6" w:rsidRDefault="00A32EA6" w:rsidP="00A32EA6">
      <w:pPr>
        <w:widowControl w:val="0"/>
        <w:jc w:val="left"/>
      </w:pPr>
      <w:r w:rsidRPr="00A32EA6">
        <w:rPr>
          <w:b/>
        </w:rPr>
        <w:t>STATUS INFORMATION</w:t>
      </w:r>
    </w:p>
    <w:p w:rsidR="00A32EA6" w:rsidRDefault="00A32EA6" w:rsidP="00A32EA6">
      <w:pPr>
        <w:widowControl w:val="0"/>
        <w:jc w:val="left"/>
      </w:pPr>
    </w:p>
    <w:p w:rsidR="00A32EA6" w:rsidRDefault="00A32EA6" w:rsidP="00A32EA6">
      <w:pPr>
        <w:widowControl w:val="0"/>
        <w:jc w:val="left"/>
      </w:pPr>
      <w:r>
        <w:t>Concurrent Resolution</w:t>
      </w:r>
    </w:p>
    <w:p w:rsidR="00A32EA6" w:rsidRDefault="00A32EA6" w:rsidP="00A32EA6">
      <w:pPr>
        <w:widowControl w:val="0"/>
        <w:jc w:val="left"/>
      </w:pPr>
      <w:r>
        <w:t>Sponsors: Senator Hayes</w:t>
      </w:r>
    </w:p>
    <w:p w:rsidR="00A32EA6" w:rsidRDefault="00A32EA6" w:rsidP="00A32EA6">
      <w:pPr>
        <w:widowControl w:val="0"/>
        <w:jc w:val="left"/>
      </w:pPr>
      <w:r>
        <w:t>Document Path: l:\council\bills\rm\1206htc13.docx</w:t>
      </w:r>
    </w:p>
    <w:p w:rsidR="00A32EA6" w:rsidRDefault="00A32EA6" w:rsidP="00A32EA6">
      <w:pPr>
        <w:widowControl w:val="0"/>
        <w:jc w:val="left"/>
      </w:pPr>
    </w:p>
    <w:p w:rsidR="00963E39" w:rsidRDefault="00963E39" w:rsidP="00A32EA6">
      <w:pPr>
        <w:widowControl w:val="0"/>
        <w:jc w:val="left"/>
      </w:pPr>
      <w:r>
        <w:t>Introduced in the Senate on April 9, 2013</w:t>
      </w:r>
    </w:p>
    <w:p w:rsidR="00963E39" w:rsidRDefault="00963E39" w:rsidP="00A32EA6">
      <w:pPr>
        <w:widowControl w:val="0"/>
        <w:jc w:val="left"/>
      </w:pPr>
      <w:r>
        <w:t>Introduced in the House on April 9, 2013</w:t>
      </w:r>
    </w:p>
    <w:p w:rsidR="00963E39" w:rsidRDefault="00963E39" w:rsidP="00A32EA6">
      <w:pPr>
        <w:widowControl w:val="0"/>
        <w:jc w:val="left"/>
      </w:pPr>
      <w:r>
        <w:t>Adopted by the General Assembly on April 9, 2013</w:t>
      </w:r>
    </w:p>
    <w:p w:rsidR="00963E39" w:rsidRDefault="00963E39" w:rsidP="00A32EA6">
      <w:pPr>
        <w:widowControl w:val="0"/>
        <w:jc w:val="left"/>
      </w:pPr>
    </w:p>
    <w:p w:rsidR="00A32EA6" w:rsidRDefault="00A32EA6" w:rsidP="00A32EA6">
      <w:pPr>
        <w:widowControl w:val="0"/>
        <w:jc w:val="left"/>
      </w:pPr>
      <w:r>
        <w:t xml:space="preserve">Summary: </w:t>
      </w:r>
      <w:r w:rsidR="002749D3">
        <w:t>York County Day</w:t>
      </w:r>
    </w:p>
    <w:p w:rsidR="00A32EA6" w:rsidRDefault="00A32EA6" w:rsidP="00A32EA6">
      <w:pPr>
        <w:widowControl w:val="0"/>
        <w:jc w:val="left"/>
      </w:pPr>
    </w:p>
    <w:p w:rsidR="00A32EA6" w:rsidRDefault="00A32EA6" w:rsidP="00A32EA6">
      <w:pPr>
        <w:widowControl w:val="0"/>
        <w:jc w:val="left"/>
      </w:pPr>
    </w:p>
    <w:p w:rsidR="00A32EA6" w:rsidRDefault="00A32EA6" w:rsidP="00A32EA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32EA6">
        <w:rPr>
          <w:b/>
        </w:rPr>
        <w:t>HISTORY OF LEGISLATIVE ACTIONS</w:t>
      </w:r>
    </w:p>
    <w:p w:rsidR="00A32EA6" w:rsidRDefault="00A32EA6" w:rsidP="00A32EA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32EA6" w:rsidRPr="00A32EA6" w:rsidRDefault="00A32EA6" w:rsidP="00A32EA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32EA6">
        <w:rPr>
          <w:u w:val="single"/>
        </w:rPr>
        <w:tab/>
        <w:t>Date</w:t>
      </w:r>
      <w:r w:rsidRPr="00A32EA6">
        <w:rPr>
          <w:u w:val="single"/>
        </w:rPr>
        <w:tab/>
        <w:t>Body</w:t>
      </w:r>
      <w:r w:rsidRPr="00A32EA6">
        <w:rPr>
          <w:u w:val="single"/>
        </w:rPr>
        <w:tab/>
        <w:t>Action Description with journal page number</w:t>
      </w:r>
      <w:r w:rsidRPr="00A32EA6">
        <w:rPr>
          <w:u w:val="single"/>
        </w:rPr>
        <w:tab/>
      </w:r>
      <w:bookmarkStart w:id="0" w:name="_GoBack"/>
      <w:bookmarkEnd w:id="0"/>
    </w:p>
    <w:p w:rsidR="00FC43FC" w:rsidRDefault="00FC43FC" w:rsidP="00FC43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4/9/2013</w:t>
      </w:r>
      <w:r>
        <w:tab/>
        <w:t>Senate</w:t>
      </w:r>
      <w:r>
        <w:tab/>
      </w:r>
      <w:r w:rsidRPr="00D25E5E">
        <w:t>Introduced, adop</w:t>
      </w:r>
      <w:r>
        <w:t xml:space="preserve">ted, sent to House </w:t>
      </w:r>
      <w:r w:rsidRPr="00D25E5E">
        <w:t>(</w:t>
      </w:r>
      <w:hyperlink r:id="rId7" w:history="1">
        <w:r w:rsidRPr="00D25E5E">
          <w:rPr>
            <w:rStyle w:val="Hyperlink"/>
          </w:rPr>
          <w:t>Senate Journal</w:t>
        </w:r>
        <w:r w:rsidRPr="00D25E5E">
          <w:rPr>
            <w:rStyle w:val="Hyperlink"/>
          </w:rPr>
          <w:noBreakHyphen/>
          <w:t>page 8</w:t>
        </w:r>
      </w:hyperlink>
      <w:r w:rsidRPr="00D25E5E">
        <w:t>)</w:t>
      </w:r>
    </w:p>
    <w:p w:rsidR="00FC43FC" w:rsidRDefault="00FC43FC" w:rsidP="00FC43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4/9/2013</w:t>
      </w:r>
      <w:r>
        <w:tab/>
        <w:t>House</w:t>
      </w:r>
      <w:r>
        <w:tab/>
      </w:r>
      <w:r w:rsidRPr="00D25E5E">
        <w:t>Introduced, ado</w:t>
      </w:r>
      <w:r>
        <w:t xml:space="preserve">pted, returned with concurrence </w:t>
      </w:r>
      <w:r w:rsidRPr="00D25E5E">
        <w:t>(</w:t>
      </w:r>
      <w:hyperlink r:id="rId8" w:history="1">
        <w:r w:rsidRPr="00D25E5E">
          <w:rPr>
            <w:rStyle w:val="Hyperlink"/>
          </w:rPr>
          <w:t>House Journal</w:t>
        </w:r>
        <w:r w:rsidRPr="00D25E5E">
          <w:rPr>
            <w:rStyle w:val="Hyperlink"/>
          </w:rPr>
          <w:noBreakHyphen/>
          <w:t>page 48</w:t>
        </w:r>
      </w:hyperlink>
      <w:r w:rsidRPr="00D25E5E">
        <w:t>)</w:t>
      </w:r>
    </w:p>
    <w:p w:rsidR="00FC43FC" w:rsidRDefault="00FC43FC" w:rsidP="00FC43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32EA6" w:rsidRPr="00A32EA6" w:rsidRDefault="00A32EA6" w:rsidP="00A32EA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32EA6" w:rsidRDefault="00A32EA6" w:rsidP="00A32EA6">
      <w:r w:rsidRPr="00A32EA6">
        <w:rPr>
          <w:b/>
        </w:rPr>
        <w:t>VERSIONS OF THIS BILL</w:t>
      </w:r>
    </w:p>
    <w:p w:rsidR="00A32EA6" w:rsidRDefault="00A32EA6" w:rsidP="00A32EA6"/>
    <w:p w:rsidR="00A32EA6" w:rsidRDefault="001172C8" w:rsidP="00A32EA6">
      <w:hyperlink r:id="rId9" w:history="1">
        <w:r w:rsidR="00A32EA6">
          <w:rPr>
            <w:rStyle w:val="Hyperlink"/>
          </w:rPr>
          <w:t>4/9/2013</w:t>
        </w:r>
      </w:hyperlink>
    </w:p>
    <w:p w:rsidR="00A32EA6" w:rsidRDefault="00A32EA6" w:rsidP="00A32EA6"/>
    <w:p w:rsidR="00A32EA6" w:rsidRDefault="00A32EA6" w:rsidP="00A32EA6">
      <w:pPr>
        <w:sectPr w:rsidR="00A32EA6" w:rsidSect="00A32EA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D0C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84958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28D1" w:rsidRDefault="004B7C7D" w:rsidP="00AE28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AE28D1">
        <w:t xml:space="preserve">RECOGNIZE YORK COUNTY AS A VITAL PART OF THE PALMETTO STATE AND TO DECLARE </w:t>
      </w:r>
      <w:r w:rsidR="00EC67F6">
        <w:t>APRIL 10</w:t>
      </w:r>
      <w:r w:rsidR="00AE28D1">
        <w:t>, 201</w:t>
      </w:r>
      <w:r w:rsidR="00EC67F6">
        <w:t>3</w:t>
      </w:r>
      <w:r w:rsidR="00AE28D1">
        <w:t>, “YORK COUNTY DAY” IN SOUTH CAROLINA.</w:t>
      </w:r>
    </w:p>
    <w:p w:rsidR="00384958" w:rsidRDefault="003849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D4926" w:rsidRDefault="00384958" w:rsidP="00FD49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D4926">
        <w:t>nestled between the Broad River on the west and the Catawba River on the east in the state</w:t>
      </w:r>
      <w:r w:rsidR="00B12EA8" w:rsidRPr="00B12EA8">
        <w:t>’</w:t>
      </w:r>
      <w:r w:rsidR="00FD4926">
        <w:t xml:space="preserve">s hardy Piedmont, York County is home to such jewels as Historic Brattonsville and illustrious Winthrop University; and </w:t>
      </w:r>
    </w:p>
    <w:p w:rsidR="00FD4926" w:rsidRDefault="00FD4926" w:rsidP="00FD49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4926" w:rsidRDefault="00FD4926" w:rsidP="00FD49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with more than 23</w:t>
      </w:r>
      <w:r w:rsidR="00B97D98">
        <w:t>0</w:t>
      </w:r>
      <w:r>
        <w:t>,</w:t>
      </w:r>
      <w:r w:rsidR="00B97D98">
        <w:t>528</w:t>
      </w:r>
      <w:r>
        <w:t xml:space="preserve"> South Carolina citizens, York County constitutes </w:t>
      </w:r>
      <w:r w:rsidR="00B97D98">
        <w:t>nearly</w:t>
      </w:r>
      <w:r>
        <w:t xml:space="preserve"> </w:t>
      </w:r>
      <w:r w:rsidR="007328D1">
        <w:t>5</w:t>
      </w:r>
      <w:r>
        <w:t xml:space="preserve"> percent of the state</w:t>
      </w:r>
      <w:r w:rsidR="00B12EA8" w:rsidRPr="00B12EA8">
        <w:t>’</w:t>
      </w:r>
      <w:r>
        <w:t>s total population; and</w:t>
      </w:r>
    </w:p>
    <w:p w:rsidR="00FD4926" w:rsidRDefault="00FD4926" w:rsidP="00FD49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4926" w:rsidRDefault="00FD4926" w:rsidP="00FD49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York County is </w:t>
      </w:r>
      <w:r w:rsidR="00B97D98">
        <w:t xml:space="preserve">one of </w:t>
      </w:r>
      <w:r>
        <w:t>the state</w:t>
      </w:r>
      <w:r w:rsidR="00B12EA8" w:rsidRPr="00B12EA8">
        <w:t>’</w:t>
      </w:r>
      <w:r>
        <w:t>s fastest growing count</w:t>
      </w:r>
      <w:r w:rsidR="00B97D98">
        <w:t>ies</w:t>
      </w:r>
      <w:r>
        <w:t>, with an average annual</w:t>
      </w:r>
      <w:r w:rsidR="00DA555E">
        <w:t xml:space="preserve"> </w:t>
      </w:r>
      <w:r>
        <w:t xml:space="preserve">growth rate of </w:t>
      </w:r>
      <w:r w:rsidR="00455136">
        <w:t>4</w:t>
      </w:r>
      <w:r>
        <w:t xml:space="preserve"> percent and a </w:t>
      </w:r>
      <w:r w:rsidR="00DA555E">
        <w:t xml:space="preserve">cumulative growth of 37 percent over the past ten years; </w:t>
      </w:r>
      <w:r>
        <w:t>and</w:t>
      </w:r>
    </w:p>
    <w:p w:rsidR="00FD4926" w:rsidRDefault="00FD4926" w:rsidP="00FD49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4926" w:rsidRDefault="00FD4926" w:rsidP="00FD49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estimated assessment of real and manufacturing property in York County exceeded </w:t>
      </w:r>
      <w:r w:rsidR="00A1716A">
        <w:t xml:space="preserve">$743 </w:t>
      </w:r>
      <w:r>
        <w:t xml:space="preserve">million, which is </w:t>
      </w:r>
      <w:r w:rsidR="00A1716A">
        <w:t>nearly a 1.2 percent</w:t>
      </w:r>
      <w:r>
        <w:t xml:space="preserve"> increase </w:t>
      </w:r>
      <w:r w:rsidR="009A7958">
        <w:t xml:space="preserve">over </w:t>
      </w:r>
      <w:r w:rsidR="0008454B">
        <w:t>2012</w:t>
      </w:r>
      <w:r>
        <w:t xml:space="preserve"> and represents approximately </w:t>
      </w:r>
      <w:r w:rsidR="00A1716A">
        <w:t>3.5</w:t>
      </w:r>
      <w:r>
        <w:t xml:space="preserve"> percent of the state</w:t>
      </w:r>
      <w:r w:rsidR="00B12EA8" w:rsidRPr="00B12EA8">
        <w:t>’</w:t>
      </w:r>
      <w:r>
        <w:t>s total assessment of real and manufacturing property; and</w:t>
      </w:r>
    </w:p>
    <w:p w:rsidR="00FD4926" w:rsidRDefault="00FD4926" w:rsidP="00FD49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4926" w:rsidRDefault="00FD4926" w:rsidP="00FD49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state</w:t>
      </w:r>
      <w:r w:rsidR="00B12EA8" w:rsidRPr="00B12EA8">
        <w:t>’</w:t>
      </w:r>
      <w:r>
        <w:t>s eighth</w:t>
      </w:r>
      <w:r w:rsidR="00B12EA8">
        <w:noBreakHyphen/>
      </w:r>
      <w:r>
        <w:t>highest</w:t>
      </w:r>
      <w:r w:rsidR="00B12EA8">
        <w:noBreakHyphen/>
      </w:r>
      <w:r>
        <w:t>producing county in retail sales</w:t>
      </w:r>
      <w:r w:rsidR="00372CED">
        <w:t xml:space="preserve">, York County </w:t>
      </w:r>
      <w:r>
        <w:t>provide</w:t>
      </w:r>
      <w:r w:rsidR="00372CED">
        <w:t xml:space="preserve">s 3.4 percent </w:t>
      </w:r>
      <w:r>
        <w:t>of South Carolina</w:t>
      </w:r>
      <w:r w:rsidR="00B12EA8" w:rsidRPr="00B12EA8">
        <w:t>’</w:t>
      </w:r>
      <w:r>
        <w:t xml:space="preserve">s total </w:t>
      </w:r>
      <w:r w:rsidR="00AD2CC2">
        <w:t>output</w:t>
      </w:r>
      <w:r w:rsidR="007E3C40">
        <w:t xml:space="preserve"> in that area</w:t>
      </w:r>
      <w:r>
        <w:t>; and</w:t>
      </w:r>
    </w:p>
    <w:p w:rsidR="00FD4926" w:rsidRDefault="00FD4926" w:rsidP="00FD49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4926" w:rsidRDefault="00FD4926" w:rsidP="00FD49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attractions such as Carowinds draw a myriad of visitors from all over North and South Carolina, and events like the Clover Scottish Games </w:t>
      </w:r>
      <w:r w:rsidRPr="00FF14F2">
        <w:rPr>
          <w:color w:val="000000" w:themeColor="text1"/>
          <w:u w:color="000000" w:themeColor="text1"/>
        </w:rPr>
        <w:t xml:space="preserve">and Scotch Irish Festival </w:t>
      </w:r>
      <w:r>
        <w:t>and the South Carolina Strawberry Festival in Fort Mill showcase the warm hospitality and natural beauty of the county; and</w:t>
      </w:r>
    </w:p>
    <w:p w:rsidR="00FD4926" w:rsidRDefault="00FD4926" w:rsidP="00FD49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7FD3" w:rsidRDefault="00FD4926" w:rsidP="00FD49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</w:t>
      </w:r>
      <w:r w:rsidR="00EF7255">
        <w:t xml:space="preserve">, the citizens of York County </w:t>
      </w:r>
      <w:r>
        <w:t>passed their own one</w:t>
      </w:r>
      <w:r w:rsidR="00B12EA8">
        <w:noBreakHyphen/>
      </w:r>
      <w:r>
        <w:t xml:space="preserve">cent sales tax in 1997, </w:t>
      </w:r>
      <w:r w:rsidR="00DB5A10">
        <w:t xml:space="preserve">again </w:t>
      </w:r>
      <w:r>
        <w:t xml:space="preserve">in 2003, and </w:t>
      </w:r>
      <w:r w:rsidR="00DB5A10">
        <w:t xml:space="preserve">yet </w:t>
      </w:r>
      <w:r>
        <w:t xml:space="preserve">again in 2011 to collect </w:t>
      </w:r>
      <w:r w:rsidR="00DB5A10">
        <w:t>$161 million</w:t>
      </w:r>
      <w:r w:rsidR="006F3B78">
        <w:t xml:space="preserve">, bringing the </w:t>
      </w:r>
      <w:r>
        <w:t xml:space="preserve">total </w:t>
      </w:r>
      <w:r w:rsidR="006F3B78">
        <w:t>tax to be collected to</w:t>
      </w:r>
      <w:r>
        <w:t xml:space="preserve"> </w:t>
      </w:r>
      <w:r w:rsidR="006F3B78">
        <w:t xml:space="preserve">$433 </w:t>
      </w:r>
      <w:r w:rsidR="00DB5A10">
        <w:t xml:space="preserve">million. These funds will pay for </w:t>
      </w:r>
      <w:r>
        <w:t xml:space="preserve">critical road improvements, which </w:t>
      </w:r>
      <w:r w:rsidR="00DB5A10">
        <w:t xml:space="preserve">will </w:t>
      </w:r>
      <w:r>
        <w:t>enhance the efficiency of the state</w:t>
      </w:r>
      <w:r w:rsidR="00B12EA8" w:rsidRPr="00B12EA8">
        <w:t>’</w:t>
      </w:r>
      <w:r>
        <w:t>s road system</w:t>
      </w:r>
      <w:r w:rsidR="00A97FD3">
        <w:t>; and</w:t>
      </w:r>
    </w:p>
    <w:p w:rsidR="00A97FD3" w:rsidRDefault="00A97FD3" w:rsidP="00FD49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4926" w:rsidRDefault="00A97FD3" w:rsidP="00FD49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F7255">
        <w:t>appreciative of York County</w:t>
      </w:r>
      <w:r w:rsidR="00B12EA8" w:rsidRPr="00B12EA8">
        <w:t>’</w:t>
      </w:r>
      <w:r w:rsidR="00EF7255">
        <w:t xml:space="preserve">s fine preservation of its past, as well as its judicious eye to the </w:t>
      </w:r>
      <w:r w:rsidR="00B4104D">
        <w:t xml:space="preserve">present and </w:t>
      </w:r>
      <w:r w:rsidR="00EF7255">
        <w:t>future, t</w:t>
      </w:r>
      <w:r w:rsidR="002A0E2E">
        <w:t xml:space="preserve">he General </w:t>
      </w:r>
      <w:r w:rsidR="00EF7255">
        <w:t xml:space="preserve">Assembly takes great pleasure in saluting </w:t>
      </w:r>
      <w:r w:rsidR="002A0E2E">
        <w:t>York County</w:t>
      </w:r>
      <w:r w:rsidR="00EF7255">
        <w:t>. No</w:t>
      </w:r>
      <w:r w:rsidR="00FD4926">
        <w:t xml:space="preserve">w, therefore, </w:t>
      </w:r>
    </w:p>
    <w:p w:rsidR="00FD4926" w:rsidRDefault="00FD4926" w:rsidP="00FD49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4926" w:rsidRDefault="00FD4926" w:rsidP="00FD49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FD4926" w:rsidRDefault="00FD4926" w:rsidP="00FD49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4926" w:rsidRDefault="00FD4926" w:rsidP="00FD49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General Assembly, by this resolution, recognize York County as a vital part of the Palmetto State, and declare </w:t>
      </w:r>
      <w:r w:rsidR="004517DC">
        <w:t>April 10, 2013</w:t>
      </w:r>
      <w:r>
        <w:t>, “York County Day” in South Carolina.</w:t>
      </w:r>
    </w:p>
    <w:p w:rsidR="00FD4926" w:rsidRDefault="00FD4926" w:rsidP="00FD49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4926" w:rsidRDefault="00FD4926" w:rsidP="00FD49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 each of the four chambers of commerce in York County.</w:t>
      </w:r>
    </w:p>
    <w:p w:rsidR="00ED0CC7" w:rsidRDefault="00B12EA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D0CC7" w:rsidRDefault="00ED0CC7" w:rsidP="00A32EA6">
      <w:pPr>
        <w:suppressAutoHyphens/>
      </w:pPr>
    </w:p>
    <w:sectPr w:rsidR="00ED0CC7" w:rsidSect="00A32EA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3B78" w:rsidRDefault="006F3B78" w:rsidP="009F0C77">
      <w:r>
        <w:separator/>
      </w:r>
    </w:p>
  </w:endnote>
  <w:endnote w:type="continuationSeparator" w:id="0">
    <w:p w:rsidR="006F3B78" w:rsidRDefault="006F3B7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AF21845-52F8-46D6-9176-9F34A7C87831}"/>
    <w:embedBold r:id="rId2" w:fontKey="{C6C4C512-62FA-4D6E-8865-8268A0C8FB8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983A779-70E5-4414-9ED2-56EED41EB3D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49FD6A8-C7C5-479E-9F11-325335E06C0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2EA6" w:rsidRPr="00ED0CC7" w:rsidRDefault="00A32EA6" w:rsidP="00ED0CC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[580]</w:t>
    </w:r>
    <w:r>
      <w:tab/>
    </w:r>
    <w:r w:rsidR="006263B3">
      <w:fldChar w:fldCharType="begin"/>
    </w:r>
    <w:r w:rsidR="006263B3">
      <w:instrText xml:space="preserve"> PAGE  \* MERGEFORMAT </w:instrText>
    </w:r>
    <w:r w:rsidR="006263B3">
      <w:fldChar w:fldCharType="separate"/>
    </w:r>
    <w:r w:rsidR="001172C8">
      <w:rPr>
        <w:noProof/>
      </w:rPr>
      <w:t>1</w:t>
    </w:r>
    <w:r w:rsidR="006263B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3B78" w:rsidRDefault="006F3B78" w:rsidP="009F0C77">
      <w:r>
        <w:separator/>
      </w:r>
    </w:p>
  </w:footnote>
  <w:footnote w:type="continuationSeparator" w:id="0">
    <w:p w:rsidR="006F3B78" w:rsidRDefault="006F3B7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206HTC13"/>
    <w:docVar w:name="CoverBillType" w:val="c"/>
    <w:docVar w:name="docpath" w:val="L:\Council\bills\RM\1206HTC13.DOCX"/>
    <w:docVar w:name="dvBillNumber" w:val="580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33701F"/>
    <w:rsid w:val="00026C9A"/>
    <w:rsid w:val="000550F0"/>
    <w:rsid w:val="000644EF"/>
    <w:rsid w:val="0008454B"/>
    <w:rsid w:val="000965A1"/>
    <w:rsid w:val="000E1785"/>
    <w:rsid w:val="000F39F2"/>
    <w:rsid w:val="000F4F37"/>
    <w:rsid w:val="001023A4"/>
    <w:rsid w:val="0010776B"/>
    <w:rsid w:val="001172C8"/>
    <w:rsid w:val="00133E66"/>
    <w:rsid w:val="00134ACF"/>
    <w:rsid w:val="00144E15"/>
    <w:rsid w:val="001A4A62"/>
    <w:rsid w:val="001A681E"/>
    <w:rsid w:val="001B66E6"/>
    <w:rsid w:val="001D08F2"/>
    <w:rsid w:val="001E2EE9"/>
    <w:rsid w:val="002037CA"/>
    <w:rsid w:val="002047A2"/>
    <w:rsid w:val="002321B6"/>
    <w:rsid w:val="0023696B"/>
    <w:rsid w:val="00237656"/>
    <w:rsid w:val="00250967"/>
    <w:rsid w:val="00254913"/>
    <w:rsid w:val="0026321D"/>
    <w:rsid w:val="002749D3"/>
    <w:rsid w:val="002759C5"/>
    <w:rsid w:val="00277DEE"/>
    <w:rsid w:val="00280D88"/>
    <w:rsid w:val="00294ABE"/>
    <w:rsid w:val="002A0E2E"/>
    <w:rsid w:val="002A3EB4"/>
    <w:rsid w:val="00312AF6"/>
    <w:rsid w:val="00325348"/>
    <w:rsid w:val="0033701F"/>
    <w:rsid w:val="00372CED"/>
    <w:rsid w:val="00384958"/>
    <w:rsid w:val="00393688"/>
    <w:rsid w:val="003D411E"/>
    <w:rsid w:val="003E3C1E"/>
    <w:rsid w:val="003E6148"/>
    <w:rsid w:val="00400EAA"/>
    <w:rsid w:val="0041760A"/>
    <w:rsid w:val="004517DC"/>
    <w:rsid w:val="00455136"/>
    <w:rsid w:val="00471338"/>
    <w:rsid w:val="004809EE"/>
    <w:rsid w:val="004B7C7D"/>
    <w:rsid w:val="00511EE9"/>
    <w:rsid w:val="00521E00"/>
    <w:rsid w:val="00577C6C"/>
    <w:rsid w:val="00584D6E"/>
    <w:rsid w:val="0058501B"/>
    <w:rsid w:val="006215AA"/>
    <w:rsid w:val="006263B3"/>
    <w:rsid w:val="006340D9"/>
    <w:rsid w:val="00643B8E"/>
    <w:rsid w:val="00665EBC"/>
    <w:rsid w:val="0069470D"/>
    <w:rsid w:val="006A476C"/>
    <w:rsid w:val="006C6A93"/>
    <w:rsid w:val="006E02F9"/>
    <w:rsid w:val="006F3B78"/>
    <w:rsid w:val="007328D1"/>
    <w:rsid w:val="00753C04"/>
    <w:rsid w:val="00756946"/>
    <w:rsid w:val="00757F80"/>
    <w:rsid w:val="00771EEC"/>
    <w:rsid w:val="00786819"/>
    <w:rsid w:val="007A325A"/>
    <w:rsid w:val="007E3C40"/>
    <w:rsid w:val="007F1523"/>
    <w:rsid w:val="007F509E"/>
    <w:rsid w:val="007F5799"/>
    <w:rsid w:val="007F6947"/>
    <w:rsid w:val="00872729"/>
    <w:rsid w:val="008F4429"/>
    <w:rsid w:val="00903A50"/>
    <w:rsid w:val="00932670"/>
    <w:rsid w:val="009352BB"/>
    <w:rsid w:val="00963E39"/>
    <w:rsid w:val="00990668"/>
    <w:rsid w:val="009A7958"/>
    <w:rsid w:val="009B74BF"/>
    <w:rsid w:val="009F0C77"/>
    <w:rsid w:val="009F4DD1"/>
    <w:rsid w:val="00A1716A"/>
    <w:rsid w:val="00A2743D"/>
    <w:rsid w:val="00A32EA6"/>
    <w:rsid w:val="00A35AA2"/>
    <w:rsid w:val="00A634D9"/>
    <w:rsid w:val="00A64E80"/>
    <w:rsid w:val="00A741D9"/>
    <w:rsid w:val="00A9741D"/>
    <w:rsid w:val="00A97FD3"/>
    <w:rsid w:val="00AC5394"/>
    <w:rsid w:val="00AD2CC2"/>
    <w:rsid w:val="00AD4B17"/>
    <w:rsid w:val="00AE28D1"/>
    <w:rsid w:val="00B12EA8"/>
    <w:rsid w:val="00B230E4"/>
    <w:rsid w:val="00B26FA6"/>
    <w:rsid w:val="00B27909"/>
    <w:rsid w:val="00B4104D"/>
    <w:rsid w:val="00B741CB"/>
    <w:rsid w:val="00B934F3"/>
    <w:rsid w:val="00B97D98"/>
    <w:rsid w:val="00BB6347"/>
    <w:rsid w:val="00BD2134"/>
    <w:rsid w:val="00C0019D"/>
    <w:rsid w:val="00C038D8"/>
    <w:rsid w:val="00C045DD"/>
    <w:rsid w:val="00C3136F"/>
    <w:rsid w:val="00C3483A"/>
    <w:rsid w:val="00C74E9D"/>
    <w:rsid w:val="00C82FD3"/>
    <w:rsid w:val="00C90E12"/>
    <w:rsid w:val="00CC6B7B"/>
    <w:rsid w:val="00CD3619"/>
    <w:rsid w:val="00CF4447"/>
    <w:rsid w:val="00D267B9"/>
    <w:rsid w:val="00D405E7"/>
    <w:rsid w:val="00D41D56"/>
    <w:rsid w:val="00D6260D"/>
    <w:rsid w:val="00D6662B"/>
    <w:rsid w:val="00D938DF"/>
    <w:rsid w:val="00D95E2F"/>
    <w:rsid w:val="00D970A9"/>
    <w:rsid w:val="00DA555E"/>
    <w:rsid w:val="00DA55E0"/>
    <w:rsid w:val="00DB3AC0"/>
    <w:rsid w:val="00DB5A10"/>
    <w:rsid w:val="00DE68F0"/>
    <w:rsid w:val="00DF3845"/>
    <w:rsid w:val="00DF7E17"/>
    <w:rsid w:val="00EB00A2"/>
    <w:rsid w:val="00EB1BF3"/>
    <w:rsid w:val="00EC67F6"/>
    <w:rsid w:val="00ED0CC7"/>
    <w:rsid w:val="00EF3EEE"/>
    <w:rsid w:val="00EF7255"/>
    <w:rsid w:val="00F1265D"/>
    <w:rsid w:val="00F149A7"/>
    <w:rsid w:val="00F50BAF"/>
    <w:rsid w:val="00F52C10"/>
    <w:rsid w:val="00F62E63"/>
    <w:rsid w:val="00F81FFD"/>
    <w:rsid w:val="00F85228"/>
    <w:rsid w:val="00FB6773"/>
    <w:rsid w:val="00FC43FC"/>
    <w:rsid w:val="00FD4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04D9169-47CF-4BDF-AEFA-6E99E4BAC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32EA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3\04-09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3\04-09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580_201304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4EEA65-BCD6-4EBA-B03D-EC12E49E3F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476</Words>
  <Characters>2716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580: York County Day - South Carolina Legislature Online</dc:title>
  <dc:subject/>
  <dc:creator>McDowell</dc:creator>
  <cp:keywords/>
  <dc:description/>
  <cp:lastModifiedBy>N Cumfer</cp:lastModifiedBy>
  <cp:revision>9</cp:revision>
  <dcterms:created xsi:type="dcterms:W3CDTF">2013-04-09T16:47:00Z</dcterms:created>
  <dcterms:modified xsi:type="dcterms:W3CDTF">2014-12-04T20:44:00Z</dcterms:modified>
</cp:coreProperties>
</file>