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23C" w:rsidRDefault="00D8523C" w:rsidP="00D8523C">
      <w:pPr>
        <w:widowControl w:val="0"/>
        <w:jc w:val="center"/>
      </w:pPr>
      <w:r w:rsidRPr="00D8523C">
        <w:rPr>
          <w:b/>
        </w:rPr>
        <w:t>South Carolina General Assembly</w:t>
      </w:r>
    </w:p>
    <w:p w:rsidR="00D8523C" w:rsidRDefault="00D8523C" w:rsidP="00D8523C">
      <w:pPr>
        <w:widowControl w:val="0"/>
        <w:jc w:val="center"/>
      </w:pPr>
      <w:r>
        <w:t>120th Session, 2013-2014</w:t>
      </w:r>
    </w:p>
    <w:p w:rsidR="00D8523C" w:rsidRDefault="00D8523C" w:rsidP="00D8523C">
      <w:pPr>
        <w:widowControl w:val="0"/>
        <w:jc w:val="left"/>
      </w:pPr>
    </w:p>
    <w:p w:rsidR="00D8523C" w:rsidRDefault="00D8523C" w:rsidP="00D8523C">
      <w:pPr>
        <w:widowControl w:val="0"/>
        <w:jc w:val="left"/>
        <w:rPr>
          <w:b/>
        </w:rPr>
      </w:pPr>
      <w:r w:rsidRPr="00D8523C">
        <w:rPr>
          <w:b/>
        </w:rPr>
        <w:t>S.</w:t>
      </w:r>
      <w:r>
        <w:rPr>
          <w:b/>
        </w:rPr>
        <w:t xml:space="preserve"> </w:t>
      </w:r>
      <w:r w:rsidRPr="00D8523C">
        <w:rPr>
          <w:b/>
        </w:rPr>
        <w:t>585</w:t>
      </w:r>
    </w:p>
    <w:p w:rsidR="00D8523C" w:rsidRDefault="00D8523C" w:rsidP="00D8523C">
      <w:pPr>
        <w:widowControl w:val="0"/>
        <w:jc w:val="left"/>
        <w:rPr>
          <w:b/>
        </w:rPr>
      </w:pPr>
    </w:p>
    <w:p w:rsidR="00D8523C" w:rsidRDefault="00D8523C" w:rsidP="00D8523C">
      <w:pPr>
        <w:widowControl w:val="0"/>
        <w:jc w:val="left"/>
      </w:pPr>
      <w:r w:rsidRPr="00D8523C">
        <w:rPr>
          <w:b/>
        </w:rPr>
        <w:t>STATUS INFORMATION</w:t>
      </w:r>
    </w:p>
    <w:p w:rsidR="00D8523C" w:rsidRDefault="00D8523C" w:rsidP="00D8523C">
      <w:pPr>
        <w:widowControl w:val="0"/>
        <w:jc w:val="left"/>
      </w:pPr>
    </w:p>
    <w:p w:rsidR="00D8523C" w:rsidRDefault="00D8523C" w:rsidP="00D8523C">
      <w:pPr>
        <w:widowControl w:val="0"/>
        <w:jc w:val="left"/>
      </w:pPr>
      <w:r>
        <w:t>General Bill</w:t>
      </w:r>
    </w:p>
    <w:p w:rsidR="00D8523C" w:rsidRDefault="00D8523C" w:rsidP="00D8523C">
      <w:pPr>
        <w:widowControl w:val="0"/>
        <w:jc w:val="left"/>
      </w:pPr>
      <w:r>
        <w:t>Sponsors: Senator Bryant</w:t>
      </w:r>
    </w:p>
    <w:p w:rsidR="00D8523C" w:rsidRDefault="00D8523C" w:rsidP="00D8523C">
      <w:pPr>
        <w:widowControl w:val="0"/>
        <w:jc w:val="left"/>
      </w:pPr>
      <w:r>
        <w:t>Document Path: l:\council\bills\agm\109945ab13.docx</w:t>
      </w:r>
    </w:p>
    <w:p w:rsidR="00D8523C" w:rsidRDefault="00D8523C" w:rsidP="00D8523C">
      <w:pPr>
        <w:widowControl w:val="0"/>
        <w:jc w:val="left"/>
      </w:pPr>
    </w:p>
    <w:p w:rsidR="00D8523C" w:rsidRDefault="00D8523C" w:rsidP="00D8523C">
      <w:pPr>
        <w:widowControl w:val="0"/>
        <w:jc w:val="left"/>
      </w:pPr>
      <w:r>
        <w:t>Introduced in the Senate on April 9, 2013</w:t>
      </w:r>
    </w:p>
    <w:p w:rsidR="00D8523C" w:rsidRDefault="00D8523C" w:rsidP="00D8523C">
      <w:pPr>
        <w:widowControl w:val="0"/>
        <w:jc w:val="left"/>
      </w:pPr>
      <w:r>
        <w:t xml:space="preserve">Currently residing in the Senate Committee on </w:t>
      </w:r>
      <w:r w:rsidRPr="00D8523C">
        <w:rPr>
          <w:b/>
        </w:rPr>
        <w:t>Labor, Commerce and Industry</w:t>
      </w:r>
    </w:p>
    <w:p w:rsidR="00D8523C" w:rsidRDefault="00D8523C" w:rsidP="00D8523C">
      <w:pPr>
        <w:widowControl w:val="0"/>
        <w:jc w:val="left"/>
      </w:pPr>
    </w:p>
    <w:p w:rsidR="00D8523C" w:rsidRDefault="00D8523C" w:rsidP="00D8523C">
      <w:pPr>
        <w:widowControl w:val="0"/>
        <w:jc w:val="left"/>
      </w:pPr>
      <w:r>
        <w:t xml:space="preserve">Summary: </w:t>
      </w:r>
      <w:r w:rsidR="008259BC">
        <w:t>Barbers</w:t>
      </w:r>
    </w:p>
    <w:p w:rsidR="00D8523C" w:rsidRDefault="00D8523C" w:rsidP="00D8523C">
      <w:pPr>
        <w:widowControl w:val="0"/>
        <w:jc w:val="left"/>
      </w:pPr>
    </w:p>
    <w:p w:rsidR="00D8523C" w:rsidRDefault="00D8523C" w:rsidP="00D8523C">
      <w:pPr>
        <w:widowControl w:val="0"/>
        <w:jc w:val="left"/>
      </w:pPr>
    </w:p>
    <w:p w:rsidR="00D8523C" w:rsidRDefault="00D8523C" w:rsidP="00D85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523C">
        <w:rPr>
          <w:b/>
        </w:rPr>
        <w:t>HISTORY OF LEGISLATIVE ACTIONS</w:t>
      </w:r>
    </w:p>
    <w:p w:rsidR="00D8523C" w:rsidRDefault="00D8523C" w:rsidP="00D85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523C" w:rsidRPr="00D8523C" w:rsidRDefault="00D8523C" w:rsidP="00D85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523C">
        <w:rPr>
          <w:u w:val="single"/>
        </w:rPr>
        <w:tab/>
        <w:t>Date</w:t>
      </w:r>
      <w:r w:rsidRPr="00D8523C">
        <w:rPr>
          <w:u w:val="single"/>
        </w:rPr>
        <w:tab/>
        <w:t>Body</w:t>
      </w:r>
      <w:r w:rsidRPr="00D8523C">
        <w:rPr>
          <w:u w:val="single"/>
        </w:rPr>
        <w:tab/>
        <w:t>Action Description with journal page number</w:t>
      </w:r>
      <w:r w:rsidRPr="00D8523C">
        <w:rPr>
          <w:u w:val="single"/>
        </w:rPr>
        <w:tab/>
      </w:r>
      <w:bookmarkStart w:id="0" w:name="_GoBack"/>
      <w:bookmarkEnd w:id="0"/>
    </w:p>
    <w:p w:rsidR="009B4C67" w:rsidRDefault="009B4C67" w:rsidP="009B4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AA1277">
        <w:t>Introduced and read first time (</w:t>
      </w:r>
      <w:hyperlink r:id="rId7" w:history="1">
        <w:r w:rsidRPr="00AA1277">
          <w:rPr>
            <w:rStyle w:val="Hyperlink"/>
          </w:rPr>
          <w:t>Senate Journal</w:t>
        </w:r>
        <w:r w:rsidRPr="00AA1277">
          <w:rPr>
            <w:rStyle w:val="Hyperlink"/>
          </w:rPr>
          <w:noBreakHyphen/>
          <w:t>page 11</w:t>
        </w:r>
      </w:hyperlink>
      <w:r w:rsidRPr="00AA1277">
        <w:t>)</w:t>
      </w:r>
    </w:p>
    <w:p w:rsidR="009B4C67" w:rsidRDefault="009B4C67" w:rsidP="009B4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AA1277">
        <w:t>Referred to C</w:t>
      </w:r>
      <w:r>
        <w:t xml:space="preserve">ommittee on </w:t>
      </w:r>
      <w:r w:rsidRPr="00AA1277">
        <w:rPr>
          <w:b/>
        </w:rPr>
        <w:t>Labor, Commerce and Industry</w:t>
      </w:r>
      <w:r w:rsidRPr="00AA1277">
        <w:t xml:space="preserve"> (</w:t>
      </w:r>
      <w:hyperlink r:id="rId8" w:history="1">
        <w:r w:rsidRPr="00AA1277">
          <w:rPr>
            <w:rStyle w:val="Hyperlink"/>
          </w:rPr>
          <w:t>Senate Journal</w:t>
        </w:r>
        <w:r w:rsidRPr="00AA1277">
          <w:rPr>
            <w:rStyle w:val="Hyperlink"/>
          </w:rPr>
          <w:noBreakHyphen/>
          <w:t>page 11</w:t>
        </w:r>
      </w:hyperlink>
      <w:r w:rsidRPr="00AA1277">
        <w:t>)</w:t>
      </w:r>
    </w:p>
    <w:p w:rsidR="009B4C67" w:rsidRDefault="009B4C67" w:rsidP="009B4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523C" w:rsidRPr="00D8523C" w:rsidRDefault="00D8523C" w:rsidP="00D852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523C" w:rsidRDefault="00D8523C" w:rsidP="00D8523C">
      <w:pPr>
        <w:widowControl w:val="0"/>
        <w:jc w:val="left"/>
      </w:pPr>
      <w:r w:rsidRPr="00D8523C">
        <w:rPr>
          <w:b/>
        </w:rPr>
        <w:t>VERSIONS OF THIS BILL</w:t>
      </w:r>
    </w:p>
    <w:p w:rsidR="00D8523C" w:rsidRDefault="00D8523C" w:rsidP="00D8523C">
      <w:pPr>
        <w:widowControl w:val="0"/>
        <w:jc w:val="left"/>
      </w:pPr>
    </w:p>
    <w:p w:rsidR="00D8523C" w:rsidRDefault="00E617E4" w:rsidP="00D8523C">
      <w:pPr>
        <w:widowControl w:val="0"/>
        <w:jc w:val="left"/>
      </w:pPr>
      <w:hyperlink r:id="rId9" w:history="1">
        <w:r w:rsidR="00D8523C">
          <w:rPr>
            <w:rStyle w:val="Hyperlink"/>
          </w:rPr>
          <w:t>4/9/2013</w:t>
        </w:r>
      </w:hyperlink>
    </w:p>
    <w:p w:rsidR="00D8523C" w:rsidRDefault="00D8523C" w:rsidP="00D8523C"/>
    <w:p w:rsidR="00D8523C" w:rsidRDefault="00D8523C" w:rsidP="00D8523C">
      <w:pPr>
        <w:sectPr w:rsidR="00D8523C" w:rsidSect="00D852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5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78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40</w:t>
      </w:r>
      <w:r w:rsidR="00E4675A">
        <w:noBreakHyphen/>
      </w:r>
      <w:r>
        <w:t>13</w:t>
      </w:r>
      <w:r w:rsidR="00E4675A">
        <w:noBreakHyphen/>
      </w:r>
      <w:r>
        <w:t>40 SO AS TO PROVIDE THAT A REGISTERED BARBER MAY PRACTICE BARBERING IN A BEAUTY SALON; TO AMEND SECTION 40</w:t>
      </w:r>
      <w:r w:rsidR="00E4675A">
        <w:noBreakHyphen/>
      </w:r>
      <w:r>
        <w:t>13</w:t>
      </w:r>
      <w:r w:rsidR="00E4675A">
        <w:noBreakHyphen/>
      </w:r>
      <w:r>
        <w:t>20, RELATING TO THE DEFINITION OF “BEAUTY SALON”, SO AS INCLUDE BARBERING WITHIN THE SCOPE OF PROFESSIONAL SERVICES THAT MAY BE PERFORMED IN A BEAUTY SALON IN ADDITION TO COSMETOLOGY; AND TO REPEAL SECTION 40</w:t>
      </w:r>
      <w:r w:rsidR="00E4675A">
        <w:noBreakHyphen/>
      </w:r>
      <w:r>
        <w:t>7</w:t>
      </w:r>
      <w:r w:rsidR="00E4675A">
        <w:noBreakHyphen/>
      </w:r>
      <w:r>
        <w:t xml:space="preserve">260 RELATING TO THE PROVISION THAT ONLY </w:t>
      </w:r>
      <w:r w:rsidRPr="00782AAC">
        <w:t>LICENSED MASTER HAIR CARE SPECIALIST</w:t>
      </w:r>
      <w:r>
        <w:t>S</w:t>
      </w:r>
      <w:r w:rsidRPr="00782AAC">
        <w:t xml:space="preserve"> </w:t>
      </w:r>
      <w:r>
        <w:t>MAY</w:t>
      </w:r>
      <w:r w:rsidRPr="00782AAC">
        <w:t xml:space="preserve"> USE CHEMICALS TO WAVE, RELAX, STRAIGHTEN, OR BLEACH HAIR</w:t>
      </w:r>
      <w:r>
        <w:t xml:space="preserve"> IN A BARBER SHOP.</w:t>
      </w:r>
    </w:p>
    <w:p w:rsidR="003378C5" w:rsidRDefault="00337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78C5" w:rsidRDefault="00337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78C5" w:rsidRDefault="00337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3378C5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28D4">
        <w:t>Chapter 13, Title 40 of the 1976 Code is amended by adding: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E4675A">
        <w:noBreakHyphen/>
      </w:r>
      <w:r>
        <w:t>13</w:t>
      </w:r>
      <w:r w:rsidR="00E4675A">
        <w:noBreakHyphen/>
      </w:r>
      <w:r>
        <w:t>40.</w:t>
      </w:r>
      <w:r>
        <w:tab/>
        <w:t>(A)</w:t>
      </w:r>
      <w:r>
        <w:tab/>
        <w:t>A person registered as a barber pursuant to the requirements of Chapter 7 of this title may practice barbering in a beauty salon.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F84DD6">
        <w:t>A barber shop registered with the Board of Barber Examiners pursuant to Section 40</w:t>
      </w:r>
      <w:r w:rsidR="00E4675A">
        <w:noBreakHyphen/>
      </w:r>
      <w:r w:rsidRPr="00F84DD6">
        <w:t>7</w:t>
      </w:r>
      <w:r w:rsidR="00E4675A">
        <w:noBreakHyphen/>
      </w:r>
      <w:r w:rsidRPr="00F84DD6">
        <w:t xml:space="preserve">320 and a beauty salon may share a common door or entrance and may operate without a wall or any other physical division between the barber shop and beauty salon, and may not be required to be separated by a solid wall from floor to ceiling or in any other manner. 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provisions of this section apply notwithstanding another provision of law.”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Section 40</w:t>
      </w:r>
      <w:r w:rsidR="00E4675A">
        <w:noBreakHyphen/>
      </w:r>
      <w:r>
        <w:t>13</w:t>
      </w:r>
      <w:r w:rsidR="00E4675A">
        <w:noBreakHyphen/>
      </w:r>
      <w:r>
        <w:t>20(1) of the 1976 Code is amended to read: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E4675A" w:rsidRPr="00E4675A">
        <w:rPr>
          <w:color w:val="000000"/>
        </w:rPr>
        <w:t>‘</w:t>
      </w:r>
      <w:r w:rsidRPr="001C541C">
        <w:rPr>
          <w:color w:val="000000"/>
        </w:rPr>
        <w:t>Beauty salon</w:t>
      </w:r>
      <w:r w:rsidR="00E4675A" w:rsidRPr="00E4675A">
        <w:rPr>
          <w:color w:val="000000"/>
        </w:rPr>
        <w:t>’</w:t>
      </w:r>
      <w:r w:rsidRPr="001C541C">
        <w:rPr>
          <w:color w:val="000000"/>
        </w:rPr>
        <w:t xml:space="preserve"> or </w:t>
      </w:r>
      <w:r w:rsidR="00E4675A" w:rsidRPr="00E4675A">
        <w:rPr>
          <w:color w:val="000000"/>
        </w:rPr>
        <w:t>‘</w:t>
      </w:r>
      <w:r w:rsidRPr="001C541C">
        <w:rPr>
          <w:color w:val="000000"/>
        </w:rPr>
        <w:t>salon</w:t>
      </w:r>
      <w:r w:rsidR="00E4675A" w:rsidRPr="00E4675A">
        <w:rPr>
          <w:color w:val="000000"/>
        </w:rPr>
        <w:t>’</w:t>
      </w:r>
      <w:r w:rsidRPr="001C541C">
        <w:rPr>
          <w:color w:val="000000"/>
        </w:rPr>
        <w:t xml:space="preserve"> means a building or any place, or part of a place or building including, but not limited to, a rental booth, in which cosmetology </w:t>
      </w:r>
      <w:r w:rsidRPr="00F84DD6">
        <w:rPr>
          <w:strike/>
          <w:color w:val="000000"/>
        </w:rPr>
        <w:t>is</w:t>
      </w:r>
      <w:r>
        <w:rPr>
          <w:color w:val="000000"/>
          <w:u w:val="single"/>
        </w:rPr>
        <w:t>, barbering, or both, are</w:t>
      </w:r>
      <w:r w:rsidRPr="001C541C">
        <w:rPr>
          <w:color w:val="000000"/>
        </w:rPr>
        <w:t xml:space="preserve"> performed on the general public for compensation.</w:t>
      </w:r>
      <w:r>
        <w:rPr>
          <w:color w:val="000000"/>
        </w:rPr>
        <w:t>”</w:t>
      </w:r>
    </w:p>
    <w:p w:rsidR="00B428D4" w:rsidRPr="00F84DD6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40</w:t>
      </w:r>
      <w:r w:rsidR="00E4675A">
        <w:noBreakHyphen/>
      </w:r>
      <w:r>
        <w:t>7</w:t>
      </w:r>
      <w:r w:rsidR="00E4675A">
        <w:noBreakHyphen/>
      </w:r>
      <w:r>
        <w:t xml:space="preserve">260 of the 1976 Code is repealed. 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of the Governor.</w:t>
      </w:r>
    </w:p>
    <w:p w:rsidR="00FD5F7A" w:rsidRDefault="00E4675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5F7A" w:rsidRDefault="00FD5F7A" w:rsidP="00D8523C">
      <w:pPr>
        <w:suppressAutoHyphens/>
      </w:pPr>
    </w:p>
    <w:sectPr w:rsidR="00FD5F7A" w:rsidSect="00D852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8C5" w:rsidRDefault="003378C5" w:rsidP="009F0C77">
      <w:r>
        <w:separator/>
      </w:r>
    </w:p>
  </w:endnote>
  <w:endnote w:type="continuationSeparator" w:id="0">
    <w:p w:rsidR="003378C5" w:rsidRDefault="003378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2AA2AF-4A39-477C-B956-681D483A18E7}"/>
    <w:embedBold r:id="rId2" w:fontKey="{C6CD492C-2BFE-4847-8ED4-8DD4989238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F5B22A-4726-42A2-98F7-9A5AC54387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E6E6CB-9696-4F90-8E88-BCF1FE90FE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3C" w:rsidRPr="00FD5F7A" w:rsidRDefault="00D8523C" w:rsidP="00FD5F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r w:rsidR="00E84549">
      <w:fldChar w:fldCharType="begin"/>
    </w:r>
    <w:r w:rsidR="00E84549">
      <w:instrText xml:space="preserve"> PAGE  \* MERGEFORMAT </w:instrText>
    </w:r>
    <w:r w:rsidR="00E84549">
      <w:fldChar w:fldCharType="separate"/>
    </w:r>
    <w:r w:rsidR="00E617E4">
      <w:rPr>
        <w:noProof/>
      </w:rPr>
      <w:t>1</w:t>
    </w:r>
    <w:r w:rsidR="00E845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8C5" w:rsidRDefault="003378C5" w:rsidP="009F0C77">
      <w:r>
        <w:separator/>
      </w:r>
    </w:p>
  </w:footnote>
  <w:footnote w:type="continuationSeparator" w:id="0">
    <w:p w:rsidR="003378C5" w:rsidRDefault="003378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9945AB13"/>
    <w:docVar w:name="CoverBillType" w:val="b"/>
    <w:docVar w:name="docpath" w:val="L:\Council\bills\AGM\109945AB13.DOCX"/>
    <w:docVar w:name="dvBillNumber" w:val="58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023C0F"/>
    <w:rsid w:val="00023C0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78C5"/>
    <w:rsid w:val="00393688"/>
    <w:rsid w:val="003B7077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3C80"/>
    <w:rsid w:val="00786819"/>
    <w:rsid w:val="007A325A"/>
    <w:rsid w:val="007F1523"/>
    <w:rsid w:val="007F509E"/>
    <w:rsid w:val="007F5799"/>
    <w:rsid w:val="007F6947"/>
    <w:rsid w:val="008259BC"/>
    <w:rsid w:val="00872729"/>
    <w:rsid w:val="008D6DE8"/>
    <w:rsid w:val="008F4429"/>
    <w:rsid w:val="00902CF6"/>
    <w:rsid w:val="00932670"/>
    <w:rsid w:val="009352BB"/>
    <w:rsid w:val="00990668"/>
    <w:rsid w:val="009B4C67"/>
    <w:rsid w:val="009F0C77"/>
    <w:rsid w:val="009F4DD1"/>
    <w:rsid w:val="00A64E80"/>
    <w:rsid w:val="00A741D9"/>
    <w:rsid w:val="00A9741D"/>
    <w:rsid w:val="00AD4B17"/>
    <w:rsid w:val="00B26FA6"/>
    <w:rsid w:val="00B428D4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6D2"/>
    <w:rsid w:val="00CC6B7B"/>
    <w:rsid w:val="00CD3619"/>
    <w:rsid w:val="00CF4447"/>
    <w:rsid w:val="00D405E7"/>
    <w:rsid w:val="00D41D56"/>
    <w:rsid w:val="00D6260D"/>
    <w:rsid w:val="00D6662B"/>
    <w:rsid w:val="00D8523C"/>
    <w:rsid w:val="00D87F0A"/>
    <w:rsid w:val="00D95E2F"/>
    <w:rsid w:val="00D970A9"/>
    <w:rsid w:val="00DB3AC0"/>
    <w:rsid w:val="00DE68F0"/>
    <w:rsid w:val="00DF3845"/>
    <w:rsid w:val="00DF7E17"/>
    <w:rsid w:val="00E4675A"/>
    <w:rsid w:val="00E617E4"/>
    <w:rsid w:val="00E84549"/>
    <w:rsid w:val="00EB00A2"/>
    <w:rsid w:val="00EB1BF3"/>
    <w:rsid w:val="00EF3EEE"/>
    <w:rsid w:val="00F149A7"/>
    <w:rsid w:val="00F50BAF"/>
    <w:rsid w:val="00F52C10"/>
    <w:rsid w:val="00F551FA"/>
    <w:rsid w:val="00F81FFD"/>
    <w:rsid w:val="00F85228"/>
    <w:rsid w:val="00FB6773"/>
    <w:rsid w:val="00FD5F7A"/>
    <w:rsid w:val="00FE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89A7D8-54BB-4515-8138-042AAE66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52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85_2013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E8659-E81D-4F6D-B4D2-7F16B06F4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380</Words>
  <Characters>2171</Characters>
  <Application>Microsoft Office Word</Application>
  <DocSecurity>0</DocSecurity>
  <Lines>18</Lines>
  <Paragraphs>5</Paragraphs>
  <ScaleCrop>false</ScaleCrop>
  <Company> 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585: Barbers - South Carolina Legislature Online</dc:title>
  <dc:subject/>
  <dc:creator>BrendaMelton</dc:creator>
  <cp:keywords/>
  <dc:description/>
  <cp:lastModifiedBy>N Cumfer</cp:lastModifiedBy>
  <cp:revision>7</cp:revision>
  <dcterms:created xsi:type="dcterms:W3CDTF">2013-04-09T16:49:00Z</dcterms:created>
  <dcterms:modified xsi:type="dcterms:W3CDTF">2014-12-04T20:44:00Z</dcterms:modified>
</cp:coreProperties>
</file>