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00FD" w:rsidRDefault="00D600FD" w:rsidP="00D600FD">
      <w:pPr>
        <w:widowControl w:val="0"/>
        <w:jc w:val="center"/>
      </w:pPr>
      <w:r w:rsidRPr="00D600FD">
        <w:rPr>
          <w:b/>
        </w:rPr>
        <w:t>South Carolina General Assembly</w:t>
      </w:r>
    </w:p>
    <w:p w:rsidR="00D600FD" w:rsidRDefault="00D600FD" w:rsidP="00D600FD">
      <w:pPr>
        <w:widowControl w:val="0"/>
        <w:jc w:val="center"/>
      </w:pPr>
      <w:r>
        <w:t>120th Session, 2013-2014</w:t>
      </w:r>
    </w:p>
    <w:p w:rsidR="00D600FD" w:rsidRDefault="00D600FD" w:rsidP="00D600FD">
      <w:pPr>
        <w:widowControl w:val="0"/>
        <w:jc w:val="left"/>
      </w:pPr>
    </w:p>
    <w:p w:rsidR="00D600FD" w:rsidRDefault="00D600FD" w:rsidP="00D600FD">
      <w:pPr>
        <w:widowControl w:val="0"/>
        <w:jc w:val="left"/>
        <w:rPr>
          <w:b/>
        </w:rPr>
      </w:pPr>
      <w:r w:rsidRPr="00D600FD">
        <w:rPr>
          <w:b/>
        </w:rPr>
        <w:t>S.</w:t>
      </w:r>
      <w:r>
        <w:rPr>
          <w:b/>
        </w:rPr>
        <w:t xml:space="preserve"> </w:t>
      </w:r>
      <w:r w:rsidRPr="00D600FD">
        <w:rPr>
          <w:b/>
        </w:rPr>
        <w:t>737</w:t>
      </w:r>
    </w:p>
    <w:p w:rsidR="00D600FD" w:rsidRDefault="00D600FD" w:rsidP="00D600FD">
      <w:pPr>
        <w:widowControl w:val="0"/>
        <w:jc w:val="left"/>
        <w:rPr>
          <w:b/>
        </w:rPr>
      </w:pPr>
    </w:p>
    <w:p w:rsidR="00D600FD" w:rsidRDefault="00D600FD" w:rsidP="00D600FD">
      <w:pPr>
        <w:widowControl w:val="0"/>
        <w:jc w:val="left"/>
      </w:pPr>
      <w:r w:rsidRPr="00D600FD">
        <w:rPr>
          <w:b/>
        </w:rPr>
        <w:t>STATUS INFORMATION</w:t>
      </w:r>
    </w:p>
    <w:p w:rsidR="00D600FD" w:rsidRDefault="00D600FD" w:rsidP="00D600FD">
      <w:pPr>
        <w:widowControl w:val="0"/>
        <w:jc w:val="left"/>
      </w:pPr>
    </w:p>
    <w:p w:rsidR="00D600FD" w:rsidRDefault="00D600FD" w:rsidP="00D600FD">
      <w:pPr>
        <w:widowControl w:val="0"/>
        <w:jc w:val="left"/>
      </w:pPr>
      <w:r>
        <w:t>Senate Resolution</w:t>
      </w:r>
    </w:p>
    <w:p w:rsidR="00D600FD" w:rsidRDefault="00D600FD" w:rsidP="00D600FD">
      <w:pPr>
        <w:widowControl w:val="0"/>
        <w:jc w:val="left"/>
      </w:pPr>
      <w:r>
        <w:t>Sponsors: Senators Matthews and Pinckney</w:t>
      </w:r>
    </w:p>
    <w:p w:rsidR="00D600FD" w:rsidRDefault="00D600FD" w:rsidP="00D600FD">
      <w:pPr>
        <w:widowControl w:val="0"/>
        <w:jc w:val="left"/>
      </w:pPr>
      <w:r>
        <w:t>Document Path: l:\council\bills\gm\29784sd13.docx</w:t>
      </w:r>
    </w:p>
    <w:p w:rsidR="00D600FD" w:rsidRDefault="00D600FD" w:rsidP="00D600FD">
      <w:pPr>
        <w:widowControl w:val="0"/>
        <w:jc w:val="left"/>
      </w:pPr>
    </w:p>
    <w:p w:rsidR="00D600FD" w:rsidRDefault="00D600FD" w:rsidP="00D600FD">
      <w:pPr>
        <w:widowControl w:val="0"/>
        <w:jc w:val="left"/>
      </w:pPr>
      <w:r>
        <w:t>Introduced in the Senate on May 29, 2013</w:t>
      </w:r>
    </w:p>
    <w:p w:rsidR="00D600FD" w:rsidRDefault="00D600FD" w:rsidP="00D600FD">
      <w:pPr>
        <w:widowControl w:val="0"/>
        <w:jc w:val="left"/>
      </w:pPr>
      <w:r>
        <w:t>Adopted by the Senate on May 29, 2013</w:t>
      </w:r>
    </w:p>
    <w:p w:rsidR="00D600FD" w:rsidRDefault="00D600FD" w:rsidP="00D600FD">
      <w:pPr>
        <w:widowControl w:val="0"/>
        <w:jc w:val="left"/>
      </w:pPr>
    </w:p>
    <w:p w:rsidR="00D600FD" w:rsidRDefault="00D600FD" w:rsidP="00D600FD">
      <w:pPr>
        <w:widowControl w:val="0"/>
        <w:jc w:val="left"/>
      </w:pPr>
      <w:r>
        <w:t xml:space="preserve">Summary: </w:t>
      </w:r>
      <w:r w:rsidR="002E25DC">
        <w:t>Charles Lucas</w:t>
      </w:r>
    </w:p>
    <w:p w:rsidR="00D600FD" w:rsidRDefault="00D600FD" w:rsidP="00D600FD">
      <w:pPr>
        <w:widowControl w:val="0"/>
        <w:jc w:val="left"/>
      </w:pPr>
    </w:p>
    <w:p w:rsidR="00D600FD" w:rsidRDefault="00D600FD" w:rsidP="00D600FD">
      <w:pPr>
        <w:widowControl w:val="0"/>
        <w:jc w:val="left"/>
      </w:pPr>
    </w:p>
    <w:p w:rsidR="00D600FD" w:rsidRDefault="00D600FD" w:rsidP="00D600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600FD">
        <w:rPr>
          <w:b/>
        </w:rPr>
        <w:t>HISTORY OF LEGISLATIVE ACTIONS</w:t>
      </w:r>
    </w:p>
    <w:p w:rsidR="00D600FD" w:rsidRDefault="00D600FD" w:rsidP="00D600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600FD" w:rsidRPr="00D600FD" w:rsidRDefault="00D600FD" w:rsidP="00D600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600FD">
        <w:rPr>
          <w:u w:val="single"/>
        </w:rPr>
        <w:tab/>
        <w:t>Date</w:t>
      </w:r>
      <w:r w:rsidRPr="00D600FD">
        <w:rPr>
          <w:u w:val="single"/>
        </w:rPr>
        <w:tab/>
        <w:t>Body</w:t>
      </w:r>
      <w:r w:rsidRPr="00D600FD">
        <w:rPr>
          <w:u w:val="single"/>
        </w:rPr>
        <w:tab/>
        <w:t>Action Description with journal page number</w:t>
      </w:r>
      <w:r w:rsidRPr="00D600FD">
        <w:rPr>
          <w:u w:val="single"/>
        </w:rPr>
        <w:tab/>
      </w:r>
      <w:bookmarkStart w:id="0" w:name="_GoBack"/>
      <w:bookmarkEnd w:id="0"/>
    </w:p>
    <w:p w:rsidR="0084318D" w:rsidRDefault="0084318D" w:rsidP="008431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5/29/2013</w:t>
      </w:r>
      <w:r>
        <w:tab/>
        <w:t>Senate</w:t>
      </w:r>
      <w:r>
        <w:tab/>
      </w:r>
      <w:r w:rsidRPr="006509A8">
        <w:t>Introduced and adopted (</w:t>
      </w:r>
      <w:hyperlink r:id="rId7" w:history="1">
        <w:r w:rsidRPr="006509A8">
          <w:rPr>
            <w:rStyle w:val="Hyperlink"/>
          </w:rPr>
          <w:t>Senate Journal</w:t>
        </w:r>
        <w:r w:rsidRPr="006509A8">
          <w:rPr>
            <w:rStyle w:val="Hyperlink"/>
          </w:rPr>
          <w:noBreakHyphen/>
          <w:t>page 12</w:t>
        </w:r>
      </w:hyperlink>
      <w:r w:rsidRPr="006509A8">
        <w:t>)</w:t>
      </w:r>
    </w:p>
    <w:p w:rsidR="0084318D" w:rsidRDefault="0084318D" w:rsidP="008431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600FD" w:rsidRPr="00D600FD" w:rsidRDefault="00D600FD" w:rsidP="00D600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600FD" w:rsidRDefault="00D600FD" w:rsidP="00D600FD">
      <w:r w:rsidRPr="00D600FD">
        <w:rPr>
          <w:b/>
        </w:rPr>
        <w:t>VERSIONS OF THIS BILL</w:t>
      </w:r>
    </w:p>
    <w:p w:rsidR="00D600FD" w:rsidRDefault="00D600FD" w:rsidP="00D600FD"/>
    <w:p w:rsidR="00D600FD" w:rsidRDefault="0059050E" w:rsidP="00D600FD">
      <w:hyperlink r:id="rId8" w:history="1">
        <w:r w:rsidR="00D600FD">
          <w:rPr>
            <w:rStyle w:val="Hyperlink"/>
          </w:rPr>
          <w:t>5/29/2013</w:t>
        </w:r>
      </w:hyperlink>
    </w:p>
    <w:p w:rsidR="00D600FD" w:rsidRDefault="00D600FD" w:rsidP="00D600FD"/>
    <w:p w:rsidR="00D600FD" w:rsidRDefault="00D600FD" w:rsidP="00D600FD">
      <w:pPr>
        <w:sectPr w:rsidR="00D600FD" w:rsidSect="00D600F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F31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1010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A28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CHARLES LUCAS, MAYOR PRO TEM OF THE CITY OF WALTERBORO, UPON THE OCCASION OF HIS RETIREMENT</w:t>
      </w:r>
      <w:r w:rsidR="00A84687">
        <w:t xml:space="preserve"> AS A PUBLIC OFFICIAL </w:t>
      </w:r>
      <w:r>
        <w:t xml:space="preserve">AFTER EIGHT YEARS OF OUTSTANDING SERVICE ON THE WALTERBORO CITY COUNCIL, AND WISH HIM CONTINUED SUCCESS AND HAPPINESS IN ALL HIS </w:t>
      </w:r>
      <w:r w:rsidR="000332EF">
        <w:t>FUTURE ENDEAVORS.</w:t>
      </w:r>
    </w:p>
    <w:p w:rsidR="0001010A" w:rsidRDefault="000101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332EF" w:rsidRDefault="0001010A" w:rsidP="00033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332EF">
        <w:t xml:space="preserve"> it is altogether fitting and proper that the members of the Senate of the State of South Carolina should pause in their deliberations to express their gratitude to </w:t>
      </w:r>
      <w:r w:rsidR="00A84687">
        <w:tab/>
        <w:t xml:space="preserve">Mayor Pro Tem </w:t>
      </w:r>
      <w:r w:rsidR="000332EF">
        <w:t>Charles Lucas for his significant contributions to the City of Walterboro as he begins his well</w:t>
      </w:r>
      <w:r w:rsidR="000D5246">
        <w:noBreakHyphen/>
      </w:r>
      <w:r w:rsidR="000332EF">
        <w:t>deserved retirement</w:t>
      </w:r>
      <w:r w:rsidR="000D5246">
        <w:t xml:space="preserve"> at a reception in his honor on June 25, 2013</w:t>
      </w:r>
      <w:r w:rsidR="000332EF">
        <w:t>; and</w:t>
      </w:r>
    </w:p>
    <w:p w:rsidR="000332EF" w:rsidRDefault="000332EF" w:rsidP="00033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32EF" w:rsidRDefault="000332EF" w:rsidP="00033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and reared in Walterboro, he graduated from Walterboro High School in </w:t>
      </w:r>
      <w:r w:rsidR="00E57EC4">
        <w:t>1966 and served twenty</w:t>
      </w:r>
      <w:r w:rsidR="000D5246">
        <w:noBreakHyphen/>
      </w:r>
      <w:r w:rsidR="00E57EC4">
        <w:t>five years in the United States Army, including two combat tours in Vietnam</w:t>
      </w:r>
      <w:r w:rsidR="006A283D">
        <w:t xml:space="preserve">, two tours in Germany, and a combat tour in Saudi Arabia during </w:t>
      </w:r>
      <w:r w:rsidR="000D5246">
        <w:t xml:space="preserve">Operation </w:t>
      </w:r>
      <w:r w:rsidR="006A283D">
        <w:t>Desert Storm</w:t>
      </w:r>
      <w:r>
        <w:t>; and</w:t>
      </w:r>
    </w:p>
    <w:p w:rsidR="006A283D" w:rsidRDefault="006A283D" w:rsidP="00033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283D" w:rsidRDefault="006A283D" w:rsidP="00033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retired </w:t>
      </w:r>
      <w:r w:rsidR="00A84687">
        <w:t>from the Army as a</w:t>
      </w:r>
      <w:r>
        <w:t xml:space="preserve"> master warrant officer and w</w:t>
      </w:r>
      <w:r w:rsidR="000D5246">
        <w:t>a</w:t>
      </w:r>
      <w:r>
        <w:t>s awarded the Distinguished Flying Cross, Bronze Star, 54 Air Medals, Meritorious Medal, and Army Commendation Medal; and</w:t>
      </w:r>
    </w:p>
    <w:p w:rsidR="006A283D" w:rsidRDefault="006A283D" w:rsidP="00033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283D" w:rsidRDefault="006A283D" w:rsidP="00033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earned a bachelor</w:t>
      </w:r>
      <w:r w:rsidR="000D5246" w:rsidRPr="000D5246">
        <w:t>’</w:t>
      </w:r>
      <w:r>
        <w:t>s in professional aeronautics from Embry Riddle Aeronautical University and a master</w:t>
      </w:r>
      <w:r w:rsidR="000D5246" w:rsidRPr="000D5246">
        <w:t>’</w:t>
      </w:r>
      <w:r>
        <w:t>s in special education</w:t>
      </w:r>
      <w:r w:rsidR="000D5246">
        <w:t xml:space="preserve"> from Georgia Southern University</w:t>
      </w:r>
      <w:r>
        <w:t>; and</w:t>
      </w:r>
    </w:p>
    <w:p w:rsidR="006A283D" w:rsidRDefault="006A283D" w:rsidP="00033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283D" w:rsidRDefault="006A283D" w:rsidP="00033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co</w:t>
      </w:r>
      <w:r w:rsidR="000D5246">
        <w:noBreakHyphen/>
      </w:r>
      <w:r>
        <w:t>owner and broker in charge of Walterboro Realty, he serves as a teacher of special education at Colleton Middle School; and</w:t>
      </w:r>
    </w:p>
    <w:p w:rsidR="00777522" w:rsidRDefault="00777522" w:rsidP="00033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7522" w:rsidRDefault="00777522" w:rsidP="00033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since July 2005, he has served on the Walterboro City Council, giving his expertise to the Budget Committee and the Joint Railroad Right of Way Committee; and</w:t>
      </w:r>
    </w:p>
    <w:p w:rsidR="006A283D" w:rsidRDefault="006A283D" w:rsidP="00033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7522" w:rsidRDefault="00777522" w:rsidP="00777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Mayor Lucas has guided Walterboro through its growth as the economic center of Colleton County </w:t>
      </w:r>
      <w:r w:rsidR="000D5246">
        <w:t>while it has</w:t>
      </w:r>
      <w:r>
        <w:t xml:space="preserve"> maintain</w:t>
      </w:r>
      <w:r w:rsidR="000D5246">
        <w:t>ed</w:t>
      </w:r>
      <w:r>
        <w:t xml:space="preserve"> its small</w:t>
      </w:r>
      <w:r w:rsidR="000D5246">
        <w:noBreakHyphen/>
      </w:r>
      <w:r>
        <w:t xml:space="preserve">town character and </w:t>
      </w:r>
      <w:r w:rsidR="000D5246">
        <w:t>charm</w:t>
      </w:r>
      <w:r>
        <w:t>; and</w:t>
      </w:r>
    </w:p>
    <w:p w:rsidR="00777522" w:rsidRDefault="00777522" w:rsidP="00777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7522" w:rsidRDefault="00777522" w:rsidP="00777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with </w:t>
      </w:r>
      <w:r w:rsidR="000D5246">
        <w:t>dedication to</w:t>
      </w:r>
      <w:r>
        <w:t xml:space="preserve"> his neighbors and his community, he served as the </w:t>
      </w:r>
      <w:r w:rsidR="000D5246">
        <w:t>past council representative for the City Appearance Board and as the past chairman of the Walterboro Planning Commission; and</w:t>
      </w:r>
    </w:p>
    <w:p w:rsidR="00777522" w:rsidRDefault="00777522" w:rsidP="00777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7522" w:rsidRDefault="00777522" w:rsidP="00033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currently serves as a member on the Board of Vestry for St. Jude</w:t>
      </w:r>
      <w:r w:rsidR="000D5246" w:rsidRPr="000D5246">
        <w:t>’</w:t>
      </w:r>
      <w:r>
        <w:t>s Episcopal Church and as a board member of Live Oak Cemetery; and</w:t>
      </w:r>
    </w:p>
    <w:p w:rsidR="00777522" w:rsidRDefault="00777522" w:rsidP="00033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283D" w:rsidRDefault="006A283D" w:rsidP="00033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together with his beloved wife of thirty</w:t>
      </w:r>
      <w:r w:rsidR="000D5246">
        <w:noBreakHyphen/>
      </w:r>
      <w:r>
        <w:t>five years, Cindy Hudson Lucas, he has reared two fine daughters, Heather and Holly; and</w:t>
      </w:r>
    </w:p>
    <w:p w:rsidR="00E57EC4" w:rsidRDefault="00E57EC4" w:rsidP="00033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010A" w:rsidRDefault="000332EF" w:rsidP="00033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 w:rsidR="00777522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 xml:space="preserve"> are grateful for the years of dedication that </w:t>
      </w:r>
      <w:r w:rsidR="00777522">
        <w:rPr>
          <w:color w:val="000000" w:themeColor="text1"/>
          <w:u w:color="000000" w:themeColor="text1"/>
        </w:rPr>
        <w:t>Charles Lucas</w:t>
      </w:r>
      <w:r>
        <w:rPr>
          <w:color w:val="000000" w:themeColor="text1"/>
          <w:u w:color="000000" w:themeColor="text1"/>
        </w:rPr>
        <w:t xml:space="preserve"> has devoted to </w:t>
      </w:r>
      <w:r w:rsidR="00777522">
        <w:t>the City of Walterboro</w:t>
      </w:r>
      <w:r w:rsidR="00777522">
        <w:rPr>
          <w:color w:val="000000" w:themeColor="text1"/>
          <w:u w:color="000000" w:themeColor="text1"/>
        </w:rPr>
        <w:t xml:space="preserve"> and wish him</w:t>
      </w:r>
      <w:r>
        <w:rPr>
          <w:color w:val="000000" w:themeColor="text1"/>
          <w:u w:color="000000" w:themeColor="text1"/>
        </w:rPr>
        <w:t xml:space="preserve"> many years of enjoyment in his well</w:t>
      </w:r>
      <w:r w:rsidR="000D524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01010A">
        <w:t>.  Now, therefore,</w:t>
      </w:r>
    </w:p>
    <w:p w:rsidR="0001010A" w:rsidRDefault="000101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010A" w:rsidRDefault="000101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1010A" w:rsidRDefault="000101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32EF" w:rsidRDefault="0001010A" w:rsidP="00033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0332EF">
        <w:t xml:space="preserve">the members of the </w:t>
      </w:r>
      <w:r w:rsidR="00E57EC4">
        <w:t>Senate</w:t>
      </w:r>
      <w:r w:rsidR="000332EF">
        <w:t xml:space="preserve"> of the State of South Carolina, by this resolution, recognize and honor </w:t>
      </w:r>
      <w:r w:rsidR="00E57EC4">
        <w:t>Charles Lucas</w:t>
      </w:r>
      <w:r w:rsidR="000332EF">
        <w:t xml:space="preserve">, </w:t>
      </w:r>
      <w:r w:rsidR="00E57EC4">
        <w:t>Mayor Pro Tem of the City of Walterboro, upon the occasion of his</w:t>
      </w:r>
      <w:r w:rsidR="000332EF">
        <w:t xml:space="preserve"> retirement </w:t>
      </w:r>
      <w:r w:rsidR="00A84687">
        <w:t xml:space="preserve">as a public official </w:t>
      </w:r>
      <w:r w:rsidR="000332EF">
        <w:t xml:space="preserve">after </w:t>
      </w:r>
      <w:r w:rsidR="00E57EC4">
        <w:t>eight</w:t>
      </w:r>
      <w:r w:rsidR="000332EF">
        <w:t xml:space="preserve"> years of outstanding service</w:t>
      </w:r>
      <w:r w:rsidR="00E57EC4">
        <w:t xml:space="preserve"> on the Walterboro City Council</w:t>
      </w:r>
      <w:r w:rsidR="000332EF">
        <w:t>, and wish him continued success and happiness in all hi</w:t>
      </w:r>
      <w:r w:rsidR="00E57EC4">
        <w:t>s</w:t>
      </w:r>
      <w:r w:rsidR="000332EF">
        <w:t xml:space="preserve"> future endeavors.</w:t>
      </w:r>
    </w:p>
    <w:p w:rsidR="000332EF" w:rsidRDefault="000332EF" w:rsidP="00033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332EF" w:rsidP="00033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City of Walterboro Mayor Pro Tem Charles Lucas</w:t>
      </w:r>
      <w:r w:rsidR="0001010A">
        <w:t>.</w:t>
      </w:r>
    </w:p>
    <w:p w:rsidR="00AF31BF" w:rsidRDefault="000D5246" w:rsidP="006B3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F31BF" w:rsidRDefault="00AF31BF" w:rsidP="00D600FD">
      <w:pPr>
        <w:suppressAutoHyphens/>
      </w:pPr>
    </w:p>
    <w:sectPr w:rsidR="00AF31BF" w:rsidSect="00D600F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5246" w:rsidRDefault="000D5246" w:rsidP="009F0C77">
      <w:r>
        <w:separator/>
      </w:r>
    </w:p>
  </w:endnote>
  <w:endnote w:type="continuationSeparator" w:id="0">
    <w:p w:rsidR="000D5246" w:rsidRDefault="000D524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5166C6-B354-4A9F-816D-DFF67DA8ACBC}"/>
    <w:embedBold r:id="rId2" w:fontKey="{DA465B9A-B25F-4FA2-8E65-AFEEE92D7C7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8092374-AA17-401E-B2BD-3D535881D82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72C05FC-74BD-435F-9BD8-CEF4463366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3E584F8-8B4A-4421-8411-CD09895C9F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00FD" w:rsidRPr="00AF31BF" w:rsidRDefault="00D600FD" w:rsidP="00AF31B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[737]</w:t>
    </w:r>
    <w:r>
      <w:tab/>
    </w:r>
    <w:r w:rsidR="006C1198">
      <w:fldChar w:fldCharType="begin"/>
    </w:r>
    <w:r w:rsidR="006C1198">
      <w:instrText xml:space="preserve"> PAGE  \* MERGEFORMAT </w:instrText>
    </w:r>
    <w:r w:rsidR="006C1198">
      <w:fldChar w:fldCharType="separate"/>
    </w:r>
    <w:r w:rsidR="0059050E">
      <w:rPr>
        <w:noProof/>
      </w:rPr>
      <w:t>1</w:t>
    </w:r>
    <w:r w:rsidR="006C119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5246" w:rsidRDefault="000D5246" w:rsidP="009F0C77">
      <w:r>
        <w:separator/>
      </w:r>
    </w:p>
  </w:footnote>
  <w:footnote w:type="continuationSeparator" w:id="0">
    <w:p w:rsidR="000D5246" w:rsidRDefault="000D524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9784SD13"/>
    <w:docVar w:name="CoverBillType" w:val="r"/>
    <w:docVar w:name="docpath" w:val="L:\Council\bills\GM\29784SD13.DOCX"/>
    <w:docVar w:name="dvBillNumber" w:val="73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061D57"/>
    <w:rsid w:val="0001010A"/>
    <w:rsid w:val="00026C9A"/>
    <w:rsid w:val="000332EF"/>
    <w:rsid w:val="00061D57"/>
    <w:rsid w:val="000965A1"/>
    <w:rsid w:val="000B11CE"/>
    <w:rsid w:val="000D5246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D1BED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E25DC"/>
    <w:rsid w:val="00307406"/>
    <w:rsid w:val="003141FC"/>
    <w:rsid w:val="00325348"/>
    <w:rsid w:val="00364521"/>
    <w:rsid w:val="00393688"/>
    <w:rsid w:val="003D411E"/>
    <w:rsid w:val="003E3C1E"/>
    <w:rsid w:val="003E6148"/>
    <w:rsid w:val="00400EAA"/>
    <w:rsid w:val="0041760A"/>
    <w:rsid w:val="004809EE"/>
    <w:rsid w:val="004F594F"/>
    <w:rsid w:val="00511EE9"/>
    <w:rsid w:val="00521E00"/>
    <w:rsid w:val="00577C6C"/>
    <w:rsid w:val="0058501B"/>
    <w:rsid w:val="0059050E"/>
    <w:rsid w:val="006215AA"/>
    <w:rsid w:val="006340D9"/>
    <w:rsid w:val="00643B8E"/>
    <w:rsid w:val="00665EBC"/>
    <w:rsid w:val="0069470D"/>
    <w:rsid w:val="006A283D"/>
    <w:rsid w:val="006A476C"/>
    <w:rsid w:val="006B3FB7"/>
    <w:rsid w:val="006C1198"/>
    <w:rsid w:val="006C6A93"/>
    <w:rsid w:val="006E02F9"/>
    <w:rsid w:val="00753C04"/>
    <w:rsid w:val="00756946"/>
    <w:rsid w:val="00757F80"/>
    <w:rsid w:val="00771EEC"/>
    <w:rsid w:val="00777522"/>
    <w:rsid w:val="00786819"/>
    <w:rsid w:val="007A325A"/>
    <w:rsid w:val="007F1523"/>
    <w:rsid w:val="007F509E"/>
    <w:rsid w:val="007F5799"/>
    <w:rsid w:val="007F6947"/>
    <w:rsid w:val="007F7536"/>
    <w:rsid w:val="0084318D"/>
    <w:rsid w:val="00872729"/>
    <w:rsid w:val="008B15AB"/>
    <w:rsid w:val="008F4429"/>
    <w:rsid w:val="00901CCD"/>
    <w:rsid w:val="00932670"/>
    <w:rsid w:val="009352BB"/>
    <w:rsid w:val="00990668"/>
    <w:rsid w:val="009E6D8E"/>
    <w:rsid w:val="009F0C77"/>
    <w:rsid w:val="009F4DD1"/>
    <w:rsid w:val="00A64E80"/>
    <w:rsid w:val="00A741D9"/>
    <w:rsid w:val="00A84687"/>
    <w:rsid w:val="00A9741D"/>
    <w:rsid w:val="00AD4B17"/>
    <w:rsid w:val="00AF31BF"/>
    <w:rsid w:val="00B26FA6"/>
    <w:rsid w:val="00B35ACC"/>
    <w:rsid w:val="00B627C2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A54A4"/>
    <w:rsid w:val="00CC6B7B"/>
    <w:rsid w:val="00CD3619"/>
    <w:rsid w:val="00CE4D93"/>
    <w:rsid w:val="00CF4447"/>
    <w:rsid w:val="00D405E7"/>
    <w:rsid w:val="00D41D56"/>
    <w:rsid w:val="00D600FD"/>
    <w:rsid w:val="00D6260D"/>
    <w:rsid w:val="00D6662B"/>
    <w:rsid w:val="00D95E2F"/>
    <w:rsid w:val="00D970A9"/>
    <w:rsid w:val="00DB3AC0"/>
    <w:rsid w:val="00DE68F0"/>
    <w:rsid w:val="00DF3845"/>
    <w:rsid w:val="00DF7E17"/>
    <w:rsid w:val="00E57EC4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D2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88B090C-4F97-4B6F-BF1A-2CFE76FEC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52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24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600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737_201305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5-29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FF50CB-7A4D-440E-A432-CD3CAD1B6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546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737: Charles Lucas - South Carolina Legislature Online</dc:title>
  <dc:subject/>
  <dc:creator>%USERNAME%</dc:creator>
  <cp:keywords/>
  <dc:description/>
  <cp:lastModifiedBy>N Cumfer</cp:lastModifiedBy>
  <cp:revision>7</cp:revision>
  <cp:lastPrinted>2013-05-22T13:42:00Z</cp:lastPrinted>
  <dcterms:created xsi:type="dcterms:W3CDTF">2013-05-29T15:19:00Z</dcterms:created>
  <dcterms:modified xsi:type="dcterms:W3CDTF">2014-12-04T20:46:00Z</dcterms:modified>
</cp:coreProperties>
</file>