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0037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EDUCATION &amp; GENERAL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PRESIDENT                         151,200     151,200     157,248     157,248     157,248     157,248     157,248     157,248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14,692,846   3,548,683  14,686,798   3,542,635  14,686,798   3,542,635  14,686,798   3,542,635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(374.05)    (170.71)    (374.05)    (170.71)    (374.05)    (170.71)    (374.05)    (170.71)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NEW POSITIONS</w:t>
      </w:r>
    </w:p>
    <w:p w:rsidR="0004466C" w:rsidRDefault="0004466C" w:rsidP="000446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ASST DIRECTOR - EXEC COMP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04466C" w:rsidRDefault="0004466C" w:rsidP="000446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DIRECTOR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04466C" w:rsidRDefault="0004466C" w:rsidP="000446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13     INSTRUCTOR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04466C" w:rsidRDefault="0004466C" w:rsidP="000446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15     INSTRUCTOR/TNG COORD II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 (4.00)                  (4.00)                  (4.00)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UNCLASSIFIED POSITIONS         17,747,843   3,457,420  17,747,843   3,457,420  17,747,843   3,457,420  17,747,843   3,457,420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(154.50)     (95.93)    (154.50)     (95.93)    (154.50)     (95.93)    (154.50)     (95.93)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NEW POSITIONS</w:t>
      </w:r>
    </w:p>
    <w:p w:rsidR="0004466C" w:rsidRDefault="0004466C" w:rsidP="000446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20     ASSISTANT PROFESSOR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(2.25)                  (2.25)                  (2.25)</w:t>
      </w:r>
    </w:p>
    <w:p w:rsidR="0004466C" w:rsidRDefault="0004466C" w:rsidP="000446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 PROFESSOR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 (.75)                   (.75)                   (.75)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OTHER PERSONAL SERVICES         5,521,551               5,521,551               5,521,551               5,521,551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PERSONAL SERVICE          38,113,440   7,157,303  38,113,440   7,157,303  38,113,440   7,157,303  38,113,440   7,157,303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(529.55)    (267.64)    (539.55)    (267.64)    (539.55)    (267.64)    (539.55)    (267.64)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OTHER OPERATING EXPENSES        15,681,377     123,393  15,681,377     123,393  15,681,377     123,393  15,681,377     123,393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UNRESTRICTED               53,794,817   7,280,696  53,794,817   7,280,696  53,794,817   7,280,696  53,794,817   7,280,696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(529.55)    (267.64)    (539.55)    (267.64)    (539.55)    (267.64)    (539.55)    (267.64)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B.  RESTRICTED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PERSONAL SERVICE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PERSONAL SERVICES         3,029,402               3,029,402               3,029,402               3,029,402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TOTAL PERSONAL SERVICE           3,029,402               3,029,402               3,029,402               3,029,402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OPERATING EXPENSES        47,109,950              47,109,950              47,109,950              47,109,950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RESTRICTED                 50,139,352              50,139,352              50,139,352              50,139,352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EDUCATION AND GENERAL      103,934,169   7,280,696 103,934,169   7,280,696 103,934,169   7,280,696 103,934,169   7,280,696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(529.55)    (267.64)    (539.55)    (267.64)    (539.55)    (267.64)    (539.55)    (267.64)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</w:p>
    <w:p w:rsidR="0004466C" w:rsidRDefault="0004466C" w:rsidP="0004466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0038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II.  AUXILIARY ENTERPRISES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2,058,237               2,058,237               2,058,237               2,058,237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(95.20)                 (95.20)                 (95.20)                 (95.20)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2,951,807               2,951,807               2,951,807               2,951,807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(28.00)                 (28.00)                 (28.00)                 (28.00)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1,301,054               1,301,054               1,301,054               1,301,054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6,311,098               6,311,098               6,311,098               6,311,098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(123.20)                (123.20)                (123.20)                (123.20)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20,340,914              20,340,914              20,340,914              20,340,914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AUXILIARY ENTERPRISES       26,652,012              26,652,012              26,652,012              26,652,012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(123.20)                (123.20)                (123.20)                (123.20)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III.  EMPLOYEE BENEFITS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C. STATE EMPLOYER CONTRIBUTIONS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EMPLOYER CONTRIBUTIONS          14,001,766   1,896,946  14,294,463   2,189,643  14,294,463   2,189,643  14,294,463   2,189,643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FRINGE BENEFITS            14,001,766   1,896,946  14,294,463   2,189,643  14,294,463   2,189,643  14,294,463   2,189,643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EMPLOYEE BENEFITS           14,001,766   1,896,946  14,294,463   2,189,643  14,294,463   2,189,643  14,294,463   2,189,643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THE CITADEL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144,587,947   9,177,642 144,880,644   9,470,339 144,880,644   9,470,339 144,880,644   9,470,339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 (652.75)    (267.64)    (662.75)    (267.64)    (662.75)    (267.64)    (662.75)    (267.64)</w:t>
      </w:r>
    </w:p>
    <w:p w:rsidR="0004466C" w:rsidRPr="00A542EF" w:rsidRDefault="0004466C" w:rsidP="000446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4466C" w:rsidRDefault="0004466C" w:rsidP="0004466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4466C" w:rsidSect="000446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66C" w:rsidRDefault="0004466C" w:rsidP="00DA542B">
      <w:r>
        <w:separator/>
      </w:r>
    </w:p>
  </w:endnote>
  <w:endnote w:type="continuationSeparator" w:id="0">
    <w:p w:rsidR="0004466C" w:rsidRDefault="0004466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190134-CEA8-40C3-A34C-05F3B68D8C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06C59B0-78DE-4C95-BDCD-898F4037E0A3}"/>
    <w:embedItalic r:id="rId3" w:fontKey="{F8397B4E-7EF6-41D7-8943-98653CEA83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977024-5C13-4321-B602-93AC05CD7E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1778C3E-AC01-46D3-805A-B777F2752F87}"/>
    <w:embedItalic r:id="rId6" w:fontKey="{1203FBC7-A236-4B0A-BDC0-91CB751713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5DE30C5-D7F3-4207-BF2C-597EC9C9D42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66C" w:rsidRDefault="0004466C" w:rsidP="00DA542B">
      <w:r>
        <w:separator/>
      </w:r>
    </w:p>
  </w:footnote>
  <w:footnote w:type="continuationSeparator" w:id="0">
    <w:p w:rsidR="0004466C" w:rsidRDefault="0004466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66C"/>
    <w:rsid w:val="000046BD"/>
    <w:rsid w:val="00005E8A"/>
    <w:rsid w:val="0002128A"/>
    <w:rsid w:val="00036E0A"/>
    <w:rsid w:val="0004466C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495</Words>
  <Characters>4623</Characters>
  <Application>Microsoft Office Word</Application>
  <DocSecurity>0</DocSecurity>
  <Lines>90</Lines>
  <Paragraphs>86</Paragraphs>
  <ScaleCrop>false</ScaleCrop>
  <LinksUpToDate>false</LinksUpToDate>
  <CharactersWithSpaces>8961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13 -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