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0190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CHIEF JUDGE                        120,799     120,799     120,799     120,799     136,769     136,769     120,799     120,799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ASSOCIATE JUDGE                    536,886     536,886     536,886     536,886     607,860     607,860     536,886     536,886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1,394,623     643,623   1,503,973     752,973   1,503,973     752,973   1,503,973     752,973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(38.00)     (24.00)     (38.00)     (12.50)     (38.00)     (12.50)     (38.00)     (12.50)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2,052,308   1,301,308   2,161,658   1,410,658   2,248,602   1,497,602   2,161,658   1,410,658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(44.00)     (30.00)     (44.00)     (18.50)     (44.00)     (18.50)     (44.00)     (18.50)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  841,363     355,840     841,363     355,840     841,363     355,840     841,363     355,840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ADMINISTRATION               2,893,671   1,657,148   3,003,021   1,766,498   3,089,965   1,853,442   3,003,021   1,766,498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(44.00)     (30.00)     (44.00)     (18.50)     (44.00)     (18.50)     (44.00)     (18.50)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II. EMPLOYEE BENEFITS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C. STATE EMPLOYER CONTRIBUTIONS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EMPLOYER CONTRIBUTIONS             675,012     441,295     859,402     625,685     929,997     696,280     859,402     625,685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FRINGE BENEFITS               675,012     441,295     859,402     625,685     929,997     696,280     859,402     625,685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EMPLOYEE BENEFITS              675,012     441,295     859,402     625,685     929,997     696,280     859,402     625,685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ADMINISTRATIVE LAW COURT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FUNDS AVAILABLE              3,568,683   2,098,443   3,862,423   2,392,183   4,019,962   2,549,722   3,862,423   2,392,183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AUTHORIZED FTE POSITIONS       (44.00)     (30.00)     (44.00)     (18.50)     (44.00)     (18.50)     (44.00)     (18.50)</w:t>
      </w:r>
    </w:p>
    <w:p w:rsidR="003B63B3" w:rsidRPr="00A542EF" w:rsidRDefault="003B63B3" w:rsidP="003B63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B63B3" w:rsidRDefault="003B63B3" w:rsidP="003B63B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B63B3" w:rsidSect="003B63B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3B3" w:rsidRDefault="003B63B3" w:rsidP="00DA542B">
      <w:r>
        <w:separator/>
      </w:r>
    </w:p>
  </w:endnote>
  <w:endnote w:type="continuationSeparator" w:id="0">
    <w:p w:rsidR="003B63B3" w:rsidRDefault="003B63B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1F91A6-3DEC-40C1-84EF-944D9FD788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A01E2EB-BE36-4AA5-BF4A-C9CCAC356A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4CE085A-E808-44BA-BB90-682A173E28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8C24A9E-7F64-4F93-A95F-490333DCC1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460919-82D5-4F2B-99B7-19D1A3B1F7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3B3" w:rsidRDefault="003B63B3" w:rsidP="00DA542B">
      <w:r>
        <w:separator/>
      </w:r>
    </w:p>
  </w:footnote>
  <w:footnote w:type="continuationSeparator" w:id="0">
    <w:p w:rsidR="003B63B3" w:rsidRDefault="003B63B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3B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B63B3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250</Words>
  <Characters>2246</Characters>
  <Application>Microsoft Office Word</Application>
  <DocSecurity>0</DocSecurity>
  <Lines>37</Lines>
  <Paragraphs>36</Paragraphs>
  <ScaleCrop>false</ScaleCrop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58 -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