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65-0001                                              SECTION  65                                                 PAGE 0209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INTERNAL ADMIN &amp; SUPPORT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COMMISSIONER/S                     154,879     154,879     157,977     157,977     157,977     157,977     157,977     157,977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7,663,841   7,248,550   9,450,113   8,745,452   9,474,613   8,769,952   9,474,613   8,769,952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(146.00)    (132.40)    (146.00)    (132.40)    (146.00)    (132.40)    (146.00)    (132.40)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NEW POSITIONS</w:t>
      </w:r>
    </w:p>
    <w:p w:rsidR="00EB4F2D" w:rsidRDefault="00EB4F2D" w:rsidP="00EB4F2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8    ADMINISTRATIVE ASSISTANT                                   24,500      24,500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UNCLASSIFIED POSITIONS             453,741     453,741     453,741     453,741     453,741     453,741     453,741     453,741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 (3.00)      (3.00)      (3.00)      (3.00)      (3.00)      (3.00)      (3.00)      (3.00)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TEMPORARY GRANTS EMPLOYEE           55,000                  55,000                  55,000                  55,000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OTHER PERSONAL SERVICES            370,102     337,893     370,102     337,893     370,102     337,893     370,102     337,893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TOTAL PERSONAL SERVICE            8,697,563   8,195,063  10,511,433   9,719,563  10,511,433   9,719,563  10,511,433   9,719,563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                                 (150.00)    (136.40)    (150.00)    (136.40)    (150.00)    (136.40)    (150.00)    (136.40)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OTHER OPERATING EXPENSES          4,953,500   4,000,000   5,102,500   4,000,000   5,102,500   4,000,000   5,102,500   4,000,000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TOTAL INTERNAL ADMIN &amp; SUPPORT    13,651,063  12,195,063  15,613,933  13,719,563  15,613,933  13,719,563  15,613,933  13,719,563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(150.00)    (136.40)    (150.00)    (136.40)    (150.00)    (136.40)    (150.00)    (136.40)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II. PROGRAMS &amp; SERVICES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A. HOUSING, CARE, SECURITY &amp;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SUPERVISION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PERSONAL SERVICE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CLASSIFIED POSITIONS          175,576,165 173,099,434 179,499,573 177,126,771 181,013,074 178,640,272 181,013,074 178,640,272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(5762.13)   (5628.32)   (5761.13)   (5627.32)   (5761.13)   (5627.32)   (5761.13)   (5627.32)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NEW POSITIONS</w:t>
      </w:r>
    </w:p>
    <w:p w:rsidR="00EB4F2D" w:rsidRDefault="00EB4F2D" w:rsidP="00EB4F2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28     HEALTH EDUCATOR III                                      360,000     360,000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</w:t>
      </w:r>
    </w:p>
    <w:p w:rsidR="00EB4F2D" w:rsidRDefault="00EB4F2D" w:rsidP="00EB4F2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30     HUMAN RESOURCE MANAGER I                                  42,500      42,500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</w:t>
      </w:r>
    </w:p>
    <w:p w:rsidR="00EB4F2D" w:rsidRDefault="00EB4F2D" w:rsidP="00EB4F2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32     HUMAN SERVICES COORD III                                  96,000      96,000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</w:t>
      </w:r>
    </w:p>
    <w:p w:rsidR="00EB4F2D" w:rsidRDefault="00EB4F2D" w:rsidP="00EB4F2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34     PROGRAM COORDINATOR II                                   231,000     231,000     231,000     231,000     231,000     231,000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                                                           (7.00)      (7.00)      (7.00)      (7.00)      (7.00)      (7.00)</w:t>
      </w:r>
    </w:p>
    <w:p w:rsidR="00EB4F2D" w:rsidRDefault="00EB4F2D" w:rsidP="00EB4F2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36     PROGRAM DIRECTOR - EXEC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</w:t>
      </w:r>
    </w:p>
    <w:p w:rsidR="00EB4F2D" w:rsidRDefault="00EB4F2D" w:rsidP="00EB4F2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38     COMP                                                      80,000      80,000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</w:p>
    <w:p w:rsidR="00EB4F2D" w:rsidRDefault="00EB4F2D" w:rsidP="00EB4F2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65-0002                                              SECTION  65                                                 PAGE 0210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</w:p>
    <w:p w:rsidR="00EB4F2D" w:rsidRDefault="00EB4F2D" w:rsidP="00EB4F2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1     PSYCHIATRIST                                             400,000     400,000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</w:t>
      </w:r>
    </w:p>
    <w:p w:rsidR="00EB4F2D" w:rsidRDefault="00EB4F2D" w:rsidP="00EB4F2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3     RECREATION SPECIALIST III                                 33,000      33,000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</w:t>
      </w:r>
    </w:p>
    <w:p w:rsidR="00EB4F2D" w:rsidRDefault="00EB4F2D" w:rsidP="00EB4F2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5     TECHNICAL MEDICAL ASSOC III                              407,000     407,000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</w:t>
      </w:r>
    </w:p>
    <w:p w:rsidR="00EB4F2D" w:rsidRDefault="00EB4F2D" w:rsidP="00EB4F2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7     CHIEF PSYCHOLOGIST                                        95,000      95,000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UNCLASSIFIED POSITIONS            526,271     526,271     526,271     526,271     526,271     526,271     526,271     526,271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 (3.00)      (3.00)      (3.00)      (3.00)      (3.00)      (3.00)      (3.00)      (3.00)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OTHER PERSONAL SERVICES         4,533,392   3,829,903   4,420,272   3,829,903   4,420,272   3,829,903   4,420,272   3,829,903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TOTAL PERSONAL SERVICE         180,635,828 177,455,608 186,190,616 183,227,445 186,190,617 183,227,446 186,190,617 183,227,446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(5765.13)   (5631.32)   (5771.13)   (5637.32)   (5771.13)   (5637.32)   (5771.13)   (5637.32)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OTHER OPERATING EXPENSES        92,124,309  75,723,759  93,458,260  75,931,960  93,458,260  75,931,960  93,458,260  75,931,960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CASE SERVICES/PUBLIC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ASSISTANCE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CASE SERVICES                  18,139,233  15,089,233  18,239,233  15,189,233  18,239,233  15,189,233  18,239,233  15,189,233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PROSTHETICS                       100,000     100,000     100,000     100,000     100,000     100,000     100,000     100,000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TOTAL CASE SRVC/PUB ASST        18,239,233  15,189,233  18,339,233  15,289,233  18,339,233  15,289,233  18,339,233  15,289,233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TOTAL HOUSING, CARE, SECURITY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&amp; SUPERVISION                  290,999,370 268,368,600 297,988,109 274,448,638 297,988,110 274,448,639 297,988,110 274,448,639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(5765.13)   (5631.32)   (5771.13)   (5637.32)   (5771.13)   (5637.32)   (5771.13)   (5637.32)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II. PROGRAMS AND SERVICES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B. QUOTA ELIMINATION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SPECIAL ITEMS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QUOTA ELIMINATION              1,967,720   1,967,720   1,967,720   1,967,720   1,967,720   1,967,720   1,967,720   1,967,720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TOTAL SPECIAL ITEMS             1,967,720   1,967,720   1,967,720   1,967,720   1,967,720   1,967,720   1,967,720   1,967,720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TOTAL QUOTA ELIMINATION          1,967,720   1,967,720   1,967,720   1,967,720   1,967,720   1,967,720   1,967,720   1,967,720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II. PROGRAMS AND SERVICES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C.  WORK AND VOCATIONAL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ACTIVITIES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PERSONAL SERVICE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 CLASSIFIED POSITIONS          6,637,158     534,915   6,325,607     552,915   6,325,607     552,915   6,325,607     552,915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                                 (142.52)     (25.00)    (142.52)     (25.00)    (142.52)     (25.00)    (142.52)     (25.00)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  OTHER PERSONAL SERVICES       9,902,681     351,131   9,902,681     351,131   9,902,681     351,131   9,902,681     351,131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 TOTAL PERSONAL SERVICE        16,539,839     886,046  16,228,288     904,046  16,228,288     904,046  16,228,288     904,046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                                 (142.52)     (25.00)    (142.52)     (25.00)    (142.52)     (25.00)    (142.52)     (25.00)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</w:p>
    <w:p w:rsidR="00EB4F2D" w:rsidRDefault="00EB4F2D" w:rsidP="00EB4F2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65-0003                                              SECTION  65                                                 PAGE 0211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 OTHER OPERATING EXPENSES      15,218,845     357,638  15,218,845     357,638  15,218,845     357,638  15,218,845     357,638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TOTAL WORK AND VOCATIONAL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    ACTIVITIES                    31,758,684   1,243,684  31,447,133   1,261,684  31,447,133   1,261,684  31,447,133   1,261,684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(142.52)     (25.00)    (142.52)     (25.00)    (142.52)     (25.00)    (142.52)     (25.00)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II. PROGRAMS AND SERVICES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D.  PALMETTO UNIFIED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  SCHOOL DISTRICT #1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 PERSONAL SERVICE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 CLASSIFIED POSITIONS           753,841     628,341   1,190,031   1,077,531   1,240,841   1,128,341   1,240,841   1,128,341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(21.85)     (14.00)     (21.85)     (14.00)     (21.85)     (14.00)     (21.85)     (14.00)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  UNCLASSIFIED POSITIONS       3,489,700   1,800,000   3,290,000   1,800,000   3,290,000   1,800,000   3,290,000   1,800,000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(55.49)     (25.16)     (55.49)     (25.16)     (55.49)     (25.16)     (55.49)     (25.16)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OTHER PERSONAL SERVICES      1,680,700     650,000   1,862,794     650,000   1,862,794     650,000   1,862,794     650,000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  TOTAL PERSONAL SERVICE        5,924,241   3,078,341   6,342,825   3,527,531   6,393,635   3,578,341   6,393,635   3,578,341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                                 (77.34)     (39.16)     (77.34)     (39.16)     (77.34)     (39.16)     (77.34)     (39.16)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OTHER OPERATING EXPENSES      1,896,872               1,915,048      95,000   1,890,238      70,190   1,890,238      70,190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TOTAL PALMETTO UNIFIED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SCHOOL DISTRICT #1            7,821,113   3,078,341   8,257,873   3,622,531   8,283,873   3,648,531   8,283,873   3,648,531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(77.34)     (39.16)     (77.34)     (39.16)     (77.34)     (39.16)     (77.34)     (39.16)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 II. PROGRAMS AND SERVICES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 E.  INDIVIDUAL GROWTH AND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  MOTIVATION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 PERSONAL SERVICE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  CLASSIFIED POSITIONS         2,931,237   2,746,237   2,816,237   2,816,237   2,816,237   2,816,237   2,816,237   2,816,237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(76.00)     (76.00)     (76.00)     (76.00)     (76.00)     (76.00)     (76.00)     (76.00)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  OTHER PERSONAL SERVICES        692,157     545,907     692,157     545,907     692,157     545,907     692,157     545,907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TOTAL PERSONAL SERVICE        3,623,394   3,292,144   3,508,394   3,362,144   3,508,394   3,362,144   3,508,394   3,362,144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                                 (76.00)     (76.00)     (76.00)     (76.00)     (76.00)     (76.00)     (76.00)     (76.00)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  OTHER OPERATING EXPENSES        248,497      84,747     433,497      84,747     433,497      84,747     433,497      84,747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TOTAL INDIVIDUAL GROWTH &amp;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   MOTIVATION                    3,871,891   3,376,891   3,941,891   3,446,891   3,941,891   3,446,891   3,941,891   3,446,891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                                  (76.00)     (76.00)     (76.00)     (76.00)     (76.00)     (76.00)     (76.00)     (76.00)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 II. PROGRAMS AND SERVICES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  F.  PENAL FACILITY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   INSPECTION SERVICES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  PERSONAL SERVICE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</w:p>
    <w:p w:rsidR="00EB4F2D" w:rsidRDefault="00EB4F2D" w:rsidP="00EB4F2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65-0004                                              SECTION  65                                                 PAGE 0212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   CLASSIFIED POSITIONS           105,468     105,468     107,968     107,968     107,968     107,968     107,968     107,968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  (2.00)      (2.00)      (2.00)      (2.00)      (2.00)      (2.00)      (2.00)      (2.00)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     TOTAL PERSONAL SERVICE          105,468     105,468     107,968     107,968     107,968     107,968     107,968     107,968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(2.00)      (2.00)      (2.00)      (2.00)      (2.00)      (2.00)      (2.00)      (2.00)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  OTHER OPERATING EXPENSES          6,000       6,000       6,000       6,000       6,000       6,000       6,000       6,000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 TOTAL PENAL FACILITIES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INSPECTION SERVICE              111,468     111,468     113,968     113,968     113,968     113,968     113,968     113,968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 (2.00)      (2.00)      (2.00)      (2.00)      (2.00)      (2.00)      (2.00)      (2.00)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TOTAL PROGRAMS AND SERVICES      336,530,246 278,146,704 343,716,694 284,861,432 343,742,695 284,887,433 343,742,695 284,887,433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(6062.99)   (5773.48)   (6068.99)   (5779.48)   (6068.99)   (5779.48)   (6068.99)   (5779.48)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III. EMPLOYEE BENEFITS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C. STATE EMPLOYER CONTRIBUTIONS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EMPLOYER CONTRIBUTIONS          86,508,448  82,134,254  90,688,521  86,146,117  90,662,520  86,120,116  90,662,520  86,120,116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TOTAL FRINGE BENEFITS            86,508,448  82,134,254  90,688,521  86,146,117  90,662,520  86,120,116  90,662,520  86,120,116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TOTAL EMPLOYEE BENEFITS           86,508,448  82,134,254  90,688,521  86,146,117  90,662,520  86,120,116  90,662,520  86,120,116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DEPARTMENT OF CORRECTIONS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TOTAL FUNDS AVAILABLE            436,689,757 372,476,021 450,019,148 384,727,112 450,019,148 384,727,112 450,019,148 384,727,112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TOTAL AUTHORIZED FTE POSITIONS     (6212.99)   (5909.88)   (6218.99)   (5915.88)   (6218.99)   (5915.88)   (6218.99)   (5915.88)</w:t>
      </w:r>
    </w:p>
    <w:p w:rsidR="00EB4F2D" w:rsidRPr="00A542EF" w:rsidRDefault="00EB4F2D" w:rsidP="00EB4F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B4F2D" w:rsidRDefault="00EB4F2D" w:rsidP="00EB4F2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EB4F2D" w:rsidSect="00EB4F2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4F2D" w:rsidRDefault="00EB4F2D" w:rsidP="00DA542B">
      <w:r>
        <w:separator/>
      </w:r>
    </w:p>
  </w:endnote>
  <w:endnote w:type="continuationSeparator" w:id="0">
    <w:p w:rsidR="00EB4F2D" w:rsidRDefault="00EB4F2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320284-25E8-46C8-9C4D-70D2EA2F53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443BFDE-6627-4834-8993-525BF679EA86}"/>
    <w:embedItalic r:id="rId3" w:fontKey="{6797C1BE-434C-4BBB-B53F-024FF8039B0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6FBA7C2-D92E-4092-9B75-4B62C19C7BB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408164EC-4766-4FD8-B682-13F48E7192AA}"/>
    <w:embedItalic r:id="rId6" w:fontKey="{F1DC78CF-CB4A-4F86-808D-BBBA33673A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472F808-9316-46A6-8E58-6F337A37635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4F2D" w:rsidRDefault="00EB4F2D" w:rsidP="00DA542B">
      <w:r>
        <w:separator/>
      </w:r>
    </w:p>
  </w:footnote>
  <w:footnote w:type="continuationSeparator" w:id="0">
    <w:p w:rsidR="00EB4F2D" w:rsidRDefault="00EB4F2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F2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4F2D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4</Pages>
  <Words>1185</Words>
  <Characters>10412</Characters>
  <Application>Microsoft Office Word</Application>
  <DocSecurity>0</DocSecurity>
  <Lines>194</Lines>
  <Paragraphs>184</Paragraphs>
  <ScaleCrop>false</ScaleCrop>
  <LinksUpToDate>false</LinksUpToDate>
  <CharactersWithSpaces>18370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65 - Conference Report - South Carolina Legislature Online</dc:title>
  <dc:subject/>
  <dc:creator/>
  <cp:keywords/>
  <dc:description/>
  <cp:lastModifiedBy/>
  <cp:revision>1</cp:revision>
  <dcterms:created xsi:type="dcterms:W3CDTF">2015-06-22T16:06:00Z</dcterms:created>
  <dcterms:modified xsi:type="dcterms:W3CDTF">2015-06-22T16:06:00Z</dcterms:modified>
</cp:coreProperties>
</file>