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0027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INTERNAL ADMINISTRATION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PRESIDENT &amp; GENERAL MGR.           125,190                 130,198                 130,198                 130,198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838,310                 833,302                 833,302                 833,302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(17.00)                 (17.00)                 (17.00)                 (17.00)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225,000                 225,000                 225,000                 225,000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1,188,500               1,188,500               1,188,500               1,188,500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(18.00)                 (18.00)                 (18.00)                 (18.00)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645,000                 645,000                 645,000                 645,000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INTERNAL ADMINISTRATION      1,833,500               1,833,500               1,833,500               1,833,500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(18.00)                 (18.00)                 (18.00)                 (18.00)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PROGRAMS &amp; SERVICES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A. TOWERNET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1. ENGINEERING ADMINISTRATION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CLASSIFIED POSITIONS             180,000                 180,000                 180,000                 180,000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TOTAL PERSONAL SERVICE            180,000                 180,000                 180,000                 180,000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OPERATING EXPENSES           13,500                  13,500                  13,500                  13,500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TOTAL ENGINEERING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ADMINISTRATION                    193,500                 193,500                 193,500                 193,500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(3.00)                  (3.00)                  (3.00)                  (3.00)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2. TRANSMISSION &amp; RECEPTION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CLASSIFIED POSITIONS           1,685,000               1,795,000     110,000   1,795,000     110,000   1,795,000     110,000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(39.00)                 (36.00)                 (36.00)                 (36.00)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OTHER PERSONAL SERVICES           55,000                  55,000                  55,000                  55,000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TOTAL PERSONAL SERVICE          1,740,000               1,850,000     110,000   1,850,000     110,000   1,850,000     110,000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(39.00)                 (36.00)                 (36.00)                 (36.00)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OTHER OPERATING EXPENSES        2,451,000               2,481,989      30,989   2,481,989      30,989   2,481,989      30,989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TOTAL TRANSMISSIONS &amp;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RECEPTION                       4,191,000               4,331,989     140,989   4,331,989     140,989   4,331,989     140,989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(39.00)                 (36.00)                 (36.00)                 (36.00)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0028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3. COMMUNICATIONS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CLASSIFIED POSITIONS             125,000                 125,000                 125,000                 125,000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OTHER PERSONAL SERVICES           60,000                  60,000                  60,000                  60,000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TOTAL PERSONAL SERVICE            185,000                 185,000                 185,000                 185,000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OPERATING EXPENSES           75,000                  75,000                  75,000                  75,000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COMMUNICATIONS               260,000                 260,000                 260,000                 260,000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TOWERNET                    4,644,500               4,785,489     140,989   4,785,489     140,989   4,785,489     140,989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(46.00)                 (43.00)                 (43.00)                 (43.00)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DIGITAL EDUCATION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1. PRE-K EDUCATION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CLASSIFIED POSITIONS              40,000                  40,000                  40,000                  40,000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TOTAL PERSONAL SERVICE             40,000                  40,000                  40,000                  40,000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OPERATING EXPENSES           60,000                  60,000                  60,000                  60,000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PRE-K EDUCATION              100,000                 100,000                 100,000                 100,000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2. K-12 EDUCATION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CLASSIFIED POSITIONS             297,000                 297,000                 297,000                 297,000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(10.00)                 (10.00)                 (10.00)                 (10.00)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OTHER PERSONAL SERVICES           36,000                  36,000                  36,000                  36,000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PERSONAL SERVICE            333,000                 333,000                 333,000                 333,000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(10.00)                 (10.00)                 (10.00)                 (10.00)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OPERATING EXPENSES        1,055,000               1,055,000               1,055,000               1,055,000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K-12 EDUCATION             1,388,000               1,388,000               1,388,000               1,388,000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(10.00)                 (10.00)                 (10.00)                 (10.00)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3. HIGHER EDUCATION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CLASSIFIED POSITIONS             208,000                 208,000                 208,000                 208,000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(6.00)                  (6.00)                  (6.00)                  (6.00)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0029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 TOTAL PERSONAL SERVICE            208,000                 208,000                 208,000                 208,000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(6.00)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OTHER OPERATING EXPENSES          150,000                 150,000                 150,000                 150,000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HIGHER EDUCATION             358,000                 358,000                 358,000                 358,000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(6.00)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4. AGENCY, LOCAL, &amp; OTHER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CLASSIFIED POSITIONS             435,000                 435,000                 435,000                 435,000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(8.00)                  (8.00)                  (8.00)                  (8.00)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TOTAL PERSONAL SERVICE            435,000                 435,000                 435,000                 435,000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(8.00)                  (8.00)                  (8.00)                  (8.00)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OTHER OPERATING EXPENSES          570,000                 570,000                 570,000                 570,000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TOTAL AGENCY, LOCAL &amp; OTHER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EDUCATION SERVI                 1,005,000               1,005,000               1,005,000               1,005,000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(8.00)                  (8.00)                  (8.00)                  (8.00)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5. TRAINING/ASSESSMENT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CLASSIFIED POSITIONS             105,000                 105,000                 105,000                 105,000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OTHER PERSONAL SERVICES           30,000                  30,000                  30,000                  30,000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TOTAL PERSONAL SERVICE            135,000                 135,000                 135,000                 135,000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(3.00)                  (3.00)                  (3.00)                  (3.00)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OPERATING EXPENSES           50,000                  50,000                  50,000                  50,000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TRAINING &amp; ASSESSMENT        185,000                 185,000                 185,000                 185,000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(3.00)                  (3.00)                  (3.00)                  (3.00)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TOTAL DIGITAL EDUCATION           3,036,000               3,036,000               3,036,000               3,036,000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(28.00)                 (28.00)                 (28.00)                 (28.00)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C. RADIO CONTENT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CLASSIFIED POSITIONS              300,000                 300,000                 300,000                 300,000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(7.00)                  (7.00)                  (7.00)                  (7.00)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PERSONAL SERVICES            45,000                  45,000                  45,000                  45,000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PERSONAL SERVICE             345,000                 345,000                 345,000                 345,000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(7.00)                  (7.00)                  (7.00)                  (7.00)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OPERATING EXPENSES         1,050,000               1,050,000               1,050,000               1,050,000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RADIO CONTENT               1,395,000               1,395,000               1,395,000               1,395,000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(7.00)                  (7.00)                  (7.00)                  (7.00)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D. TELEVISION CONTENT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1. NATIONAL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CLASSIFIED POSITIONS              92,000                  92,000                  92,000                  92,000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TOTAL PERSONAL SERVICE             92,000                  92,000                  92,000                  92,000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OTHER OPERATING EXPENSES        2,100,000               2,100,000               2,100,000               2,100,000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NATIONAL                   2,192,000               2,192,000               2,192,000               2,192,000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2. LOCAL &amp; TRANSPARENCY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CLASSIFIED POSITIONS           1,005,000               1,005,000               1,005,000               1,005,000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(26.20)                 (23.20)                 (23.20)                 (23.20)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OTHER PERSONAL SERVICES          105,000                 150,000      45,000     150,000      45,000     150,000      45,000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TOTAL PERSONAL SERVICE          1,110,000               1,155,000      45,000   1,155,000      45,000   1,155,000      45,000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(26.20)                 (23.20)                 (23.20)                 (23.20)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OPERATING EXPENSES        1,428,600               1,483,600      55,000   1,483,600      55,000   1,483,600      55,000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LOCAL &amp; TRANSPARENCY       2,538,600               2,638,600     100,000   2,638,600     100,000   2,638,600     100,000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(26.20)                 (23.20)                 (23.20)                 (23.20)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3. REGIONAL OPERATIONS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CLASSIFIED POSITIONS             255,000                 255,000                 255,000                 255,000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(8.00)                  (8.00)                  (8.00)                  (8.00)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PERSONAL SERVICE            280,000                 280,000                 280,000                 280,000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(8.00)                  (8.00)                  (8.00)                  (8.00)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OPERATING EXPENSES          125,000                 125,000                 125,000                 125,000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REGIONAL OPERATIONS          405,000                 405,000                 405,000                 405,000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(8.00)                  (8.00)                  (8.00)                  (8.00)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TELEVISION CONTENT          5,135,600               5,235,600     100,000   5,235,600     100,000   5,235,600     100,000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(36.20)                 (33.20)                 (33.20)                 (33.20)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0031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E. ENTERPRISE ACTIVITIES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1. FUNDRAISING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CLASSIFIED POSITIONS             120,000                 120,000                 120,000                 120,000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TOTAL PERSONAL SERVICE            120,000                 120,000                 120,000                 120,000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OPERATING EXPENSES          115,000                 115,000                 115,000                 115,000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FUNDRAISING                  235,000                 235,000                 235,000                 235,000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2. UNDERWRITING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PERSONAL SERVICE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CLASSIFIED POSITIONS             180,000                 180,000                 180,000                 180,000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(5.00)                  (5.00)                  (5.00)                  (5.00)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TOTAL PERSONAL SERVICE            180,000                 180,000                 180,000                 180,000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(5.00)                  (5.00)                  (5.00)                  (5.00)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OTHER OPERATING EXPENSES           20,000                  20,000                  20,000                  20,000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UNDERWRITING                 200,000                 200,000                 200,000                 200,000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3. MARKETING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OPERATING EXPENSES           60,000                  60,000                  60,000                  60,000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MARKETING                     60,000                  60,000                  60,000                  60,000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ENTERPRISE ACTIVITIES         495,000                 495,000                 495,000                 495,000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(6.00)                  (6.00)                  (6.00)                  (6.00)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PROGRAM AND SERVICES        14,706,100              14,947,089     240,989  14,947,089     240,989  14,947,089     240,989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(123.20)                (117.20)                (117.20)                (117.20)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III. EMPLOYEE BENEFITS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C. STATE EMPLOYER CONTRIBUTIONS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EMPLOYER CONTRIBUTIONS           2,110,400               2,146,700      36,300   2,146,700      36,300   2,146,700      36,300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FRINGE BENEFITS             2,110,400               2,146,700      36,300   2,146,700      36,300   2,146,700      36,300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TOTAL EMPLOYEE BENEFITS            2,110,400               2,146,700      36,300   2,146,700      36,300   2,146,700      36,300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0032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EDUCATIONAL TELEVISION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COMMISSION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TOTAL FUNDS AVAILABLE             18,650,000              18,927,289     277,289  18,927,289     277,289  18,927,289     277,289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AUTHORIZED FTE POSITIONS      (141.20)                (135.20)                (135.20)                (135.20)</w:t>
      </w:r>
    </w:p>
    <w:p w:rsidR="00445FFB" w:rsidRPr="00A542EF" w:rsidRDefault="00445FFB" w:rsidP="00445FF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45FFB" w:rsidRDefault="00445FFB" w:rsidP="00445FF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45FFB" w:rsidSect="00445F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FFB" w:rsidRDefault="00445FFB" w:rsidP="00DA542B">
      <w:r>
        <w:separator/>
      </w:r>
    </w:p>
  </w:endnote>
  <w:endnote w:type="continuationSeparator" w:id="0">
    <w:p w:rsidR="00445FFB" w:rsidRDefault="00445FF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FBC2AB-6B18-47BD-A2D4-9EE17E3787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34FCFAF-9F8F-4FCB-B130-4AD6811B81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0E4A434-4EF8-452D-BA3F-4B79960D8D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1F6DB6-159F-4FF4-ABC8-4AEFDC3535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F19811-7ACF-4C0C-A3F1-E9E90926F9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FFB" w:rsidRDefault="00445FFB" w:rsidP="00DA542B">
      <w:r>
        <w:separator/>
      </w:r>
    </w:p>
  </w:footnote>
  <w:footnote w:type="continuationSeparator" w:id="0">
    <w:p w:rsidR="00445FFB" w:rsidRDefault="00445FF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FF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5FFB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6</Pages>
  <Words>1432</Words>
  <Characters>13805</Characters>
  <Application>Microsoft Office Word</Application>
  <DocSecurity>0</DocSecurity>
  <Lines>290</Lines>
  <Paragraphs>274</Paragraphs>
  <ScaleCrop>false</ScaleCrop>
  <LinksUpToDate>false</LinksUpToDate>
  <CharactersWithSpaces>29936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