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0268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(P)                       101,361     101,361     101,361     101,361     101,361     101,361     101,361     101,361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UNCLASS. LEG. MISC - LAC (P)     1,071,464     951,464   1,447,480   1,127,480   1,247,480   1,127,480   1,447,480   1,127,480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1,174,050   1,054,050   1,550,066   1,230,066   1,350,066   1,230,066   1,550,066   1,230,066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 95,000      95,000      97,000      97,000      97,000      97,000      97,000      97,000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1,269,050   1,149,050   1,647,066   1,327,066   1,447,066   1,327,066   1,647,066   1,327,066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EMPLOYEE BENEFITS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C. STATE EMPLOYER CONTRIBUTIONS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EMPLOYER CONTRIBUTIONS             296,062     216,062     356,713     276,713     356,713     276,713     356,713     276,713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FRINGE BENEFITS               296,062     216,062     356,713     276,713     356,713     276,713     356,713     276,713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EMPLOYEE BENEFITS              296,062     216,062     356,713     276,713     356,713     276,713     356,713     276,713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LEG. DEPT-LEG AUDIT COUNCIL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FUNDS AVAILABLE              1,565,112   1,365,112   2,003,779   1,603,779   1,803,779   1,603,779   2,003,779   1,603,779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LEGISLATIVE DEPARTMENT      46,039,210  45,239,210  47,198,323  46,198,323  48,248,323  47,448,323  47,898,323  46,898,323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AUTHORIZED FTE POSITIONS      (537.00)    (537.00)    (537.00)    (537.00)    (537.00)    (537.00)    (537.00)    (537.00)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REPRESENTATIVES                     (124.00)    (124.00)    (124.00)    (124.00)    (124.00)    (124.00)    (124.00)    (124.00)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SENATORS                            (46.00)     (46.00)     (46.00)     (46.00)     (46.00)     (46.00)     (46.00)     (46.00)</w:t>
      </w:r>
    </w:p>
    <w:p w:rsidR="00D2307B" w:rsidRPr="00A542EF" w:rsidRDefault="00D2307B" w:rsidP="00D2307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2307B" w:rsidRDefault="00D2307B" w:rsidP="00D2307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2307B" w:rsidSect="00D230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07B" w:rsidRDefault="00D2307B" w:rsidP="00DA542B">
      <w:r>
        <w:separator/>
      </w:r>
    </w:p>
  </w:endnote>
  <w:endnote w:type="continuationSeparator" w:id="0">
    <w:p w:rsidR="00D2307B" w:rsidRDefault="00D2307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F2C57E-BFA3-4B34-8154-97F9D9E9DA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5A2F26-3495-4F00-B8D9-AEDB19E5C2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918C43C-A072-4DE5-9AAE-4A3A559A8A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5509F33-0BD5-4BDF-8FF0-58D78CA293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19986D-16FD-416A-AD0C-7C0E2F0BCE4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07B" w:rsidRDefault="00D2307B" w:rsidP="00DA542B">
      <w:r>
        <w:separator/>
      </w:r>
    </w:p>
  </w:footnote>
  <w:footnote w:type="continuationSeparator" w:id="0">
    <w:p w:rsidR="00D2307B" w:rsidRDefault="00D2307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07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07B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302</Words>
  <Characters>2935</Characters>
  <Application>Microsoft Office Word</Application>
  <DocSecurity>0</DocSecurity>
  <Lines>45</Lines>
  <Paragraphs>44</Paragraphs>
  <ScaleCrop>false</ScaleCrop>
  <LinksUpToDate>false</LinksUpToDate>
  <CharactersWithSpaces>5006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91E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