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114-0001                                              SECTION 114                                                 PAGE 0325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EXEMPTION FUND                120,516,041 120,516,041 111,599,445 111,599,445 107,021,511 107,021,511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2753C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TOTAL AID TO SUBDIVISIONS -  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DEPT OF REVENUE                 120,516,041 120,516,041 111,599,445 111,599,445 107,021,511 107,021,511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AID TO SUBDIVISIONS -        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DEPARTMENT OF REVENUE                                                                                                          </w:t>
      </w:r>
    </w:p>
    <w:p w:rsidR="00B2753C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FUNDS AVAILABLE            120,516,041 120,516,041 111,599,445 111,599,445 107,021,511 107,021,511                        </w:t>
      </w:r>
    </w:p>
    <w:p w:rsidR="00B2753C" w:rsidRPr="00544C3E" w:rsidRDefault="00B2753C" w:rsidP="00B2753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753C" w:rsidRDefault="00B2753C" w:rsidP="00B2753C">
      <w:pPr>
        <w:spacing w:line="170" w:lineRule="exact"/>
        <w:rPr>
          <w:rFonts w:ascii="Letter Gothic" w:hAnsi="Letter Gothic"/>
          <w:sz w:val="18"/>
        </w:rPr>
      </w:pPr>
    </w:p>
    <w:sectPr w:rsidR="00B2753C" w:rsidSect="00B275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53C" w:rsidRDefault="00B2753C" w:rsidP="00DA542B">
      <w:r>
        <w:separator/>
      </w:r>
    </w:p>
  </w:endnote>
  <w:endnote w:type="continuationSeparator" w:id="0">
    <w:p w:rsidR="00B2753C" w:rsidRDefault="00B2753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EF5BD4-6735-412B-9458-C71C21D046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B923DA7-C628-466A-99EB-CF8BB198C5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34B7B6-5461-4CAE-84B1-303F0D29F42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DF8C6E-A58B-4999-9636-1988C4A076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D6FDB9-6811-4CB6-9144-BE37AE8FFC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53C" w:rsidRDefault="00B2753C" w:rsidP="00DA542B">
      <w:r>
        <w:separator/>
      </w:r>
    </w:p>
  </w:footnote>
  <w:footnote w:type="continuationSeparator" w:id="0">
    <w:p w:rsidR="00B2753C" w:rsidRDefault="00B2753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3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B7CE6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2753C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113</Words>
  <Characters>937</Characters>
  <Application>Microsoft Office Word</Application>
  <DocSecurity>0</DocSecurity>
  <Lines>22</Lines>
  <Paragraphs>21</Paragraphs>
  <ScaleCrop>false</ScaleCrop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114 -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2015-03-18T18:24:00Z</dcterms:modified>
</cp:coreProperties>
</file>