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20-0011                                              SECTION  20E                                                PAGE 0060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U S C - LANCASTER CAMPUS                                                    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6532EB" w:rsidRDefault="006532EB" w:rsidP="006532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CLASSIFIED POSITIONS            1,838,553      72,564   1,839,987      73,998   1,839,987      73,998                        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(52.03)      (5.41)     (51.03)      (5.41)     (51.03)      (5.41)                        </w:t>
      </w:r>
    </w:p>
    <w:p w:rsidR="006532EB" w:rsidRDefault="006532EB" w:rsidP="006532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UNCLASSIFIED POSITIONS          4,517,169   1,171,644   4,578,797   1,233,272   4,578,797   1,233,272                        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(46.50)     (21.25)     (45.50)     (21.25)     (45.50)     (21.25)                        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OTHER PERSONAL SERVICES         1,411,481               1,411,481               1,411,481                                    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32EB" w:rsidRDefault="006532EB" w:rsidP="00653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TOTAL PERSONAL SERVICE           7,767,203   1,244,208   7,830,265   1,307,270   7,830,265   1,307,270                        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(98.53)     (26.66)     (96.53)     (26.66)     (96.53)     (26.66)                        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OTHER OPERATING EXPENSES         1,631,846      48,066   1,583,780               1,583,780                                    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32EB" w:rsidRDefault="006532EB" w:rsidP="00653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TOTAL UNRESTRICTED                9,399,049   1,292,274   9,414,045   1,307,270   9,414,045   1,307,270                        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(98.53)     (26.66)     (96.53)     (26.66)     (96.53)     (26.66)                        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CLASSIFIED POSITIONS               11,376                  11,376                  11,376                                    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UNCLASSIFIED POSITIONS            279,434                 279,434                 279,434                                    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OTHER PERSONAL SERVICES            56,228                  56,228                  56,228                                    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TOTAL PERSONAL SERVICE             347,038                 347,038                 347,038                                    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OTHER OPERATING EXPENSES         7,289,933               7,289,933               7,289,933                                    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TOTAL RESTRICTED                  7,636,971               7,636,971               7,636,971                                    </w:t>
      </w:r>
    </w:p>
    <w:p w:rsidR="006532EB" w:rsidRDefault="006532EB" w:rsidP="006532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532EB" w:rsidRDefault="006532EB" w:rsidP="00653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TOTAL EDUCATION &amp; GENERAL         17,036,020   1,292,274  17,051,016   1,307,270  17,051,016   1,307,270                        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 (98.53)     (26.66)     (96.53)     (26.66)     (96.53)     (26.66)                        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II. AUXILIARY                                                                                                                   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OTHER OPERATING EXPENSES                                                                                                       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OTHER OPERATING EXPENSES            15,000                  15,000                  15,000                                    </w:t>
      </w:r>
    </w:p>
    <w:p w:rsidR="006532EB" w:rsidRDefault="006532EB" w:rsidP="006532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TOTAL AUXILIARY                       15,000                  15,000                  15,000                                    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III. EMPLOYEE BENEFITS                                                                                                          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C.  STATE EMPLOYER                                                                                                             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CONTRIBUTIONS                                                                                                                 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EMPLOYER CONTRIBUTIONS           2,430,201     314,446   2,462,854     347,099   2,462,854     347,099                        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TOTAL FRINGE BENEFITS             2,430,201     314,446   2,462,854     347,099   2,462,854     347,099                        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532EB" w:rsidRDefault="006532EB" w:rsidP="006532EB">
      <w:pPr>
        <w:spacing w:line="170" w:lineRule="exact"/>
        <w:rPr>
          <w:rFonts w:ascii="Letter Gothic" w:hAnsi="Letter Gothic"/>
          <w:sz w:val="18"/>
        </w:rPr>
      </w:pPr>
    </w:p>
    <w:p w:rsidR="006532EB" w:rsidRDefault="006532EB" w:rsidP="006532E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20-0012                                              SECTION  20E                                                PAGE 0061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U S C - LANCASTER CAMPUS                                                    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532EB" w:rsidRDefault="006532EB" w:rsidP="006532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TOTAL EMPLOYEE BENEFITS            2,430,201     314,446   2,462,854     347,099   2,462,854     347,099                        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U S C - LANCASTER CAMPUS                                                                                                        </w:t>
      </w:r>
    </w:p>
    <w:p w:rsidR="006532EB" w:rsidRDefault="006532EB" w:rsidP="006532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                                                                                                                           </w:t>
      </w:r>
    </w:p>
    <w:p w:rsidR="006532EB" w:rsidRDefault="006532EB" w:rsidP="00653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TOTAL FUNDS AVAILABLE             19,481,221   1,606,720  19,528,870   1,654,369  19,528,870   1,654,369                        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TOTAL AUTHORIZED FTE POSITIONS       (98.53)     (26.66)     (96.53)     (26.66)     (96.53)     (26.66)                        </w:t>
      </w:r>
    </w:p>
    <w:p w:rsidR="006532EB" w:rsidRPr="00544C3E" w:rsidRDefault="006532EB" w:rsidP="006532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532EB" w:rsidRDefault="006532EB" w:rsidP="006532EB">
      <w:pPr>
        <w:spacing w:line="170" w:lineRule="exact"/>
        <w:rPr>
          <w:rFonts w:ascii="Letter Gothic" w:hAnsi="Letter Gothic"/>
          <w:sz w:val="18"/>
        </w:rPr>
      </w:pPr>
    </w:p>
    <w:sectPr w:rsidR="006532EB" w:rsidSect="006532E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32EB" w:rsidRDefault="006532EB" w:rsidP="00DA542B">
      <w:r>
        <w:separator/>
      </w:r>
    </w:p>
  </w:endnote>
  <w:endnote w:type="continuationSeparator" w:id="0">
    <w:p w:rsidR="006532EB" w:rsidRDefault="006532EB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39D5A0-0284-4F25-9164-DF32EEBC57F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6C193BA-431F-47F4-B5BD-26A25C0D24A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38912BB-29AB-454D-A038-B08E3F97368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A8F8E12-D996-4744-8896-725C792968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E98DB3A-03EA-4ED4-95EB-C063C9ECDA1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32EB" w:rsidRDefault="006532EB" w:rsidP="00DA542B">
      <w:r>
        <w:separator/>
      </w:r>
    </w:p>
  </w:footnote>
  <w:footnote w:type="continuationSeparator" w:id="0">
    <w:p w:rsidR="006532EB" w:rsidRDefault="006532EB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2E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4E023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532EB"/>
    <w:rsid w:val="00683E3C"/>
    <w:rsid w:val="0068436C"/>
    <w:rsid w:val="0069012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2</Pages>
  <Words>349</Words>
  <Characters>3293</Characters>
  <Application>Microsoft Office Word</Application>
  <DocSecurity>0</DocSecurity>
  <Lines>68</Lines>
  <Paragraphs>64</Paragraphs>
  <ScaleCrop>false</ScaleCrop>
  <LinksUpToDate>false</LinksUpToDate>
  <CharactersWithSpaces>8778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20E - As Passed by the House - South Carolina Legislature Online</dc:title>
  <dc:subject/>
  <dc:creator/>
  <cp:keywords/>
  <dc:description/>
  <cp:lastModifiedBy/>
  <cp:revision>1</cp:revision>
  <dcterms:created xsi:type="dcterms:W3CDTF">2015-03-18T13:51:00Z</dcterms:created>
  <dcterms:modified xsi:type="dcterms:W3CDTF">2015-03-18T19:09:00Z</dcterms:modified>
</cp:coreProperties>
</file>