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20-0015                                              SECTION  20G                                                PAGE 0064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U S C - SUMTER CAMPUS                                                     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DD3B09" w:rsidRDefault="00DD3B09" w:rsidP="00DD3B0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CLASSIFIED POSITIONS            1,773,650     399,167   1,781,541     407,058   1,781,541     407,058                        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 (66.00)     (27.29)     (55.00)     (27.29)     (55.00)     (27.29)                        </w:t>
      </w:r>
    </w:p>
    <w:p w:rsidR="00DD3B09" w:rsidRDefault="00DD3B09" w:rsidP="00DD3B0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UNCLASSIFIED POSITIONS          3,301,139   1,555,277   3,451,884   1,706,022   3,451,884   1,706,022                        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(45.60)     (29.11)     (40.10)     (29.11)     (40.10)     (29.11)                        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OTHER PERSONAL SERVICES           417,816                 417,816                 417,816                                    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3B09" w:rsidRDefault="00DD3B09" w:rsidP="00DD3B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TOTAL PERSONAL SERVICE           5,492,605   1,954,444   5,651,241   2,113,080   5,651,241   2,113,080                        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(111.60)     (56.40)     (95.10)     (56.40)     (95.10)     (56.40)                        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OTHER OPERATING EXPENSES         2,314,898     150,000   2,164,898               2,164,898                                    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3B09" w:rsidRDefault="00DD3B09" w:rsidP="00DD3B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TOTAL UNRESTRICTED                7,807,503   2,104,444   7,816,139   2,113,080   7,816,139   2,113,080                        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(111.60)     (56.40)     (95.10)     (56.40)     (95.10)     (56.40)                        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DD3B09" w:rsidRDefault="00DD3B09" w:rsidP="00DD3B0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CLASSIFIED POSITIONS               32,881                  32,881                  32,881                                    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                                 (1.46)                  (1.46)                  (1.46)                                    </w:t>
      </w:r>
    </w:p>
    <w:p w:rsidR="00DD3B09" w:rsidRDefault="00DD3B09" w:rsidP="00DD3B0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UNCLASSIFIED POSITIONS            579,988                 579,988                 579,988                                    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  (1.00)                  (1.00)                  (1.00)                                    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OTHER PERSONAL SERVICES           272,731                 272,731                 272,731                                    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3B09" w:rsidRDefault="00DD3B09" w:rsidP="00DD3B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TOTAL PERSONAL SERVICE             885,600                 885,600                 885,600                                    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                                  (2.46)                  (2.46)                  (2.46)                                    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OTHER OPERATING EXPENSES         4,095,653               4,095,653               4,095,653                                    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3B09" w:rsidRDefault="00DD3B09" w:rsidP="00DD3B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TOTAL RESTRICTED                  4,981,253               4,981,253               4,981,253                                    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                                   (2.46)                  (2.46)                  (2.46)                                    </w:t>
      </w:r>
    </w:p>
    <w:p w:rsidR="00DD3B09" w:rsidRDefault="00DD3B09" w:rsidP="00DD3B0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D3B09" w:rsidRDefault="00DD3B09" w:rsidP="00DD3B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TOTAL EDUCATION &amp; GENERAL         12,788,756   2,104,444  12,797,392   2,113,080  12,797,392   2,113,080                        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                               (114.06)     (56.40)     (97.56)     (56.40)     (97.56)     (56.40)                        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II.  AUXILIARY SERVICES                                                                                                         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DD3B09" w:rsidRDefault="00DD3B09" w:rsidP="00DD3B0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CLASSIFIED POSITIONS                67,342                  67,342                  67,342                                    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                                    (3.00)                  (3.00)                  (3.00)                                    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OTHER PERSONAL SERVICES             25,416                  25,416                  25,416                                    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3B09" w:rsidRDefault="00DD3B09" w:rsidP="00DD3B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TOTAL PERSONAL SERVICE               92,758                  92,758                  92,758                                    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                                    (3.00)                  (3.00)                  (3.00)                                    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OTHER OPERATING EXPENSES            427,089                 427,089                 427,089                                    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DD3B09" w:rsidRDefault="00DD3B09" w:rsidP="00DD3B09">
      <w:pPr>
        <w:spacing w:line="170" w:lineRule="exact"/>
        <w:rPr>
          <w:rFonts w:ascii="Letter Gothic" w:hAnsi="Letter Gothic"/>
          <w:sz w:val="18"/>
        </w:rPr>
      </w:pPr>
    </w:p>
    <w:p w:rsidR="00DD3B09" w:rsidRDefault="00DD3B09" w:rsidP="00DD3B0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20-0016                                              SECTION  20G                                                PAGE 0065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U S C - SUMTER CAMPUS                                                     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D3B09" w:rsidRDefault="00DD3B09" w:rsidP="00DD3B0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D3B09" w:rsidRDefault="00DD3B09" w:rsidP="00DD3B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TOTAL AUXILIARY SERVICES             519,847                 519,847                 519,847                                    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                                  (3.00)                  (3.00)                  (3.00)                                    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III. EMPLOYEE BENEFITS                                                                                                          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C.  STATE EMPLOYER                                                                                                             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CONTRIBUTIONS                                                                                                                 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EMPLOYER CONTRIBUTIONS           1,947,220     525,276   2,017,548     595,604   2,017,548     595,604                        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TOTAL FRINGE BENEFITS             1,947,220     525,276   2,017,548     595,604   2,017,548     595,604                        </w:t>
      </w:r>
    </w:p>
    <w:p w:rsidR="00DD3B09" w:rsidRDefault="00DD3B09" w:rsidP="00DD3B0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TOTAL EMPLOYEE BENEFITS            1,947,220     525,276   2,017,548     595,604   2,017,548     595,604                        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U S C - SUMTER CAMPUS                                                                                                           </w:t>
      </w:r>
    </w:p>
    <w:p w:rsidR="00DD3B09" w:rsidRDefault="00DD3B09" w:rsidP="00DD3B0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                                                                                                </w:t>
      </w:r>
    </w:p>
    <w:p w:rsidR="00DD3B09" w:rsidRDefault="00DD3B09" w:rsidP="00DD3B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TOTAL FUNDS AVAILABLE             15,255,823   2,629,720  15,334,787   2,708,684  15,334,787   2,708,684                        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TOTAL AUTHORIZED FTE POSITIONS      (117.06)     (56.40)    (100.56)     (56.40)    (100.56)     (56.40)                        </w:t>
      </w:r>
    </w:p>
    <w:p w:rsidR="00DD3B09" w:rsidRPr="00544C3E" w:rsidRDefault="00DD3B09" w:rsidP="00DD3B0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D3B09" w:rsidRDefault="00DD3B09" w:rsidP="00DD3B09">
      <w:pPr>
        <w:spacing w:line="170" w:lineRule="exact"/>
        <w:rPr>
          <w:rFonts w:ascii="Letter Gothic" w:hAnsi="Letter Gothic"/>
          <w:sz w:val="18"/>
        </w:rPr>
      </w:pPr>
    </w:p>
    <w:sectPr w:rsidR="00DD3B09" w:rsidSect="00DD3B0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3B09" w:rsidRDefault="00DD3B09" w:rsidP="00DA542B">
      <w:r>
        <w:separator/>
      </w:r>
    </w:p>
  </w:endnote>
  <w:endnote w:type="continuationSeparator" w:id="0">
    <w:p w:rsidR="00DD3B09" w:rsidRDefault="00DD3B09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B2B050-30A8-477A-B881-3EB691F69A7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3F4FED1-4428-456C-9269-DAE25F01358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73D2CDD-E2B1-4919-9D57-DC1DFDDB07A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BD02BEA-230E-4AF9-9FEB-938090C375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93C8200-07CF-4802-BEF9-023C85BCBB4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3B09" w:rsidRDefault="00DD3B09" w:rsidP="00DA542B">
      <w:r>
        <w:separator/>
      </w:r>
    </w:p>
  </w:footnote>
  <w:footnote w:type="continuationSeparator" w:id="0">
    <w:p w:rsidR="00DD3B09" w:rsidRDefault="00DD3B09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B09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3200B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958C7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D3B09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2</Pages>
  <Words>399</Words>
  <Characters>3663</Characters>
  <Application>Microsoft Office Word</Application>
  <DocSecurity>0</DocSecurity>
  <Lines>79</Lines>
  <Paragraphs>75</Paragraphs>
  <ScaleCrop>false</ScaleCrop>
  <LinksUpToDate>false</LinksUpToDate>
  <CharactersWithSpaces>10241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20G - As Passed by the House - South Carolina Legislature Online</dc:title>
  <dc:subject/>
  <dc:creator/>
  <cp:keywords/>
  <dc:description/>
  <cp:lastModifiedBy/>
  <cp:revision>1</cp:revision>
  <dcterms:created xsi:type="dcterms:W3CDTF">2015-03-18T13:51:00Z</dcterms:created>
  <dcterms:modified xsi:type="dcterms:W3CDTF">2015-03-18T19:09:00Z</dcterms:modified>
</cp:coreProperties>
</file>