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30-0001                                              SECTION  30                                                 PAGE 0086</w:t>
      </w:r>
    </w:p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CONFEDERATE RELIC ROOM &amp; MILITARY MUSEUM COMM                                         </w:t>
      </w:r>
    </w:p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CONFEDERATE RELIC ROOM &amp;                                                                                                     </w:t>
      </w:r>
    </w:p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MUSEUM                                                                                                                         </w:t>
      </w:r>
    </w:p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PERSONAL SERVICE                                                                                                               </w:t>
      </w:r>
    </w:p>
    <w:p w:rsidR="003A1953" w:rsidRDefault="003A1953" w:rsidP="003A19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CLASSIFIED POSITIONS                                       230,091     230,091     230,091     230,091                        </w:t>
      </w:r>
    </w:p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                        (7.00)      (7.00)      (7.00)      (7.00)                        </w:t>
      </w:r>
    </w:p>
    <w:p w:rsidR="003A1953" w:rsidRDefault="003A1953" w:rsidP="003A19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UNCLASSIFIED POSITIONS                                      80,185      80,185      80,185      80,185                        </w:t>
      </w:r>
    </w:p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                         (1.00)      (1.00)      (1.00)      (1.00)                        </w:t>
      </w:r>
    </w:p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OTHER PERSONAL SERVICES                                     25,000      25,000      25,000      25,000                        </w:t>
      </w:r>
    </w:p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53" w:rsidRDefault="003A1953" w:rsidP="003A1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TOTAL PERSONAL SERVICE                                      335,276     335,276     335,276     335,276                        </w:t>
      </w:r>
    </w:p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                         (8.00)      (8.00)      (8.00)      (8.00)                        </w:t>
      </w:r>
    </w:p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OTHER OPERATING EXPENSES                                    769,252     350,000     769,252     350,000                        </w:t>
      </w:r>
    </w:p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A1953" w:rsidRDefault="003A1953" w:rsidP="003A19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TOTAL CONFEDERATE RELIC ROOM &amp;                                                                                                  </w:t>
      </w:r>
    </w:p>
    <w:p w:rsidR="003A1953" w:rsidRDefault="003A1953" w:rsidP="003A1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MUSEUM                                                    1,104,528     685,276   1,104,528     685,276                        </w:t>
      </w:r>
    </w:p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                         (8.00)      (8.00)      (8.00)      (8.00)                        </w:t>
      </w:r>
    </w:p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II. EMPLOYEE BENEFITS                                                                                                           </w:t>
      </w:r>
    </w:p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C. STATE EMPLOYER CONTRIBUTIONS                                                                                                </w:t>
      </w:r>
    </w:p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EMPLOYER CONTRIBUTIONS                                     113,899     113,899     113,899     113,899                        </w:t>
      </w:r>
    </w:p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TOTAL FRINGE BENEFITS                                       113,899     113,899     113,899     113,899                        </w:t>
      </w:r>
    </w:p>
    <w:p w:rsidR="003A1953" w:rsidRDefault="003A1953" w:rsidP="003A19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TOTAL EMPLOYEE BENEFITS                                      113,899     113,899     113,899     113,899                        </w:t>
      </w:r>
    </w:p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CONFEDERATE RELIC ROOM &amp;                                                                                                        </w:t>
      </w:r>
    </w:p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MILITARY MUSEUM COM                                                                                                            </w:t>
      </w:r>
    </w:p>
    <w:p w:rsidR="003A1953" w:rsidRDefault="003A1953" w:rsidP="003A19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3A1953" w:rsidRDefault="003A1953" w:rsidP="003A1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TOTAL FUNDS AVAILABLE                                      1,218,427     799,175   1,218,427     799,175                        </w:t>
      </w:r>
    </w:p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TOTAL AUTHORIZED FTE POSITIONS                                (8.00)      (8.00)      (8.00)      (8.00)                        </w:t>
      </w:r>
    </w:p>
    <w:p w:rsidR="003A1953" w:rsidRPr="00544C3E" w:rsidRDefault="003A1953" w:rsidP="003A1953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A1953" w:rsidRDefault="003A1953" w:rsidP="003A1953">
      <w:pPr>
        <w:spacing w:line="170" w:lineRule="exact"/>
        <w:rPr>
          <w:rFonts w:ascii="Letter Gothic" w:hAnsi="Letter Gothic"/>
          <w:sz w:val="18"/>
        </w:rPr>
      </w:pPr>
    </w:p>
    <w:sectPr w:rsidR="003A1953" w:rsidSect="003A195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953" w:rsidRDefault="003A1953" w:rsidP="00DA542B">
      <w:r>
        <w:separator/>
      </w:r>
    </w:p>
  </w:endnote>
  <w:endnote w:type="continuationSeparator" w:id="0">
    <w:p w:rsidR="003A1953" w:rsidRDefault="003A195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4AB270-334D-44A0-8CBD-5D33AFB1B6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8280A67-C9ED-44F3-92B1-63D4FA48C65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F79AC45-7507-4550-90BD-0DE5A91EA79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EA989A8-CC1C-491A-AF13-78CC0840FA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C47096-B1AA-4E07-A141-F4FE921E4E4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953" w:rsidRDefault="003A1953" w:rsidP="00DA542B">
      <w:r>
        <w:separator/>
      </w:r>
    </w:p>
  </w:footnote>
  <w:footnote w:type="continuationSeparator" w:id="0">
    <w:p w:rsidR="003A1953" w:rsidRDefault="003A195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5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A1953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23858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196</Words>
  <Characters>1735</Characters>
  <Application>Microsoft Office Word</Application>
  <DocSecurity>0</DocSecurity>
  <Lines>39</Lines>
  <Paragraphs>38</Paragraphs>
  <ScaleCrop>false</ScaleCrop>
  <LinksUpToDate>false</LinksUpToDate>
  <CharactersWithSpaces>5187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30 - As Passed by the House - South Carolina Legislature Online</dc:title>
  <dc:subject/>
  <dc:creator/>
  <cp:keywords/>
  <dc:description/>
  <cp:lastModifiedBy/>
  <cp:revision>1</cp:revision>
  <dcterms:created xsi:type="dcterms:W3CDTF">2015-03-18T13:52:00Z</dcterms:created>
  <dcterms:modified xsi:type="dcterms:W3CDTF">2015-03-18T18:24:00Z</dcterms:modified>
</cp:coreProperties>
</file>