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0146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REGULATORY &amp; PUBLIC SERVICE                                                              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A.  GENERAL                                                                                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CLASSIFIED POSITIONS            1,499,198     300,771   1,754,198     300,771   1,754,198     300,771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(56.00)     (36.00)     (51.00)     (13.00)     (51.00)     (13.00)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UNCLASSIFIED POSITIONS            731,306     193,937     742,274     204,905     742,274     204,905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 (5.42)      (5.42)      (5.42)      (3.42)      (5.42)      (3.42)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OTHER PERSONAL SERVICES           284,204                 314,204                 314,204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TOTAL PERSONAL SERVICE           2,514,708     494,708   2,810,676     505,676   2,810,676     505,676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(61.42)     (41.42)     (56.42)     (16.42)     (56.42)     (16.42)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OTHER OPERATING EXPENSES         1,348,469               1,648,469               1,648,469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TOTAL GENERAL                     3,863,177     494,708   4,459,145     505,676   4,459,145     505,676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(61.42)     (41.42)     (56.42)     (16.42)     (56.42)     (16.42)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I. REGULATORY &amp; PUBLIC SERVICE                                                             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B.  RESTRICTED                                                                            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CLASSIFIED POSITIONS             191,779                 292,279                 292,279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 (5.00)                 (10.00)                 (10.00)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UNCLASSIFIED POSITIONS                                    18,500                  18,500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OTHER PERSONAL SERVICES          387,620                 271,800                 271,800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TOTAL PERSONAL SERVICE            579,399                 582,579                 582,579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 (5.00)                 (10.00)                 (10.00)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OTHER OPERATING EXPENSES          368,568                 379,068                 379,068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TOTAL RESTRICTED                   947,967                 961,647                 961,647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 (5.00)                 (10.00)                 (10.00)            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TOTAL REGULATORY &amp; PUBLIC SER      4,811,144     494,708   5,420,792     505,676   5,420,792     505,676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(66.42)     (41.42)     (66.42)     (16.42)     (66.42)     (16.42)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II. LIVESTOCK-POULTRY HEALTH                                                                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A.   GENERAL                                                                               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CLASSIFIED POSITIONS            1,007,854     912,454   1,083,667     961,811   1,083,667     961,811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(42.00)     (42.00)     (38.00)     (38.00)     (38.00)     (38.00)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UNCLASSIFIED POSITIONS            984,470     984,470     984,470     984,470     984,470     984,470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  (7.33)      (7.33)      (7.33)      (7.33)      (7.33)      (7.33)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OTHER PERSONAL SERVICES           172,403                 172,403                 172,403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TOTAL PERSONAL SERVICE           2,164,727   1,896,924   2,240,540   1,946,281   2,240,540   1,946,281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40                                      (49.33)     (49.33)     (45.33)     (45.33)     (45.33)     (45.33)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</w:p>
    <w:p w:rsidR="003A453B" w:rsidRDefault="003A453B" w:rsidP="003A453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45-0002                                              SECTION  45                                                 PAGE 0147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OTHER OPERATING EXPENSES           948,960     273,706     948,960     273,706     948,960     273,706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TOTAL GENERAL                     3,113,687   2,170,630   3,189,500   2,219,987   3,189,500   2,219,987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 (49.33)     (49.33)     (45.33)     (45.33)     (45.33)     (45.33)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II. LIVESTOCK-POULTRY HEALTH                                                               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B. RESTRICTED                                                                             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PERSONAL SERVICE                                                                                     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CLASSIFIED POSITIONS             873,371                 846,915                 846,915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(21.00)                 (21.00)                 (21.00)            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UNCLASSIFIED POSITIONS           182,358                 248,358                 248,358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  (.50)                  (4.50)                  (4.50)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OTHER PERSONAL SERVICES                                   72,219                  72,219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TOTAL PERSONAL SERVICE          1,055,729               1,167,492               1,167,492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 (21.50)                 (25.50)                 (25.50)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OTHER OPERATING EXPENSES          952,053                 833,553                 833,553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TOTAL RESTRICTED                 2,007,782               2,001,045               2,001,045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(21.50)                 (25.50)                 (25.50)            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TOTAL LIVESTOCK - POULTRY HEALTH   5,121,469   2,170,630   5,190,545   2,219,987   5,190,545   2,219,987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(70.83)     (49.33)     (70.83)     (45.33)     (70.83)     (45.33)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III. AGRICULTURAL RESEARCH                                                                  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CLASSIFIED POSITIONS             4,044,177   3,003,613   4,285,480   3,244,916   4,285,480   3,244,916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(154.42)    (112.99)    (154.42)    (112.99)    (154.42)    (112.99)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UNCLASSIFIED POSITIONS           9,469,304   7,336,133  10,153,573   7,336,133  10,153,573   7,336,133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(88.14)     (66.61)     (88.14)     (66.61)     (88.14)     (66.61)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NEW POSITIONS                                                                                          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29    SCIENTIST                                                 100,000     100,000     100,000     100,000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                          (1.00)      (1.00)      (1.00)      (1.00)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OTHER PERSONAL SERVICES            816,714               1,166,714               1,166,714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TOTAL PERSONAL SERVICE           14,330,195  10,339,746  15,705,767  10,681,049  15,705,767  10,681,049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(242.56)    (179.60)    (243.56)    (180.60)    (243.56)    (180.60)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OTHER OPERATING EXPENSES          4,372,687     212,400   3,922,687     212,400   3,922,687     212,400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TOTAL AGRICULTURAL RESEARCH       18,702,882  10,552,146  19,628,454  10,893,449  19,628,454  10,893,449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(242.56)    (179.60)    (243.56)    (180.60)    (243.56)    (180.60)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IV. COOPERATIVE EXTENSION SVC                                                                           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</w:p>
    <w:p w:rsidR="003A453B" w:rsidRDefault="003A453B" w:rsidP="003A453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45-0003                                              SECTION  45                                                 PAGE 0148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CLASSIFIED POSITIONS             5,394,493   3,123,469   4,456,280   3,370,256   4,456,280   3,370,256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(172.04)     (92.54)    (163.04)     (92.54)    (163.04)     (92.54)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NEW POSITIONS                                                                                          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5    GIS ANALYST                                                40,000      40,000      40,000      40,000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                        (1.00)      (1.00)      (1.00)      (1.00)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7    PROGRAM ASSISTANT                                          35,000      35,000      35,000      35,000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                        (1.00)      (1.00)      (1.00)      (1.00)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9    PROGRAM MANAGER I                                          50,000      50,000      50,000      50,000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                         (1.00)      (1.00)      (1.00)      (1.00)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UNCLASSIFIED POSITIONS          10,012,492   6,744,226  11,203,611   6,744,226  11,203,611   6,744,226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(183.90)     (84.64)    (192.90)    (113.64)    (192.90)    (113.64)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NEW POSITIONS                                                                                          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14    EXTENSION ASSOCIATES                                      200,000     200,000     200,000     200,000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                         (2.00)      (2.00)      (2.00)      (2.00)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16    EXTENSION AGENT                                           600,000     600,000     600,000     600,000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                        (15.00)     (15.00)     (15.00)     (15.00)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OTHER PERSONAL SERVICES          2,897,061      13,100   4,047,061      13,100   4,047,061      13,100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TOTAL PERSONAL SERVICE           18,304,046   9,880,795  20,631,952  11,052,582  20,631,952  11,052,582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(355.94)    (177.18)    (375.94)    (226.18)    (375.94)    (226.18)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OTHER OPERATING EXPENSES         10,381,584     143,600   8,212,574     254,590   8,212,574     254,590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TOTAL COOPERATIVE EXTENSION SERV  28,685,630  10,024,395  28,844,526  11,307,172  28,844,526  11,307,172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(355.94)    (177.18)    (375.94)    (226.18)    (375.94)    (226.18)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V. EMPLOYEE BENEFITS                                                                        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C. STATE EMPLOYER CONTRIBUTIONS                                                            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EMPLOYER CONTRIBUTIONS          13,927,436   8,790,307  14,771,995   9,445,366  14,771,995   9,445,366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TOTAL FRINGE BENEFITS            13,927,436   8,790,307  14,771,995   9,445,366  14,771,995   9,445,366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TOTAL EMPLOYEE BENEFITS           13,927,436   8,790,307  14,771,995   9,445,366  14,771,995   9,445,366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CLEMSON UNIV (PUBLIC SERVICE                                                                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ACTIVITIES)                                                                                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                                                                        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</w:p>
    <w:p w:rsidR="003A453B" w:rsidRDefault="003A453B" w:rsidP="003A453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45-0004                                              SECTION  45                                                 PAGE 0149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FUNDS AVAILABLE             71,248,561  32,032,186  73,856,312  34,371,650  73,856,312  34,371,650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TOTAL AUTHORIZED FTE POSITIONS      (735.75)    (447.53)    (756.75)    (468.53)    (756.75)    (468.53)                        </w:t>
      </w:r>
    </w:p>
    <w:p w:rsidR="003A453B" w:rsidRPr="00544C3E" w:rsidRDefault="003A453B" w:rsidP="003A453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A453B" w:rsidRDefault="003A453B" w:rsidP="003A453B">
      <w:pPr>
        <w:spacing w:line="170" w:lineRule="exact"/>
        <w:rPr>
          <w:rFonts w:ascii="Letter Gothic" w:hAnsi="Letter Gothic"/>
          <w:sz w:val="18"/>
        </w:rPr>
      </w:pPr>
    </w:p>
    <w:sectPr w:rsidR="003A453B" w:rsidSect="003A453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53B" w:rsidRDefault="003A453B" w:rsidP="00DA542B">
      <w:r>
        <w:separator/>
      </w:r>
    </w:p>
  </w:endnote>
  <w:endnote w:type="continuationSeparator" w:id="0">
    <w:p w:rsidR="003A453B" w:rsidRDefault="003A453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275504-24BF-4DB1-8BC8-2B074CD609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E3A81BE-99B6-48B0-B942-04B3F17B00DB}"/>
    <w:embedItalic r:id="rId3" w:fontKey="{B8A6EE3D-3DAD-4805-BA89-3D6114D2770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FC27FFC-E677-42B0-B584-7F6B8C7B819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4DC5193B-B9CF-427B-AF83-85123783BC41}"/>
    <w:embedItalic r:id="rId6" w:fontKey="{E591723F-0F7E-44AF-91EA-084D92AD9A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4004EC5-FE73-4D2B-8B6B-F577584E669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53B" w:rsidRDefault="003A453B" w:rsidP="00DA542B">
      <w:r>
        <w:separator/>
      </w:r>
    </w:p>
  </w:footnote>
  <w:footnote w:type="continuationSeparator" w:id="0">
    <w:p w:rsidR="003A453B" w:rsidRDefault="003A453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53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A453B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136A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885</Words>
  <Characters>7816</Characters>
  <Application>Microsoft Office Word</Application>
  <DocSecurity>0</DocSecurity>
  <Lines>166</Lines>
  <Paragraphs>156</Paragraphs>
  <ScaleCrop>false</ScaleCrop>
  <LinksUpToDate>false</LinksUpToDate>
  <CharactersWithSpaces>21280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45 - As Passed by the House - South Carolina Legislature Online</dc:title>
  <dc:subject/>
  <dc:creator/>
  <cp:keywords/>
  <dc:description/>
  <cp:lastModifiedBy/>
  <cp:revision>1</cp:revision>
  <dcterms:created xsi:type="dcterms:W3CDTF">2015-03-18T13:53:00Z</dcterms:created>
  <dcterms:modified xsi:type="dcterms:W3CDTF">2015-03-18T18:25:00Z</dcterms:modified>
</cp:coreProperties>
</file>