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0216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                  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                  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CLASSIFIED POSITIONS             2,063,197               2,063,197               2,063,197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(30.00)                 (30.00)                 (30.00)                                    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NEW POSITIONS                                                                                                                  </w:t>
      </w:r>
    </w:p>
    <w:p w:rsidR="006F2B87" w:rsidRDefault="006F2B87" w:rsidP="006F2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12    ENG/ASSOC ENG III                                          40,000                  40,000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                        (1.00)                  (1.00)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PERSONAL SERVICE            2,870,895               2,910,895               2,910,895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(38.00)                 (39.00)                 (39.00)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OTHER OPERATING EXPENSES            875,017                 654,017                 654,017                                    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ADMINISTRATION               3,745,912               3,564,912               3,564,912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(38.00)                 (39.00)                 (39.00)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II. EMPLOYEE BENEFITS                                                                       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EMPLOYER CONTRIBUTIONS             898,396                 918,396                 918,396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FRINGE BENEFITS               898,396                 918,396                 918,396                                    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EMPLOYEE BENEFITS              898,396                 918,396                 918,396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PUBLIC SERVICE COMMISSION                                                                                                       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FUNDS AVAILABLE              4,644,308               4,483,308               4,483,308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AUTHORIZED FTE POSITIONS       (38.00)                 (39.00)                 (39.00)                                    </w:t>
      </w:r>
    </w:p>
    <w:p w:rsidR="006F2B87" w:rsidRPr="00544C3E" w:rsidRDefault="006F2B87" w:rsidP="006F2B8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F2B87" w:rsidRDefault="006F2B87" w:rsidP="006F2B87">
      <w:pPr>
        <w:spacing w:line="170" w:lineRule="exact"/>
        <w:rPr>
          <w:rFonts w:ascii="Letter Gothic" w:hAnsi="Letter Gothic"/>
          <w:sz w:val="18"/>
        </w:rPr>
      </w:pPr>
    </w:p>
    <w:sectPr w:rsidR="006F2B87" w:rsidSect="006F2B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B87" w:rsidRDefault="006F2B87" w:rsidP="00DA542B">
      <w:r>
        <w:separator/>
      </w:r>
    </w:p>
  </w:endnote>
  <w:endnote w:type="continuationSeparator" w:id="0">
    <w:p w:rsidR="006F2B87" w:rsidRDefault="006F2B8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032E06-32F1-417E-A35E-D5DD2CBB4B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011BD01-2485-4D32-AAD2-A8F0C8B0799E}"/>
    <w:embedItalic r:id="rId3" w:fontKey="{BF87E9E7-962F-4383-B3EF-EE72553B49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11143C4-ECE0-42E3-9C16-3943455F69E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4DE7E2D-546E-47F8-8C14-3BABECE687A3}"/>
    <w:embedItalic r:id="rId6" w:fontKey="{D7CAAE5E-4694-44EE-A52C-6D5908C22B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A39D377-D915-45FB-ADE2-44058347B4E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B87" w:rsidRDefault="006F2B87" w:rsidP="00DA542B">
      <w:r>
        <w:separator/>
      </w:r>
    </w:p>
  </w:footnote>
  <w:footnote w:type="continuationSeparator" w:id="0">
    <w:p w:rsidR="006F2B87" w:rsidRDefault="006F2B8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B8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85B"/>
    <w:rsid w:val="00683E3C"/>
    <w:rsid w:val="0068436C"/>
    <w:rsid w:val="006B1EBE"/>
    <w:rsid w:val="006B2C17"/>
    <w:rsid w:val="006C5519"/>
    <w:rsid w:val="006F0370"/>
    <w:rsid w:val="006F2B87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185</Words>
  <Characters>1725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72 -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