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0225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PATIENTS' COMPENSATION FUND                        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D0720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DIRECTOR                            94,084                  97,848                  97,848          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6D0720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211,796                 208,032                 208,032          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(4.00)                  (4.00)                  (4.00)          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0720" w:rsidRDefault="006D0720" w:rsidP="006D07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  320,880                 320,880                 320,880          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(5.00)                  (5.00)                  (5.00)          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581,623                 581,623                 581,623                                    </w:t>
      </w:r>
    </w:p>
    <w:p w:rsidR="006D0720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D0720" w:rsidRDefault="006D0720" w:rsidP="006D07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ADMINISTRATION                 902,503                 902,503                 902,503          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(5.00)                  (5.00)                  (5.00)          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EMPLOYER CONTRIBUTIONS              93,498                  93,498                  93,498          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TOTAL FRINGE BENEFITS                93,498                  93,498                  93,498                                    </w:t>
      </w:r>
    </w:p>
    <w:p w:rsidR="006D0720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TOTAL EMPLOYEE BENEFITS               93,498                  93,498                  93,498          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PATIENTS' COMPENSATION FUND                                                                                                     </w:t>
      </w:r>
    </w:p>
    <w:p w:rsidR="006D0720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6D0720" w:rsidRDefault="006D0720" w:rsidP="006D07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FUNDS AVAILABLE                996,001                 996,001                 996,001          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AUTHORIZED FTE POSITIONS        (5.00)                  (5.00)                  (5.00)                                    </w:t>
      </w:r>
    </w:p>
    <w:p w:rsidR="006D0720" w:rsidRPr="00544C3E" w:rsidRDefault="006D0720" w:rsidP="006D07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D0720" w:rsidRDefault="006D0720" w:rsidP="006D0720">
      <w:pPr>
        <w:spacing w:line="170" w:lineRule="exact"/>
        <w:rPr>
          <w:rFonts w:ascii="Letter Gothic" w:hAnsi="Letter Gothic"/>
          <w:sz w:val="18"/>
        </w:rPr>
      </w:pPr>
    </w:p>
    <w:sectPr w:rsidR="006D0720" w:rsidSect="006D072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720" w:rsidRDefault="006D0720" w:rsidP="00DA542B">
      <w:r>
        <w:separator/>
      </w:r>
    </w:p>
  </w:endnote>
  <w:endnote w:type="continuationSeparator" w:id="0">
    <w:p w:rsidR="006D0720" w:rsidRDefault="006D072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B98E94-22F7-4BB8-B673-670489AB86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C71E0FE-795C-4CAD-887D-E5520F5D805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B386B87-86C6-4A8B-A762-82432828B28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DC2A694-649F-4844-AB7E-056346202C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956C8F-0F46-456A-8D4C-7DACE2E5D73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720" w:rsidRDefault="006D0720" w:rsidP="00DA542B">
      <w:r>
        <w:separator/>
      </w:r>
    </w:p>
  </w:footnote>
  <w:footnote w:type="continuationSeparator" w:id="0">
    <w:p w:rsidR="006D0720" w:rsidRDefault="006D072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72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D24DC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D0720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161</Words>
  <Characters>1548</Characters>
  <Application>Microsoft Office Word</Application>
  <DocSecurity>0</DocSecurity>
  <Lines>36</Lines>
  <Paragraphs>35</Paragraphs>
  <ScaleCrop>false</ScaleCrop>
  <LinksUpToDate>false</LinksUpToDate>
  <CharactersWithSpaces>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76 - As Passed by the House - South Carolina Legislature Online</dc:title>
  <dc:subject/>
  <dc:creator/>
  <cp:keywords/>
  <dc:description/>
  <cp:lastModifiedBy/>
  <cp:revision>1</cp:revision>
  <dcterms:created xsi:type="dcterms:W3CDTF">2015-03-18T13:55:00Z</dcterms:created>
  <dcterms:modified xsi:type="dcterms:W3CDTF">2015-03-18T18:26:00Z</dcterms:modified>
</cp:coreProperties>
</file>