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94-0001                                              SECTION  94                                                 PAGE 0280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OFFICE OF INSPECTOR GENERAL                          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OFFICE OF INSPECTOR GENERAL                                                                          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694592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INSPECTOR GENERAL                  111,076     111,076     115,519     115,519     115,519     115,519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694592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  312,374     312,374     318,412     318,412     318,412     318,412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592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PERSONAL SERVICE              423,450     423,450     433,931     433,931     433,931     433,931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 (7.00)      (7.00)      (7.00)      (7.00)      (7.00)      (7.00)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OTHER OPERATING EXPENSES            762,012      62,012     762,012      62,012      62,012      62,012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SPECIAL ITEMS:                                                                                         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FRAUD HOTLINE                          321         321         321         321         321         321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SPECIAL ITEMS                     321         321         321         321         321         321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94592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TOTAL OFFICE OF INSPECTOR                                                                                                       </w:t>
      </w:r>
    </w:p>
    <w:p w:rsidR="00694592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GENERAL                           1,185,783     485,783   1,196,264     496,264     496,264     496,264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 (7.00)      (7.00)      (7.00)      (7.00)      (7.00)      (7.00)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II. EMPLOYEE BENEFITS                                                                                   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EMPLOYER CONTRIBUTIONS             132,309     132,309     135,857     135,857     135,857     135,857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TOTAL FRINGE BENEFITS               132,309     132,309     135,857     135,857     135,857     135,857                        </w:t>
      </w:r>
    </w:p>
    <w:p w:rsidR="00694592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TOTAL EMPLOYEE BENEFITS              132,309     132,309     135,857     135,857     135,857     135,857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OFFICE OF INSPECTOR GENERAL                                                                                                     </w:t>
      </w:r>
    </w:p>
    <w:p w:rsidR="00694592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                                                                                                </w:t>
      </w:r>
    </w:p>
    <w:p w:rsidR="00694592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TOTAL FUNDS AVAILABLE              1,318,092     618,092   1,332,121     632,121     632,121     632,121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AUTHORIZED FTE POSITIONS        (7.00)      (7.00)      (7.00)      (7.00)      (7.00)      (7.00)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94592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                                                                        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TOTAL GOVERNOR'S OFFICE          111,151,580  11,511,155 278,752,214  55,989,380 278,133,064  56,070,230                        </w:t>
      </w:r>
    </w:p>
    <w:p w:rsidR="00694592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AUTHORIZED FTE POSITIONS      (253.63)    (143.56)    (827.62)    (288.74)    (827.62)    (288.74)                        </w:t>
      </w:r>
    </w:p>
    <w:p w:rsidR="00694592" w:rsidRPr="00544C3E" w:rsidRDefault="00694592" w:rsidP="0069459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94592" w:rsidRDefault="00694592" w:rsidP="00694592">
      <w:pPr>
        <w:spacing w:line="170" w:lineRule="exact"/>
        <w:rPr>
          <w:rFonts w:ascii="Letter Gothic" w:hAnsi="Letter Gothic"/>
          <w:sz w:val="18"/>
        </w:rPr>
      </w:pPr>
    </w:p>
    <w:sectPr w:rsidR="00694592" w:rsidSect="006945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4592" w:rsidRDefault="00694592" w:rsidP="00DA542B">
      <w:r>
        <w:separator/>
      </w:r>
    </w:p>
  </w:endnote>
  <w:endnote w:type="continuationSeparator" w:id="0">
    <w:p w:rsidR="00694592" w:rsidRDefault="0069459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C53807-2EE6-4446-86BC-3AF8823E8B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27BECA1-B553-4500-9B1D-A223C9606B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17B5C4F-4C82-4368-9A9C-E63DD2116F7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7E52CC1-F005-438A-A7D0-4676E9EB61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DE3C0C-3352-450A-9209-BEC43B8102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4592" w:rsidRDefault="00694592" w:rsidP="00DA542B">
      <w:r>
        <w:separator/>
      </w:r>
    </w:p>
  </w:footnote>
  <w:footnote w:type="continuationSeparator" w:id="0">
    <w:p w:rsidR="00694592" w:rsidRDefault="0069459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59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94592"/>
    <w:rsid w:val="006B1EBE"/>
    <w:rsid w:val="006B2C17"/>
    <w:rsid w:val="006C5519"/>
    <w:rsid w:val="006F0370"/>
    <w:rsid w:val="006F5D55"/>
    <w:rsid w:val="006F7BA0"/>
    <w:rsid w:val="00736F1A"/>
    <w:rsid w:val="007813BF"/>
    <w:rsid w:val="00784E45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255</Words>
  <Characters>2372</Characters>
  <Application>Microsoft Office Word</Application>
  <DocSecurity>0</DocSecurity>
  <Lines>45</Lines>
  <Paragraphs>44</Paragraphs>
  <ScaleCrop>false</ScaleCrop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94 -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2015-03-18T18:26:00Z</dcterms:modified>
</cp:coreProperties>
</file>