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0284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SECRETARY OF STATE                              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66240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SECRETARY OF STATE                  92,007      92,007      92,007      92,007      92,007      92,007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966240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1,256,608     624,569   1,284,795     638,598   1,284,795     638,598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(30.00)     (18.00)     (30.00)     (18.00)     (30.00)     (18.00)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65,000                  65,000                  65,000           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6240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1,413,615     716,576   1,441,802     730,605   1,441,802     730,605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(31.00)     (19.00)     (31.00)     (19.00)     (31.00)     (19.00)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636,711                 636,711                 636,711                                    </w:t>
      </w:r>
    </w:p>
    <w:p w:rsidR="00966240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66240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2,050,326     716,576   2,078,513     730,605   2,078,513     730,605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(31.00)     (19.00)     (31.00)     (19.00)     (31.00)     (19.00)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EMPLOYER CONTRIBUTIONS             456,087     319,749     467,681     328,289     467,681     328,289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TOTAL FRINGE BENEFITS               456,087     319,749     467,681     328,289     467,681     328,289                        </w:t>
      </w:r>
    </w:p>
    <w:p w:rsidR="00966240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EMPLOYEE BENEFITS              456,087     319,749     467,681     328,289     467,681     328,289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SECRETARY OF STATE                                                                                                              </w:t>
      </w:r>
    </w:p>
    <w:p w:rsidR="00966240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966240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FUNDS AVAILABLE              2,506,413   1,036,325   2,546,194   1,058,894   2,546,194   1,058,894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AUTHORIZED FTE POSITIONS       (31.00)     (19.00)     (31.00)     (19.00)     (31.00)     (19.00)                        </w:t>
      </w:r>
    </w:p>
    <w:p w:rsidR="00966240" w:rsidRPr="00544C3E" w:rsidRDefault="00966240" w:rsidP="00966240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66240" w:rsidRDefault="00966240" w:rsidP="00966240">
      <w:pPr>
        <w:spacing w:line="170" w:lineRule="exact"/>
        <w:rPr>
          <w:rFonts w:ascii="Letter Gothic" w:hAnsi="Letter Gothic"/>
          <w:sz w:val="18"/>
        </w:rPr>
      </w:pPr>
    </w:p>
    <w:sectPr w:rsidR="00966240" w:rsidSect="009662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240" w:rsidRDefault="00966240" w:rsidP="00DA542B">
      <w:r>
        <w:separator/>
      </w:r>
    </w:p>
  </w:endnote>
  <w:endnote w:type="continuationSeparator" w:id="0">
    <w:p w:rsidR="00966240" w:rsidRDefault="0096624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C35056-3014-4FE2-8A0E-D7AE3EF764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DCFBCE2-2A36-4DFD-81FB-443AA74867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B97030D-7743-42F0-B087-72D9D4A81CC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BECD46A-9BDE-4746-AB4C-9EA93A7D0B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970CB5-AB33-4C51-A932-8266D010F9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240" w:rsidRDefault="00966240" w:rsidP="00DA542B">
      <w:r>
        <w:separator/>
      </w:r>
    </w:p>
  </w:footnote>
  <w:footnote w:type="continuationSeparator" w:id="0">
    <w:p w:rsidR="00966240" w:rsidRDefault="0096624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240"/>
    <w:rsid w:val="000046BD"/>
    <w:rsid w:val="00005E8A"/>
    <w:rsid w:val="0002128A"/>
    <w:rsid w:val="00036E0A"/>
    <w:rsid w:val="00047E19"/>
    <w:rsid w:val="0006477E"/>
    <w:rsid w:val="0007675A"/>
    <w:rsid w:val="000E2473"/>
    <w:rsid w:val="000E7EF9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6624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202</Words>
  <Characters>1856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96 - As Passed by the House - South Carolina Legislature Online</dc:title>
  <dc:subject/>
  <dc:creator/>
  <cp:keywords/>
  <dc:description/>
  <cp:lastModifiedBy/>
  <cp:revision>1</cp:revision>
  <dcterms:created xsi:type="dcterms:W3CDTF">2015-03-18T13:57:00Z</dcterms:created>
  <dcterms:modified xsi:type="dcterms:W3CDTF">2015-03-18T18:26:00Z</dcterms:modified>
</cp:coreProperties>
</file>