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0330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72,736      72,736      72,736      72,736      72,736      72,736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346,463     118,415     681,263     453,215     681,263     453,215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A102BC" w:rsidRDefault="00A102BC" w:rsidP="00A102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INVESTIGATOR III                                           45,000      45,000      45,000      45,000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A102BC" w:rsidRDefault="00A102BC" w:rsidP="00A102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AUDITOR III                                                                        32,250      32,250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                        (1.00)      (1.00)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PERSONAL SERVICES             18,187       3,187      18,187       3,187      18,187       3,187</w:t>
      </w:r>
    </w:p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PERSONAL SERVICE              437,386     194,338     817,186     574,138     849,436     606,388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(10.00)      (7.00)     (11.00)      (8.00)     (12.00)      (9.00)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OTHER OPERATING EXPENSES            255,800      25,800     269,300      39,300     269,300      39,300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  693,186     220,138   1,086,486     613,438   1,118,736     645,688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(10.00)      (7.00)     (11.00)      (8.00)     (12.00)      (9.00)</w:t>
      </w:r>
    </w:p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EMPLOYEE BENEFITS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  125,068      80,608     183,130     138,670     195,630     151,170</w:t>
      </w:r>
    </w:p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  125,068      80,608     183,130     138,670     195,630     151,170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  125,068      80,608     183,130     138,670     195,630     151,170</w:t>
      </w:r>
    </w:p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STATE ETHICS COMMISSION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FUNDS AVAILABLE                818,254     300,746   1,269,616     752,108   1,314,366     796,858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AUTHORIZED FTE POSITIONS       (10.00)      (7.00)     (11.00)      (8.00)     (12.00)      (9.00)</w:t>
      </w:r>
    </w:p>
    <w:p w:rsidR="00A102BC" w:rsidRPr="00406163" w:rsidRDefault="00A102BC" w:rsidP="00A102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02BC" w:rsidRDefault="00A102BC" w:rsidP="00A102B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102BC" w:rsidSect="00A102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2BC" w:rsidRDefault="00A102BC" w:rsidP="00DA542B">
      <w:r>
        <w:separator/>
      </w:r>
    </w:p>
  </w:endnote>
  <w:endnote w:type="continuationSeparator" w:id="0">
    <w:p w:rsidR="00A102BC" w:rsidRDefault="00A102B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86F08-D3DF-4190-8EAE-5C276AABC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4F57DE-0E87-47B5-80F5-6A85B7190B5F}"/>
    <w:embedItalic r:id="rId3" w:fontKey="{BD8D9F87-4B5B-4C78-96FE-9B2435B650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A3092B-CC33-4EB8-AF8C-168479B9A61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3D32ACE-14C4-454F-81D3-A5A54F84AF8C}"/>
    <w:embedItalic r:id="rId6" w:fontKey="{88BEB555-12B4-480D-9FF0-C8DE690B1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E33507-FBA2-4236-9815-6059740848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2BC" w:rsidRDefault="00A102BC" w:rsidP="00DA542B">
      <w:r>
        <w:separator/>
      </w:r>
    </w:p>
  </w:footnote>
  <w:footnote w:type="continuationSeparator" w:id="0">
    <w:p w:rsidR="00A102BC" w:rsidRDefault="00A102B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2B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102BC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228</Words>
  <Characters>1977</Characters>
  <Application>Microsoft Office Word</Application>
  <DocSecurity>0</DocSecurity>
  <Lines>41</Lines>
  <Paragraphs>40</Paragraphs>
  <ScaleCrop>false</ScaleCrop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110 -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