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70A" w:rsidRPr="00406163" w:rsidRDefault="0014470A" w:rsidP="001447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112-0001                                              SECTION 112                                                 PAGE 0332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GENERAL OBLIGATION BONDS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(G.O.) BONDS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SUBJECT TO DEBT SERVICE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LIMITATION: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CAPITAL IMPROVEMENT BONDS     49,343,728  49,343,728  49,343,728  49,343,728  49,343,728  49,343,728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AIR CARRIER HUB BONDS          4,308,400   4,308,400   4,308,400   4,308,400   4,308,400   4,308,400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STATE SCHOOL FACILITIES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BONDS                        57,992,525  57,992,525  57,992,525  57,992,525  57,992,525  57,992,525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ECONOMIC DEVELOPMENT BONDS    38,775,280  38,775,280  38,775,280  38,775,280  38,775,280  38,775,280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RESEARCH UNIVERSITIES BONDS   24,220,344  24,220,344  24,220,344  24,220,344  24,220,344  24,220,344</w:t>
      </w:r>
    </w:p>
    <w:p w:rsidR="0014470A" w:rsidRPr="00406163" w:rsidRDefault="0014470A" w:rsidP="001447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TOTAL DEBT SERVICE            174,640,277 174,640,277 174,640,277 174,640,277 174,640,277 174,640,277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GEN OBLIGATION BONDS       174,640,277 174,640,277 174,640,277 174,640,277 174,640,277 174,640,277</w:t>
      </w:r>
    </w:p>
    <w:p w:rsidR="0014470A" w:rsidRPr="00406163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SPECIAL BONDS/ STOCKS/OTHER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LONG TERM OBLIGATIONS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INT PAYMT-CLEMSON STOCK              3,513       3,513       3,513       3,513       3,513       3,513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RICHARD B RUSSELL                  550,000     550,000     550,000     550,000     550,000     550,000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INT PAYMT-AGRI COLLEGE STK          11,508      11,508      11,508      11,508      11,508      11,508</w:t>
      </w:r>
    </w:p>
    <w:p w:rsidR="0014470A" w:rsidRPr="00406163" w:rsidRDefault="0014470A" w:rsidP="001447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14470A" w:rsidRPr="00406163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DEBT SERVICE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FUNDS AVAILABLE            175,205,298 175,205,298 175,205,298 175,205,298 175,205,298 175,205,298</w:t>
      </w:r>
    </w:p>
    <w:p w:rsidR="0014470A" w:rsidRPr="00406163" w:rsidRDefault="0014470A" w:rsidP="0014470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4470A" w:rsidRDefault="0014470A" w:rsidP="0014470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4470A" w:rsidSect="001447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70A" w:rsidRDefault="0014470A" w:rsidP="00DA542B">
      <w:r>
        <w:separator/>
      </w:r>
    </w:p>
  </w:endnote>
  <w:endnote w:type="continuationSeparator" w:id="0">
    <w:p w:rsidR="0014470A" w:rsidRDefault="0014470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B851A5-FC5D-4F2E-87AD-DA5068447F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04F747B-E51F-4812-A0B0-9F35F2508E5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0A3EDC8-26A7-431D-9A80-776F0304140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7322E91-AC5C-49C8-A2D6-E02606C6D8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832FD7-AD76-4815-82A8-FB34AB69841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70A" w:rsidRDefault="0014470A" w:rsidP="00DA542B">
      <w:r>
        <w:separator/>
      </w:r>
    </w:p>
  </w:footnote>
  <w:footnote w:type="continuationSeparator" w:id="0">
    <w:p w:rsidR="0014470A" w:rsidRDefault="0014470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70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4470A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214</Words>
  <Characters>2011</Characters>
  <Application>Microsoft Office Word</Application>
  <DocSecurity>0</DocSecurity>
  <Lines>37</Lines>
  <Paragraphs>36</Paragraphs>
  <ScaleCrop>false</ScaleCrop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112 - House Amended - South Carolina Legislature Online</dc:title>
  <dc:subject/>
  <dc:creator/>
  <cp:keywords/>
  <dc:description/>
  <cp:lastModifiedBy/>
  <cp:revision>1</cp:revision>
  <dcterms:created xsi:type="dcterms:W3CDTF">2015-05-29T14:05:00Z</dcterms:created>
  <dcterms:modified xsi:type="dcterms:W3CDTF">2015-05-29T14:05:00Z</dcterms:modified>
</cp:coreProperties>
</file>