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913" w:rsidRPr="00406163" w:rsidRDefault="00AE2913" w:rsidP="00AE29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30-0001                                              SECTION  30                                                 PAGE 0093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CONFEDERATE RELIC ROOM &amp; MILITARY MUSEUM COMM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CONFEDERATE RELIC ROOM &amp;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MUSEUM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PERSONAL SERVICE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CLASSIFIED POSITIONS                                       230,091     230,091     277,183     277,183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                         (7.00)      (7.00)      (7.00)      (7.00)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UNCLASSIFIED POSITIONS                                      80,185      80,185      80,185      80,185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                         (1.00)      (1.00)      (1.00)      (1.00)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OTHER PERSONAL SERVICES                                     25,000      25,000      25,000      25,000</w:t>
      </w:r>
    </w:p>
    <w:p w:rsidR="00AE2913" w:rsidRPr="00406163" w:rsidRDefault="00AE2913" w:rsidP="00AE29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TOTAL PERSONAL SERVICE                                      335,276     335,276     382,368     382,368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                        (8.00)      (8.00)      (8.00)      (8.00)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OTHER OPERATING EXPENSES                                    769,252     350,000     769,252     350,000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SPECIAL ITEMS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SOUTHERN MARITIME COLLECTION                                                        25,000      25,000</w:t>
      </w:r>
    </w:p>
    <w:p w:rsidR="00AE2913" w:rsidRPr="00406163" w:rsidRDefault="00AE2913" w:rsidP="00AE29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TOTAL SPECIAL ITEMS                                                                  25,000      25,000</w:t>
      </w:r>
    </w:p>
    <w:p w:rsidR="00AE2913" w:rsidRPr="00406163" w:rsidRDefault="00AE2913" w:rsidP="00AE29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TOTAL CONFEDERATE RELIC ROOM &amp;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MUSEUM                                                    1,104,528     685,276   1,176,620     757,368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                         (8.00)      (8.00)      (8.00)      (8.00)</w:t>
      </w:r>
    </w:p>
    <w:p w:rsidR="00AE2913" w:rsidRPr="00406163" w:rsidRDefault="00AE2913" w:rsidP="00AE29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II. EMPLOYEE BENEFITS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C. STATE EMPLOYER CONTRIBUTIONS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EMPLOYER CONTRIBUTIONS                                     113,899     113,899     130,852     130,852</w:t>
      </w:r>
    </w:p>
    <w:p w:rsidR="00AE2913" w:rsidRPr="00406163" w:rsidRDefault="00AE2913" w:rsidP="00AE29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TOTAL FRINGE BENEFITS                                       113,899     113,899     130,852     130,852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TOTAL EMPLOYEE BENEFITS                                      113,899     113,899     130,852     130,852</w:t>
      </w:r>
    </w:p>
    <w:p w:rsidR="00AE2913" w:rsidRPr="00406163" w:rsidRDefault="00AE2913" w:rsidP="00AE29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CONFEDERATE RELIC ROOM &amp;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MILITARY MUSEUM COM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TOTAL FUNDS AVAILABLE                                      1,218,427     799,175   1,307,472     888,220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TOTAL AUTHORIZED FTE POSITIONS                                (8.00)      (8.00)      (8.00)      (8.00)</w:t>
      </w:r>
    </w:p>
    <w:p w:rsidR="00AE2913" w:rsidRPr="00406163" w:rsidRDefault="00AE2913" w:rsidP="00AE2913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E2913" w:rsidRDefault="00AE2913" w:rsidP="00AE291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AE2913" w:rsidSect="00AE291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913" w:rsidRDefault="00AE2913" w:rsidP="00DA542B">
      <w:r>
        <w:separator/>
      </w:r>
    </w:p>
  </w:endnote>
  <w:endnote w:type="continuationSeparator" w:id="0">
    <w:p w:rsidR="00AE2913" w:rsidRDefault="00AE291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446985-EBAE-4D09-A330-340D02174FF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ABA8F84-B844-40C8-A7E4-87EC831B1D2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CF88C89-9C39-44CE-A858-63530DE122E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904C11E-ECB7-44E1-A951-999396BAF4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C318B4-3CBE-4566-9274-79EF634E358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913" w:rsidRDefault="00AE2913" w:rsidP="00DA542B">
      <w:r>
        <w:separator/>
      </w:r>
    </w:p>
  </w:footnote>
  <w:footnote w:type="continuationSeparator" w:id="0">
    <w:p w:rsidR="00AE2913" w:rsidRDefault="00AE291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91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E2913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</Pages>
  <Words>210</Words>
  <Characters>1912</Characters>
  <Application>Microsoft Office Word</Application>
  <DocSecurity>0</DocSecurity>
  <Lines>43</Lines>
  <Paragraphs>42</Paragraphs>
  <ScaleCrop>false</ScaleCrop>
  <LinksUpToDate>false</LinksUpToDate>
  <CharactersWithSpaces>3922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30 - House Amended - South Carolina Legislature Online</dc:title>
  <dc:subject/>
  <dc:creator/>
  <cp:keywords/>
  <dc:description/>
  <cp:lastModifiedBy/>
  <cp:revision>1</cp:revision>
  <dcterms:created xsi:type="dcterms:W3CDTF">2015-05-29T14:00:00Z</dcterms:created>
  <dcterms:modified xsi:type="dcterms:W3CDTF">2015-05-29T14:00:00Z</dcterms:modified>
</cp:coreProperties>
</file>