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34CF" w:rsidRPr="00406163" w:rsidRDefault="000B34CF" w:rsidP="000B34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44-0001                                              SECTION  44                                                 PAGE 0150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ADMINISTRATIVE SERVICES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PERSONAL SERVICE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COMMSNR. OF AGRICULTURE             92,007      92,007      92,007      92,007      92,007      92,007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CLASSIFIED POSITIONS               612,098     612,098     664,662     664,662     664,662     664,662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                                  (14.00)     (14.00)     (14.00)     (14.00)     (14.00)     (14.00)</w:t>
      </w:r>
    </w:p>
    <w:p w:rsidR="000B34CF" w:rsidRPr="00406163" w:rsidRDefault="000B34CF" w:rsidP="000B34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TOTAL PERSONAL SERVICE              704,105     704,105     756,669     756,669     756,669     756,669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                                    (15.00)     (15.00)     (15.00)     (15.00)     (15.00)     (15.00)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OTHER OPERATING EXPENSES            193,272     103,272     693,272     603,272     193,272     103,272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TOTAL ADMINISTRATIVE SERVICES        897,377     807,377   1,449,941   1,359,941     949,941     859,941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                                    (15.00)     (15.00)     (15.00)     (15.00)     (15.00)     (15.00)</w:t>
      </w:r>
    </w:p>
    <w:p w:rsidR="000B34CF" w:rsidRPr="00406163" w:rsidRDefault="000B34CF" w:rsidP="000B34C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II. LABORATORY SERVICES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PERSONAL SERVICE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CLASSIFIED POSITIONS               788,274     652,274     788,274     652,274     788,274     652,274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17                                      (18.00)     (17.00)     (18.00)     (17.00)     (18.00)     (17.00)</w:t>
      </w:r>
    </w:p>
    <w:p w:rsidR="000B34CF" w:rsidRPr="00406163" w:rsidRDefault="000B34CF" w:rsidP="000B34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 TOTAL PERSONAL SERVICE              788,274     652,274     788,274     652,274     788,274     652,274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                                     (18.00)     (17.00)     (18.00)     (17.00)     (18.00)     (17.00)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OTHER OPERATING EXPENSES            490,326     285,726     490,326     285,726     490,326     285,726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TOTAL LABORATORY SERVICES          1,278,600     938,000   1,278,600     938,000   1,278,600     938,000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                                     (18.00)     (17.00)     (18.00)     (17.00)     (18.00)     (17.00)</w:t>
      </w:r>
    </w:p>
    <w:p w:rsidR="000B34CF" w:rsidRPr="00406163" w:rsidRDefault="000B34CF" w:rsidP="000B34C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III. CONSUMER SERVICES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PERSONAL SERVICE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CLASSIFIED POSITIONS             1,123,831     402,313   1,123,831     402,313   1,123,831     402,313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28                                      (37.00)     (10.00)     (37.00)     (10.00)     (37.00)     (10.00)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 OTHER PERSONAL SERVICES             19,035                  19,035                  19,035</w:t>
      </w:r>
    </w:p>
    <w:p w:rsidR="000B34CF" w:rsidRPr="00406163" w:rsidRDefault="000B34CF" w:rsidP="000B34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30  TOTAL PERSONAL SERVICE            1,142,866     402,313   1,142,866     402,313   1,142,866     402,313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                                      (37.00)     (10.00)     (37.00)     (10.00)     (37.00)     (10.00)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OTHER OPERATING EXPENSES            839,134     409,187     839,134     409,187     839,134     409,187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34 TOTAL CONSUMER SERVICES            1,982,000     811,500   1,982,000     811,500   1,982,000     811,500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35                                      (37.00)     (10.00)     (37.00)     (10.00)     (37.00)     (10.00)</w:t>
      </w:r>
    </w:p>
    <w:p w:rsidR="000B34CF" w:rsidRPr="00406163" w:rsidRDefault="000B34CF" w:rsidP="000B34C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IV. MARKETING SERVICES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A. MARKETING &amp; PROMOTIONS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 PERSONAL SERVICE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</w:p>
    <w:p w:rsidR="000B34CF" w:rsidRDefault="000B34CF" w:rsidP="000B34CF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B34CF" w:rsidRPr="00406163" w:rsidRDefault="000B34CF" w:rsidP="000B34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44-0002                                              SECTION  44                                                 PAGE 0151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  CLASSIFIED POSITIONS              505,564     460,564     505,564     460,564     505,564     460,564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                                     (16.51)     (16.51)     (16.51)     (16.51)     (16.51)     (16.51)</w:t>
      </w:r>
    </w:p>
    <w:p w:rsidR="000B34CF" w:rsidRPr="00406163" w:rsidRDefault="000B34CF" w:rsidP="000B34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3   TOTAL PERSONAL SERVICE             505,564     460,564     505,564     460,564     505,564     460,564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(16.51)     (16.51)     (16.51)     (16.51)     (16.51)     (16.51)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OTHER OPERATING EXPENSES         2,657,345   1,663,341   3,157,345   2,163,341   2,657,345   1,663,341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SPECIAL ITEMS: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 RENEWABLE ENERGY                  350,000                 350,000                 350,000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 AGRIBUSINESS                      250,000     250,000     250,000     250,000     750,000     750,000</w:t>
      </w:r>
    </w:p>
    <w:p w:rsidR="000B34CF" w:rsidRPr="00406163" w:rsidRDefault="000B34CF" w:rsidP="000B34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TOTAL SPECIAL ITEMS                600,000     250,000     600,000     250,000   1,100,000     750,000</w:t>
      </w:r>
    </w:p>
    <w:p w:rsidR="000B34CF" w:rsidRPr="00406163" w:rsidRDefault="000B34CF" w:rsidP="000B34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TOTAL MARKETING &amp; PROMOTIONS      3,762,909   2,373,905   4,262,909   2,873,905   4,262,909   2,873,905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                                    (16.51)     (16.51)     (16.51)     (16.51)     (16.51)     (16.51)</w:t>
      </w:r>
    </w:p>
    <w:p w:rsidR="000B34CF" w:rsidRPr="00406163" w:rsidRDefault="000B34CF" w:rsidP="000B34C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B. COMMODITY BOARDS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PERSONAL SERVICE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 CLASSIFIED POSITIONS               39,320                  39,320                  39,320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16                                       (3.00)                  (3.00)                  (3.00)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 OTHER PERSONAL SERVICES            50,280                  50,280                  50,280</w:t>
      </w:r>
    </w:p>
    <w:p w:rsidR="000B34CF" w:rsidRPr="00406163" w:rsidRDefault="000B34CF" w:rsidP="000B34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  TOTAL PERSONAL SERVICE              89,600                  89,600                  89,600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                                      (3.00)                  (3.00)                  (3.00)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OTHER OPERATING EXPENSES         1,759,680               1,759,680               1,759,680</w:t>
      </w:r>
    </w:p>
    <w:p w:rsidR="000B34CF" w:rsidRPr="00406163" w:rsidRDefault="000B34CF" w:rsidP="000B34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21  TOTAL COMMODITY BOARDS            1,849,280               1,849,280               1,849,280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                                      (3.00)                  (3.00)                  (3.00)</w:t>
      </w:r>
    </w:p>
    <w:p w:rsidR="000B34CF" w:rsidRPr="00406163" w:rsidRDefault="000B34CF" w:rsidP="000B34C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C. MARKET SERVICES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PERSONAL SERVICE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 CLASSIFIED POSITIONS              252,000                 252,000                 252,000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                                     (19.12)                 (19.12)                 (19.12)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 OTHER PERSONAL SERVICES            64,500                  64,500                  64,500</w:t>
      </w:r>
    </w:p>
    <w:p w:rsidR="000B34CF" w:rsidRPr="00406163" w:rsidRDefault="000B34CF" w:rsidP="000B34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   TOTAL PERSONAL SERVICE             316,500                 316,500                 316,500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30                                      (19.12)                 (19.12)                 (19.12)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 OTHER OPERATING EXPENSES           877,900     300,000     877,900     300,000     877,900     300,000</w:t>
      </w:r>
    </w:p>
    <w:p w:rsidR="000B34CF" w:rsidRPr="00406163" w:rsidRDefault="000B34CF" w:rsidP="000B34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32  TOTAL MARKET SERVICES             1,194,400     300,000   1,194,400     300,000   1,194,400     300,000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33                                      (19.12)                 (19.12)                 (19.12)</w:t>
      </w:r>
    </w:p>
    <w:p w:rsidR="000B34CF" w:rsidRPr="00406163" w:rsidRDefault="000B34CF" w:rsidP="000B34C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D. INSPECTION SERVICES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 PERSONAL SERVICE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  CLASSIFIED POSITIONS              960,000                 960,000                 960,000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38                                      (25.37)                 (25.37)                 (25.37)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  OTHER PERSONAL SERVICES           250,000                 250,000                 250,000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</w:p>
    <w:p w:rsidR="000B34CF" w:rsidRDefault="000B34CF" w:rsidP="000B34CF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B34CF" w:rsidRPr="00406163" w:rsidRDefault="000B34CF" w:rsidP="000B34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44-0003                                              SECTION  44                                                 PAGE 0152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</w:p>
    <w:p w:rsidR="000B34CF" w:rsidRPr="00406163" w:rsidRDefault="000B34CF" w:rsidP="000B34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1   TOTAL PERSONAL SERVICE           1,210,000               1,210,000               1,210,000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                                     (25.37)                 (25.37)                 (25.37)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OTHER OPERATING EXPENSES           621,200                 621,200                 621,200</w:t>
      </w:r>
    </w:p>
    <w:p w:rsidR="000B34CF" w:rsidRPr="00406163" w:rsidRDefault="000B34CF" w:rsidP="000B34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TOTAL INSPECTION SERVICES         1,831,200               1,831,200               1,831,200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5                                      (25.37)                 (25.37)                 (25.37)</w:t>
      </w:r>
    </w:p>
    <w:p w:rsidR="000B34CF" w:rsidRPr="00406163" w:rsidRDefault="000B34CF" w:rsidP="000B34C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E. MARKET BULLETIN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PERSONAL SERVICE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 CLASSIFIED POSITIONS               48,000                  48,000                  48,000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                                     (4.00)                  (4.00)                  (4.00)</w:t>
      </w:r>
    </w:p>
    <w:p w:rsidR="000B34CF" w:rsidRPr="00406163" w:rsidRDefault="000B34CF" w:rsidP="000B34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 TOTAL PERSONAL SERVICE              48,000                  48,000                  48,000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                                     (4.00)                  (4.00)                  (4.00)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OTHER OPERATING EXPENSES           111,500                 111,500                 111,500</w:t>
      </w:r>
    </w:p>
    <w:p w:rsidR="000B34CF" w:rsidRPr="00406163" w:rsidRDefault="000B34CF" w:rsidP="000B34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  TOTAL MARKET BULLETIN               159,500                 159,500                 159,500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15                                       (4.00)                  (4.00)                  (4.00)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17 TOTAL MARKETING SERVICES           8,797,289   2,673,905   9,297,289   3,173,905   9,297,289   3,173,905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                                     (68.00)     (16.51)     (68.00)     (16.51)     (68.00)     (16.51)</w:t>
      </w:r>
    </w:p>
    <w:p w:rsidR="000B34CF" w:rsidRPr="00406163" w:rsidRDefault="000B34CF" w:rsidP="000B34C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V.  EMPLOYEE BENEFITS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C. STATE EMPLOYER CONTRIBUTIONS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EMPLOYER CONTRIBUTIONS           1,868,270     779,924   1,896,603     808,257   1,896,603     808,257</w:t>
      </w:r>
    </w:p>
    <w:p w:rsidR="000B34CF" w:rsidRPr="00406163" w:rsidRDefault="000B34CF" w:rsidP="000B34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 TOTAL FRINGE BENEFITS             1,868,270     779,924   1,896,603     808,257   1,896,603     808,257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TOTAL EMPLOYEE BENEFITS            1,868,270     779,924   1,896,603     808,257   1,896,603     808,257</w:t>
      </w:r>
    </w:p>
    <w:p w:rsidR="000B34CF" w:rsidRPr="00406163" w:rsidRDefault="000B34CF" w:rsidP="000B34C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VI. NON-RECURRING APPROPRIATIONS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MSA--MARKETING                    1,500,000</w:t>
      </w:r>
    </w:p>
    <w:p w:rsidR="000B34CF" w:rsidRPr="00406163" w:rsidRDefault="000B34CF" w:rsidP="000B34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 TOTAL NON-RECURRING APPRO.         1,500,000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 TOTAL NON-RECURRING                1,500,000</w:t>
      </w:r>
    </w:p>
    <w:p w:rsidR="000B34CF" w:rsidRPr="00406163" w:rsidRDefault="000B34CF" w:rsidP="000B34C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DEPARTMENT OF AGRICULTURE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TOTAL RECURRING BASE              14,823,536   6,010,706  15,904,433   7,091,603  15,404,433   6,591,603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</w:p>
    <w:p w:rsidR="000B34CF" w:rsidRDefault="000B34CF" w:rsidP="000B34CF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B34CF" w:rsidRPr="00406163" w:rsidRDefault="000B34CF" w:rsidP="000B34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44-0004                                              SECTION  44                                                 PAGE 0153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1 TOTAL FUNDS AVAILABLE             16,323,536   6,010,706  15,904,433   7,091,603  15,404,433   6,591,603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TOTAL AUTHORIZED FTE POSITIONS      (138.00)     (58.51)    (138.00)     (58.51)    (138.00)     (58.51)</w:t>
      </w:r>
    </w:p>
    <w:p w:rsidR="000B34CF" w:rsidRPr="00406163" w:rsidRDefault="000B34CF" w:rsidP="000B34C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0B34CF" w:rsidRDefault="000B34CF" w:rsidP="000B34CF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0B34CF" w:rsidSect="000B34C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34CF" w:rsidRDefault="000B34CF" w:rsidP="00DA542B">
      <w:r>
        <w:separator/>
      </w:r>
    </w:p>
  </w:endnote>
  <w:endnote w:type="continuationSeparator" w:id="0">
    <w:p w:rsidR="000B34CF" w:rsidRDefault="000B34CF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0A5E6C3-444F-4850-9C58-170BCB18E9A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EEFD80C-7CCD-4904-9384-28D85C07865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DCCB6488-1D67-4846-A8FE-7C21DF97B0F8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9C419AA3-62C0-4E7A-AF5E-96AF8C4FE0F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61B4517-1586-4AED-B66A-34C8469FBA5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34CF" w:rsidRDefault="000B34CF" w:rsidP="00DA542B">
      <w:r>
        <w:separator/>
      </w:r>
    </w:p>
  </w:footnote>
  <w:footnote w:type="continuationSeparator" w:id="0">
    <w:p w:rsidR="000B34CF" w:rsidRDefault="000B34CF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4CF"/>
    <w:rsid w:val="000046BD"/>
    <w:rsid w:val="00005E8A"/>
    <w:rsid w:val="0002128A"/>
    <w:rsid w:val="00036E0A"/>
    <w:rsid w:val="00047E19"/>
    <w:rsid w:val="0006477E"/>
    <w:rsid w:val="0007675A"/>
    <w:rsid w:val="000B34CF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4</Pages>
  <Words>846</Words>
  <Characters>8225</Characters>
  <Application>Microsoft Office Word</Application>
  <DocSecurity>0</DocSecurity>
  <Lines>170</Lines>
  <Paragraphs>160</Paragraphs>
  <ScaleCrop>false</ScaleCrop>
  <LinksUpToDate>false</LinksUpToDate>
  <CharactersWithSpaces>15718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44 - House Amended - South Carolina Legislature Online</dc:title>
  <dc:subject/>
  <dc:creator/>
  <cp:keywords/>
  <dc:description/>
  <cp:lastModifiedBy/>
  <cp:revision>1</cp:revision>
  <dcterms:created xsi:type="dcterms:W3CDTF">2015-05-29T14:00:00Z</dcterms:created>
  <dcterms:modified xsi:type="dcterms:W3CDTF">2015-05-29T14:00:00Z</dcterms:modified>
</cp:coreProperties>
</file>