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5A2" w:rsidRPr="00406163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0169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89,247      89,247      89,247      89,247      89,247      89,247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549,615     244,451     595,361     290,197     595,361     290,197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(13.00)      (6.44)     (13.00)      (6.26)     (13.00)      (6.26)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464,287                 464,287                 464,287</w:t>
      </w:r>
    </w:p>
    <w:p w:rsidR="008855A2" w:rsidRPr="00406163" w:rsidRDefault="008855A2" w:rsidP="00885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1,103,149     333,698   1,148,895     379,444   1,148,895     379,444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(14.00)      (7.44)     (14.00)      (7.26)     (14.00)      (7.26)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511,882     100,873     511,882     100,873     511,882     100,873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AID TO SUBDIVISIONS: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ALLOC OTHER STATE AGENCIES       1,679,150               1,679,150               1,679,150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ALLOC OTHER ENTITIES             1,504,866               1,504,866               1,504,866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ALLOC - PRIVATE SECTOR             270,483                 270,483                 270,483</w:t>
      </w:r>
    </w:p>
    <w:p w:rsidR="008855A2" w:rsidRPr="00406163" w:rsidRDefault="008855A2" w:rsidP="00885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DIST SUBDIVISIONS           3,454,499               3,454,499               3,454,499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ADMINISTRATION               5,069,530     434,571   5,115,276     480,317   5,115,276     480,317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(14.00)      (7.44)     (14.00)      (7.26)     (14.00)      (7.26)</w:t>
      </w:r>
    </w:p>
    <w:p w:rsidR="008855A2" w:rsidRPr="00406163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EMPLOYEE BENEFITS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C. STATE EMPLOYER CONTRIBUTIONS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EMPLOYER CONTRIBUTIONS             309,343     112,302     326,012     128,971     326,012     128,971</w:t>
      </w:r>
    </w:p>
    <w:p w:rsidR="008855A2" w:rsidRPr="00406163" w:rsidRDefault="008855A2" w:rsidP="00885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FRINGE BENEFITS               309,343     112,302     326,012     128,971     326,012     128,971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EMPLOYEE BENEFITS              309,343     112,302     326,012     128,971     326,012     128,971</w:t>
      </w:r>
    </w:p>
    <w:p w:rsidR="008855A2" w:rsidRPr="00406163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SEA GRANT CONSORTIUM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FUNDS AVAILABLE              5,378,873     546,873   5,441,288     609,288   5,441,288     609,288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AUTHORIZED FTE POSITIONS       (14.00)      (7.44)     (14.00)      (7.26)     (14.00)      (7.26)</w:t>
      </w:r>
    </w:p>
    <w:p w:rsidR="008855A2" w:rsidRPr="00406163" w:rsidRDefault="008855A2" w:rsidP="008855A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855A2" w:rsidRDefault="008855A2" w:rsidP="008855A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855A2" w:rsidSect="008855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5A2" w:rsidRDefault="008855A2" w:rsidP="00DA542B">
      <w:r>
        <w:separator/>
      </w:r>
    </w:p>
  </w:endnote>
  <w:endnote w:type="continuationSeparator" w:id="0">
    <w:p w:rsidR="008855A2" w:rsidRDefault="008855A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6D77DD-D4D4-4CD9-927D-7763D1A9D4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12F1FAA-860D-403C-9ACD-28E79573F1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22CACC8-19B4-4155-B90F-541535208F5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BB57BC6-1FEE-4ADB-803B-CA3A286050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0E5ACE-4ED6-47FB-9C08-7E8951B540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5A2" w:rsidRDefault="008855A2" w:rsidP="00DA542B">
      <w:r>
        <w:separator/>
      </w:r>
    </w:p>
  </w:footnote>
  <w:footnote w:type="continuationSeparator" w:id="0">
    <w:p w:rsidR="008855A2" w:rsidRDefault="008855A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5A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55A2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236</Words>
  <Characters>2155</Characters>
  <Application>Microsoft Office Word</Application>
  <DocSecurity>0</DocSecurity>
  <Lines>42</Lines>
  <Paragraphs>41</Paragraphs>
  <ScaleCrop>false</ScaleCrop>
  <LinksUpToDate>false</LinksUpToDate>
  <CharactersWithSpaces>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48 -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