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D53F3" w:rsidRPr="00406163" w:rsidRDefault="006D53F3" w:rsidP="006D53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06163">
        <w:rPr>
          <w:rFonts w:ascii="Letter Gothic" w:hAnsi="Letter Gothic"/>
          <w:sz w:val="18"/>
        </w:rPr>
        <w:t xml:space="preserve">   5-0001                                              SECTION   5                                                 PAGE 0017</w:t>
      </w:r>
    </w:p>
    <w:p w:rsidR="006D53F3" w:rsidRDefault="006D53F3" w:rsidP="006D53F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        WIL LOU GRAY OPPORTUNITY SCHOOL</w:t>
      </w:r>
    </w:p>
    <w:p w:rsidR="006D53F3" w:rsidRDefault="006D53F3" w:rsidP="006D53F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</w:t>
      </w:r>
    </w:p>
    <w:p w:rsidR="006D53F3" w:rsidRDefault="006D53F3" w:rsidP="006D53F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6D53F3" w:rsidRDefault="006D53F3" w:rsidP="006D53F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6D53F3" w:rsidRDefault="006D53F3" w:rsidP="006D53F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6D53F3" w:rsidRDefault="006D53F3" w:rsidP="006D53F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6D53F3" w:rsidRDefault="006D53F3" w:rsidP="006D53F3">
      <w:pPr>
        <w:spacing w:line="170" w:lineRule="exact"/>
        <w:rPr>
          <w:rFonts w:ascii="Letter Gothic" w:hAnsi="Letter Gothic"/>
          <w:sz w:val="18"/>
        </w:rPr>
      </w:pPr>
    </w:p>
    <w:p w:rsidR="006D53F3" w:rsidRDefault="006D53F3" w:rsidP="006D53F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1 I. ADMINISTRATION</w:t>
      </w:r>
    </w:p>
    <w:p w:rsidR="006D53F3" w:rsidRDefault="006D53F3" w:rsidP="006D53F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2  PERSONAL SERVICE</w:t>
      </w:r>
    </w:p>
    <w:p w:rsidR="006D53F3" w:rsidRDefault="006D53F3" w:rsidP="006D53F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3   SUPERINTENDENT                      79,070      79,070      79,070      79,070      79,070      79,070</w:t>
      </w:r>
    </w:p>
    <w:p w:rsidR="006D53F3" w:rsidRDefault="006D53F3" w:rsidP="006D53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6D53F3" w:rsidRDefault="006D53F3" w:rsidP="006D53F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5   CLASSIFIED POSITIONS               194,090     194,090     194,090     194,090     194,090     194,090</w:t>
      </w:r>
    </w:p>
    <w:p w:rsidR="006D53F3" w:rsidRDefault="006D53F3" w:rsidP="006D53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6                                       (4.00)      (4.00)      (4.00)      (4.00)      (4.00)      (4.00)</w:t>
      </w:r>
    </w:p>
    <w:p w:rsidR="006D53F3" w:rsidRDefault="006D53F3" w:rsidP="006D53F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7   OTHER PERSONAL SERVICES              4,085       4,085       4,085       4,085       4,085       4,085</w:t>
      </w:r>
    </w:p>
    <w:p w:rsidR="006D53F3" w:rsidRPr="00406163" w:rsidRDefault="006D53F3" w:rsidP="006D53F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D53F3" w:rsidRDefault="006D53F3" w:rsidP="006D53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8  TOTAL PERSONAL SERVICE              277,245     277,245     277,245     277,245     277,245     277,245</w:t>
      </w:r>
    </w:p>
    <w:p w:rsidR="006D53F3" w:rsidRDefault="006D53F3" w:rsidP="006D53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9                                       (5.00)      (5.00)      (5.00)      (5.00)      (5.00)      (5.00)</w:t>
      </w:r>
    </w:p>
    <w:p w:rsidR="006D53F3" w:rsidRDefault="006D53F3" w:rsidP="006D53F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10  OTHER OPERATING EXPENSES             24,419      24,419      24,419      24,419      24,419      24,419</w:t>
      </w:r>
    </w:p>
    <w:p w:rsidR="006D53F3" w:rsidRDefault="006D53F3" w:rsidP="006D53F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6D53F3" w:rsidRDefault="006D53F3" w:rsidP="006D53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12 TOTAL ADMINISTRATION                 301,664     301,664     301,664     301,664     301,664     301,664</w:t>
      </w:r>
    </w:p>
    <w:p w:rsidR="006D53F3" w:rsidRDefault="006D53F3" w:rsidP="006D53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13                                       (5.00)      (5.00)      (5.00)      (5.00)      (5.00)      (5.00)</w:t>
      </w:r>
    </w:p>
    <w:p w:rsidR="006D53F3" w:rsidRPr="00406163" w:rsidRDefault="006D53F3" w:rsidP="006D53F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6D53F3" w:rsidRDefault="006D53F3" w:rsidP="006D53F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15 II. EDUCATIONAL PROGRAM</w:t>
      </w:r>
    </w:p>
    <w:p w:rsidR="006D53F3" w:rsidRDefault="006D53F3" w:rsidP="006D53F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16  A. ACADEMIC PROGRAM</w:t>
      </w:r>
    </w:p>
    <w:p w:rsidR="006D53F3" w:rsidRDefault="006D53F3" w:rsidP="006D53F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17   PERSONAL SERVICE</w:t>
      </w:r>
    </w:p>
    <w:p w:rsidR="006D53F3" w:rsidRDefault="006D53F3" w:rsidP="006D53F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18    CLASSIFIED POSITIONS              497,773     497,773     557,773     557,773     557,773     557,773</w:t>
      </w:r>
    </w:p>
    <w:p w:rsidR="006D53F3" w:rsidRDefault="006D53F3" w:rsidP="006D53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19                                      (14.62)     (14.36)     (14.62)     (14.36)     (14.62)     (14.36)</w:t>
      </w:r>
    </w:p>
    <w:p w:rsidR="006D53F3" w:rsidRDefault="006D53F3" w:rsidP="006D53F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20    UNCLASSIFIED POSITIONS            541,426     446,426     541,426     446,426     541,426     446,426</w:t>
      </w:r>
    </w:p>
    <w:p w:rsidR="006D53F3" w:rsidRDefault="006D53F3" w:rsidP="006D53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21                                      (11.55)      (6.45)     (11.55)      (6.45)     (11.55)      (6.45)</w:t>
      </w:r>
    </w:p>
    <w:p w:rsidR="006D53F3" w:rsidRDefault="006D53F3" w:rsidP="006D53F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22    OTHER PERSONAL SERVICES            38,770      38,770      38,770      38,770      38,770      38,770</w:t>
      </w:r>
    </w:p>
    <w:p w:rsidR="006D53F3" w:rsidRPr="00406163" w:rsidRDefault="006D53F3" w:rsidP="006D53F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D53F3" w:rsidRDefault="006D53F3" w:rsidP="006D53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23   TOTAL PERSONAL SERVICE           1,077,969     982,969   1,137,969   1,042,969   1,137,969   1,042,969</w:t>
      </w:r>
    </w:p>
    <w:p w:rsidR="006D53F3" w:rsidRDefault="006D53F3" w:rsidP="006D53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24                                      (26.17)     (20.81)     (26.17)     (20.81)     (26.17)     (20.81)</w:t>
      </w:r>
    </w:p>
    <w:p w:rsidR="006D53F3" w:rsidRDefault="006D53F3" w:rsidP="006D53F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25   OTHER OPERATING EXPENSES           181,589     171,589     181,589     171,589     181,589     171,589</w:t>
      </w:r>
    </w:p>
    <w:p w:rsidR="006D53F3" w:rsidRPr="00406163" w:rsidRDefault="006D53F3" w:rsidP="006D53F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D53F3" w:rsidRDefault="006D53F3" w:rsidP="006D53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26  TOTAL ACADEMIC PROGRAM            1,259,558   1,154,558   1,319,558   1,214,558   1,319,558   1,214,558</w:t>
      </w:r>
    </w:p>
    <w:p w:rsidR="006D53F3" w:rsidRDefault="006D53F3" w:rsidP="006D53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27                                      (26.17)     (20.81)     (26.17)     (20.81)     (26.17)     (20.81)</w:t>
      </w:r>
    </w:p>
    <w:p w:rsidR="006D53F3" w:rsidRPr="00406163" w:rsidRDefault="006D53F3" w:rsidP="006D53F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6D53F3" w:rsidRDefault="006D53F3" w:rsidP="006D53F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29  B. VOCATIONAL EDUCATION</w:t>
      </w:r>
    </w:p>
    <w:p w:rsidR="006D53F3" w:rsidRDefault="006D53F3" w:rsidP="006D53F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30   PERSONAL SERVICE</w:t>
      </w:r>
    </w:p>
    <w:p w:rsidR="006D53F3" w:rsidRDefault="006D53F3" w:rsidP="006D53F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31    UNCLASSIFIED POSITIONS             91,854      91,854      91,854      91,854      91,854      91,854</w:t>
      </w:r>
    </w:p>
    <w:p w:rsidR="006D53F3" w:rsidRDefault="006D53F3" w:rsidP="006D53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32                                       (4.43)      (3.50)      (4.43)      (3.50)      (4.43)      (3.50)</w:t>
      </w:r>
    </w:p>
    <w:p w:rsidR="006D53F3" w:rsidRPr="00406163" w:rsidRDefault="006D53F3" w:rsidP="006D53F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D53F3" w:rsidRDefault="006D53F3" w:rsidP="006D53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33   TOTAL PERSONAL SERVICE              91,854      91,854      91,854      91,854      91,854      91,854</w:t>
      </w:r>
    </w:p>
    <w:p w:rsidR="006D53F3" w:rsidRDefault="006D53F3" w:rsidP="006D53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34                                       (4.43)      (3.50)      (4.43)      (3.50)      (4.43)      (3.50)</w:t>
      </w:r>
    </w:p>
    <w:p w:rsidR="006D53F3" w:rsidRDefault="006D53F3" w:rsidP="006D53F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35   OTHER OPERATING EXPENSES           127,040     102,040     127,040     102,040     127,040     102,040</w:t>
      </w:r>
    </w:p>
    <w:p w:rsidR="006D53F3" w:rsidRPr="00406163" w:rsidRDefault="006D53F3" w:rsidP="006D53F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D53F3" w:rsidRDefault="006D53F3" w:rsidP="006D53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36  TOTAL VOCATIONAL EDUCATION          218,894     193,894     218,894     193,894     218,894     193,894</w:t>
      </w:r>
    </w:p>
    <w:p w:rsidR="006D53F3" w:rsidRDefault="006D53F3" w:rsidP="006D53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37                                       (4.43)      (3.50)      (4.43)      (3.50)      (4.43)      (3.50)</w:t>
      </w:r>
    </w:p>
    <w:p w:rsidR="006D53F3" w:rsidRPr="00406163" w:rsidRDefault="006D53F3" w:rsidP="006D53F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6D53F3" w:rsidRDefault="006D53F3" w:rsidP="006D53F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39  C. LIBRARY</w:t>
      </w:r>
    </w:p>
    <w:p w:rsidR="006D53F3" w:rsidRDefault="006D53F3" w:rsidP="006D53F3">
      <w:pPr>
        <w:spacing w:line="170" w:lineRule="exact"/>
        <w:rPr>
          <w:rFonts w:ascii="Letter Gothic" w:hAnsi="Letter Gothic"/>
          <w:sz w:val="18"/>
        </w:rPr>
      </w:pPr>
    </w:p>
    <w:p w:rsidR="006D53F3" w:rsidRDefault="006D53F3" w:rsidP="006D53F3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6D53F3" w:rsidRPr="00406163" w:rsidRDefault="006D53F3" w:rsidP="006D53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06163">
        <w:rPr>
          <w:rFonts w:ascii="Letter Gothic" w:hAnsi="Letter Gothic"/>
          <w:sz w:val="18"/>
        </w:rPr>
        <w:t xml:space="preserve">   5-0002                                              SECTION   5                                                 PAGE 0018</w:t>
      </w:r>
    </w:p>
    <w:p w:rsidR="006D53F3" w:rsidRDefault="006D53F3" w:rsidP="006D53F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        WIL LOU GRAY OPPORTUNITY SCHOOL</w:t>
      </w:r>
    </w:p>
    <w:p w:rsidR="006D53F3" w:rsidRDefault="006D53F3" w:rsidP="006D53F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</w:t>
      </w:r>
    </w:p>
    <w:p w:rsidR="006D53F3" w:rsidRDefault="006D53F3" w:rsidP="006D53F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6D53F3" w:rsidRDefault="006D53F3" w:rsidP="006D53F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6D53F3" w:rsidRDefault="006D53F3" w:rsidP="006D53F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6D53F3" w:rsidRDefault="006D53F3" w:rsidP="006D53F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6D53F3" w:rsidRDefault="006D53F3" w:rsidP="006D53F3">
      <w:pPr>
        <w:spacing w:line="170" w:lineRule="exact"/>
        <w:rPr>
          <w:rFonts w:ascii="Letter Gothic" w:hAnsi="Letter Gothic"/>
          <w:sz w:val="18"/>
        </w:rPr>
      </w:pPr>
    </w:p>
    <w:p w:rsidR="006D53F3" w:rsidRDefault="006D53F3" w:rsidP="006D53F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1   PERSONAL SERVICE</w:t>
      </w:r>
    </w:p>
    <w:p w:rsidR="006D53F3" w:rsidRDefault="006D53F3" w:rsidP="006D53F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2    UNCLASSIFIED POSITIONS             28,436      28,436      28,436      28,436      28,436      28,436</w:t>
      </w:r>
    </w:p>
    <w:p w:rsidR="006D53F3" w:rsidRDefault="006D53F3" w:rsidP="006D53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3                                        (.81)       (.61)       (.81)       (.61)       (.81)       (.61)</w:t>
      </w:r>
    </w:p>
    <w:p w:rsidR="006D53F3" w:rsidRPr="00406163" w:rsidRDefault="006D53F3" w:rsidP="006D53F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D53F3" w:rsidRDefault="006D53F3" w:rsidP="006D53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4   TOTAL PERSONAL SERVICE              28,436      28,436      28,436      28,436      28,436      28,436</w:t>
      </w:r>
    </w:p>
    <w:p w:rsidR="006D53F3" w:rsidRDefault="006D53F3" w:rsidP="006D53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5                                        (.81)       (.61)       (.81)       (.61)       (.81)       (.61)</w:t>
      </w:r>
    </w:p>
    <w:p w:rsidR="006D53F3" w:rsidRDefault="006D53F3" w:rsidP="006D53F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6   OTHER OPERATING EXPENSES             2,837       2,837       2,837       2,837       2,837       2,837</w:t>
      </w:r>
    </w:p>
    <w:p w:rsidR="006D53F3" w:rsidRPr="00406163" w:rsidRDefault="006D53F3" w:rsidP="006D53F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D53F3" w:rsidRDefault="006D53F3" w:rsidP="006D53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7  TOTAL LIBRARY                        31,273      31,273      31,273      31,273      31,273      31,273</w:t>
      </w:r>
    </w:p>
    <w:p w:rsidR="006D53F3" w:rsidRDefault="006D53F3" w:rsidP="006D53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8                                        (.81)       (.61)       (.81)       (.61)       (.81)       (.61)</w:t>
      </w:r>
    </w:p>
    <w:p w:rsidR="006D53F3" w:rsidRDefault="006D53F3" w:rsidP="006D53F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6D53F3" w:rsidRDefault="006D53F3" w:rsidP="006D53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10 TOTAL EDUCATIONAL PROGRAM          1,509,725   1,379,725   1,569,725   1,439,725   1,569,725   1,439,725</w:t>
      </w:r>
    </w:p>
    <w:p w:rsidR="006D53F3" w:rsidRDefault="006D53F3" w:rsidP="006D53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11                                      (31.41)     (24.92)     (31.41)     (24.92)     (31.41)     (24.92)</w:t>
      </w:r>
    </w:p>
    <w:p w:rsidR="006D53F3" w:rsidRPr="00406163" w:rsidRDefault="006D53F3" w:rsidP="006D53F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6D53F3" w:rsidRDefault="006D53F3" w:rsidP="006D53F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13 III. STUDENT SERVICES</w:t>
      </w:r>
    </w:p>
    <w:p w:rsidR="006D53F3" w:rsidRDefault="006D53F3" w:rsidP="006D53F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14  PERSONAL SERVICE</w:t>
      </w:r>
    </w:p>
    <w:p w:rsidR="006D53F3" w:rsidRDefault="006D53F3" w:rsidP="006D53F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15   CLASSIFIED POSITIONS             1,156,412   1,156,412   1,228,814   1,228,814   1,228,814   1,228,814</w:t>
      </w:r>
    </w:p>
    <w:p w:rsidR="006D53F3" w:rsidRDefault="006D53F3" w:rsidP="006D53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16                                      (41.39)     (41.39)     (41.39)     (41.39)     (41.39)     (41.39)</w:t>
      </w:r>
    </w:p>
    <w:p w:rsidR="006D53F3" w:rsidRDefault="006D53F3" w:rsidP="006D53F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17   OTHER PERSONAL SERVICES             15,000      15,000      15,000      15,000      15,000      15,000</w:t>
      </w:r>
    </w:p>
    <w:p w:rsidR="006D53F3" w:rsidRPr="00406163" w:rsidRDefault="006D53F3" w:rsidP="006D53F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D53F3" w:rsidRDefault="006D53F3" w:rsidP="006D53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18  TOTAL PERSONAL SERVICE            1,171,412   1,171,412   1,243,814   1,243,814   1,243,814   1,243,814</w:t>
      </w:r>
    </w:p>
    <w:p w:rsidR="006D53F3" w:rsidRDefault="006D53F3" w:rsidP="006D53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19                                      (41.39)     (41.39)     (41.39)     (41.39)     (41.39)     (41.39)</w:t>
      </w:r>
    </w:p>
    <w:p w:rsidR="006D53F3" w:rsidRDefault="006D53F3" w:rsidP="006D53F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20  OTHER OPERATING EXPENSES            158,000     125,000     158,000     125,000     158,000     125,000</w:t>
      </w:r>
    </w:p>
    <w:p w:rsidR="006D53F3" w:rsidRDefault="006D53F3" w:rsidP="006D53F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6D53F3" w:rsidRDefault="006D53F3" w:rsidP="006D53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22 TOTAL STUDENT SERVICES             1,329,412   1,296,412   1,401,814   1,368,814   1,401,814   1,368,814</w:t>
      </w:r>
    </w:p>
    <w:p w:rsidR="006D53F3" w:rsidRDefault="006D53F3" w:rsidP="006D53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23                                      (41.39)     (41.39)     (41.39)     (41.39)     (41.39)     (41.39)</w:t>
      </w:r>
    </w:p>
    <w:p w:rsidR="006D53F3" w:rsidRPr="00406163" w:rsidRDefault="006D53F3" w:rsidP="006D53F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6D53F3" w:rsidRDefault="006D53F3" w:rsidP="006D53F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25 IV. SUPPORT SERVICES</w:t>
      </w:r>
    </w:p>
    <w:p w:rsidR="006D53F3" w:rsidRDefault="006D53F3" w:rsidP="006D53F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26  PERSONAL SERVICE</w:t>
      </w:r>
    </w:p>
    <w:p w:rsidR="006D53F3" w:rsidRDefault="006D53F3" w:rsidP="006D53F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27   CLASSIFIED POSITIONS               591,982     495,982     591,982     495,982     591,982     495,982</w:t>
      </w:r>
    </w:p>
    <w:p w:rsidR="006D53F3" w:rsidRDefault="006D53F3" w:rsidP="006D53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28                                      (17.61)     (14.84)     (17.61)     (14.84)     (17.61)     (14.84)</w:t>
      </w:r>
    </w:p>
    <w:p w:rsidR="006D53F3" w:rsidRDefault="006D53F3" w:rsidP="006D53F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29   OTHER PERSONAL SERVICES             55,000      25,000      55,000      25,000      55,000      25,000</w:t>
      </w:r>
    </w:p>
    <w:p w:rsidR="006D53F3" w:rsidRPr="00406163" w:rsidRDefault="006D53F3" w:rsidP="006D53F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D53F3" w:rsidRDefault="006D53F3" w:rsidP="006D53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30  TOTAL PERSONAL SERVICE              646,982     520,982     646,982     520,982     646,982     520,982</w:t>
      </w:r>
    </w:p>
    <w:p w:rsidR="006D53F3" w:rsidRDefault="006D53F3" w:rsidP="006D53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31                                      (17.61)     (14.84)     (17.61)     (14.84)     (17.61)     (14.84)</w:t>
      </w:r>
    </w:p>
    <w:p w:rsidR="006D53F3" w:rsidRDefault="006D53F3" w:rsidP="006D53F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32  OTHER OPERATING EXPENSES          1,956,233   1,109,912   1,956,233   1,109,912   1,956,233   1,109,912</w:t>
      </w:r>
    </w:p>
    <w:p w:rsidR="006D53F3" w:rsidRDefault="006D53F3" w:rsidP="006D53F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6D53F3" w:rsidRDefault="006D53F3" w:rsidP="006D53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34 TOTAL SUPPORT SERVICES             2,603,215   1,630,894   2,603,215   1,630,894   2,603,215   1,630,894</w:t>
      </w:r>
    </w:p>
    <w:p w:rsidR="006D53F3" w:rsidRDefault="006D53F3" w:rsidP="006D53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35                                      (17.61)     (14.84)     (17.61)     (14.84)     (17.61)     (14.84)</w:t>
      </w:r>
    </w:p>
    <w:p w:rsidR="006D53F3" w:rsidRPr="00406163" w:rsidRDefault="006D53F3" w:rsidP="006D53F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6D53F3" w:rsidRDefault="006D53F3" w:rsidP="006D53F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37 V. EMPLOYEE BENEFITS</w:t>
      </w:r>
    </w:p>
    <w:p w:rsidR="006D53F3" w:rsidRDefault="006D53F3" w:rsidP="006D53F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38  C. STATE EMPLOYER CONTRIBUTION</w:t>
      </w:r>
    </w:p>
    <w:p w:rsidR="006D53F3" w:rsidRDefault="006D53F3" w:rsidP="006D53F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39   EMPLOYER CONTRIBUTIONS           1,175,892   1,120,892   1,231,486   1,176,486   1,231,486   1,176,486</w:t>
      </w:r>
    </w:p>
    <w:p w:rsidR="006D53F3" w:rsidRDefault="006D53F3" w:rsidP="006D53F3">
      <w:pPr>
        <w:spacing w:line="170" w:lineRule="exact"/>
        <w:rPr>
          <w:rFonts w:ascii="Letter Gothic" w:hAnsi="Letter Gothic"/>
          <w:sz w:val="18"/>
        </w:rPr>
      </w:pPr>
    </w:p>
    <w:p w:rsidR="006D53F3" w:rsidRDefault="006D53F3" w:rsidP="006D53F3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6D53F3" w:rsidRPr="00406163" w:rsidRDefault="006D53F3" w:rsidP="006D53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06163">
        <w:rPr>
          <w:rFonts w:ascii="Letter Gothic" w:hAnsi="Letter Gothic"/>
          <w:sz w:val="18"/>
        </w:rPr>
        <w:t xml:space="preserve">   5-0003                                              SECTION   5                                                 PAGE 0019</w:t>
      </w:r>
    </w:p>
    <w:p w:rsidR="006D53F3" w:rsidRDefault="006D53F3" w:rsidP="006D53F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        WIL LOU GRAY OPPORTUNITY SCHOOL</w:t>
      </w:r>
    </w:p>
    <w:p w:rsidR="006D53F3" w:rsidRDefault="006D53F3" w:rsidP="006D53F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</w:t>
      </w:r>
    </w:p>
    <w:p w:rsidR="006D53F3" w:rsidRDefault="006D53F3" w:rsidP="006D53F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6D53F3" w:rsidRDefault="006D53F3" w:rsidP="006D53F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6D53F3" w:rsidRDefault="006D53F3" w:rsidP="006D53F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6D53F3" w:rsidRDefault="006D53F3" w:rsidP="006D53F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6D53F3" w:rsidRDefault="006D53F3" w:rsidP="006D53F3">
      <w:pPr>
        <w:spacing w:line="170" w:lineRule="exact"/>
        <w:rPr>
          <w:rFonts w:ascii="Letter Gothic" w:hAnsi="Letter Gothic"/>
          <w:sz w:val="18"/>
        </w:rPr>
      </w:pPr>
    </w:p>
    <w:p w:rsidR="006D53F3" w:rsidRPr="00406163" w:rsidRDefault="006D53F3" w:rsidP="006D53F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D53F3" w:rsidRDefault="006D53F3" w:rsidP="006D53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1  TOTAL FRINGE BENEFITS             1,175,892   1,120,892   1,231,486   1,176,486   1,231,486   1,176,486</w:t>
      </w:r>
    </w:p>
    <w:p w:rsidR="006D53F3" w:rsidRDefault="006D53F3" w:rsidP="006D53F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6D53F3" w:rsidRDefault="006D53F3" w:rsidP="006D53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3 TOTAL EMPLOYEE BENEFITS            1,175,892   1,120,892   1,231,486   1,176,486   1,231,486   1,176,486</w:t>
      </w:r>
    </w:p>
    <w:p w:rsidR="006D53F3" w:rsidRPr="00406163" w:rsidRDefault="006D53F3" w:rsidP="006D53F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6D53F3" w:rsidRDefault="006D53F3" w:rsidP="006D53F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5 WIL LOU GRAY OPPORTUNITY SCHOOL</w:t>
      </w:r>
    </w:p>
    <w:p w:rsidR="006D53F3" w:rsidRDefault="006D53F3" w:rsidP="006D53F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6</w:t>
      </w:r>
    </w:p>
    <w:p w:rsidR="006D53F3" w:rsidRDefault="006D53F3" w:rsidP="006D53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7 TOTAL FUNDS AVAILABLE              6,919,908   5,729,587   7,107,904   5,917,583   7,107,904   5,917,583</w:t>
      </w:r>
    </w:p>
    <w:p w:rsidR="006D53F3" w:rsidRDefault="006D53F3" w:rsidP="006D53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8 TOTAL AUTHORIZED FTE POSITIONS       (95.41)     (86.15)     (95.41)     (86.15)     (95.41)     (86.15)</w:t>
      </w:r>
    </w:p>
    <w:p w:rsidR="006D53F3" w:rsidRPr="00406163" w:rsidRDefault="006D53F3" w:rsidP="006D53F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6D53F3" w:rsidRDefault="006D53F3" w:rsidP="006D53F3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6D53F3" w:rsidSect="006D53F3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D53F3" w:rsidRDefault="006D53F3" w:rsidP="00DA542B">
      <w:r>
        <w:separator/>
      </w:r>
    </w:p>
  </w:endnote>
  <w:endnote w:type="continuationSeparator" w:id="0">
    <w:p w:rsidR="006D53F3" w:rsidRDefault="006D53F3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B5ADCA6-BEC3-4EF1-8181-57BFAF3DA28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FE5E437D-440D-4441-BB0B-4FB2986004B4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CD057CC3-1D28-4CB2-A300-C6B8650581FF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4FB641C0-E260-4F9F-B0C3-D8D7FA8AC39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0ABD972-542D-4841-B89F-2B715ED69CDB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D53F3" w:rsidRDefault="006D53F3" w:rsidP="00DA542B">
      <w:r>
        <w:separator/>
      </w:r>
    </w:p>
  </w:footnote>
  <w:footnote w:type="continuationSeparator" w:id="0">
    <w:p w:rsidR="006D53F3" w:rsidRDefault="006D53F3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53F3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D53F3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955316CD.dotm</Template>
  <TotalTime>0</TotalTime>
  <Pages>3</Pages>
  <Words>712</Words>
  <Characters>6418</Characters>
  <Application>Microsoft Office Word</Application>
  <DocSecurity>0</DocSecurity>
  <Lines>125</Lines>
  <Paragraphs>118</Paragraphs>
  <ScaleCrop>false</ScaleCrop>
  <LinksUpToDate>false</LinksUpToDate>
  <CharactersWithSpaces>11950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5 - House Amended - South Carolina Legislature Online</dc:title>
  <dc:subject/>
  <dc:creator/>
  <cp:keywords/>
  <dc:description/>
  <cp:lastModifiedBy/>
  <cp:revision>1</cp:revision>
  <dcterms:created xsi:type="dcterms:W3CDTF">2015-05-29T13:58:00Z</dcterms:created>
  <dcterms:modified xsi:type="dcterms:W3CDTF">2015-05-29T13:58:00Z</dcterms:modified>
</cp:coreProperties>
</file>