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9B5" w:rsidRPr="00406163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0180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OTHER PERSONAL SERVICES             60,000                  60,000                  60,000</w:t>
      </w:r>
    </w:p>
    <w:p w:rsidR="008609B5" w:rsidRPr="00406163" w:rsidRDefault="008609B5" w:rsidP="008609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TOTAL PERSONAL SERVICE              170,000                 170,000                 170,000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OTHER OPERATING EXPENSES            200,500                 200,500                 200,500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ADMINISTRATION                 370,500                 370,500                 370,500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8609B5" w:rsidRPr="00406163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II. EMPLOYEE BENEFITS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C. STATE EMPLOYER CONTRIBUTIONS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8609B5" w:rsidRPr="00406163" w:rsidRDefault="008609B5" w:rsidP="008609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8609B5" w:rsidRPr="00406163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JOBS-ECONOMIC DEVELOPMENT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AUTHORITY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FUNDS AVAILABLE                423,150                 423,150                 423,150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8609B5" w:rsidRPr="00406163" w:rsidRDefault="008609B5" w:rsidP="008609B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609B5" w:rsidRDefault="008609B5" w:rsidP="008609B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609B5" w:rsidSect="008609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9B5" w:rsidRDefault="008609B5" w:rsidP="00DA542B">
      <w:r>
        <w:separator/>
      </w:r>
    </w:p>
  </w:endnote>
  <w:endnote w:type="continuationSeparator" w:id="0">
    <w:p w:rsidR="008609B5" w:rsidRDefault="008609B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9CD3DC-A70F-4C61-A25D-C4B49B8AF0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C55FE17-EE56-4540-8344-AA5E2C051B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8006472-C004-4B31-907A-C600BD70798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BE96B42-863B-41D4-A23C-70CAFD80D6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24FE0D-4A93-4E97-97C9-2C8AB4F5F6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9B5" w:rsidRDefault="008609B5" w:rsidP="00DA542B">
      <w:r>
        <w:separator/>
      </w:r>
    </w:p>
  </w:footnote>
  <w:footnote w:type="continuationSeparator" w:id="0">
    <w:p w:rsidR="008609B5" w:rsidRDefault="008609B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B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609B5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151</Words>
  <Characters>1512</Characters>
  <Application>Microsoft Office Word</Application>
  <DocSecurity>0</DocSecurity>
  <Lines>35</Lines>
  <Paragraphs>34</Paragraphs>
  <ScaleCrop>false</ScaleCrop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51 -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