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0183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115,000                 119,600                 119,600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180,000                 175,400                 175,400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(3.00)                  (3.00)                  (3.00)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 5,000                   5,000                   5,000</w:t>
      </w:r>
    </w:p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300,000                 300,000                 300,000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(4.00)                  (4.00)                  (4.00)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150,000                 150,000                 150,000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  450,000                 450,000                 450,000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(4.00)                  (4.00)                  (4.00)</w:t>
      </w:r>
    </w:p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RURAL INFRASTRUCTURE FUND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SPECIAL ITEMS: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RURAL INFRASTRUCTURE FUND       24,375,000   4,375,000  25,055,079   5,055,079  27,000,000   7,000,000</w:t>
      </w:r>
    </w:p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SPECIAL ITEMS              24,375,000   4,375,000  25,055,079   5,055,079  27,000,000   7,000,000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TOTAL RURAL INFRASTRUCTURE FUND   24,375,000   4,375,000  25,055,079   5,055,079  27,000,000   7,000,000</w:t>
      </w:r>
    </w:p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III. OFFICE OF LOCAL GOVERNMENT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PERSONAL SERVICE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CLASSIFIED POSITIONS                                       340,000                 340,000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  (6.00)                  (6.00)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PERSONAL SERVICES                                     10,000                  10,000</w:t>
      </w:r>
    </w:p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PERSONAL SERVICE                                      350,000                 350,000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                        (6.00)                  (6.00)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OTHER OPERATING EXPENSES                                    250,000                 250,000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SPECIAL ITEMS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LOANS                                                    5,341,800   4,641,800   5,341,800   4,641,800</w:t>
      </w:r>
    </w:p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SPECIAL ITEMS                                       5,341,800   4,641,800   5,341,800   4,641,800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OFFICE OF LOCAL GOVERNMENT                           5,941,800   4,641,800   5,941,800   4,641,800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                        (6.00)                  (6.00)</w:t>
      </w:r>
    </w:p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III. EMPLOYEE BENEFITS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C. STATE EMPLOYER CONTRIBUTIONS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EMPLOYER CONTRIBUTIONS             100,000                 219,000                 219,000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</w:p>
    <w:p w:rsidR="00034C58" w:rsidRDefault="00034C58" w:rsidP="00034C5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0184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</w:p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FRINGE BENEFITS               100,000                 219,000                 219,000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EMPLOYEE BENEFITS              100,000                 219,000                 219,000</w:t>
      </w:r>
    </w:p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RURAL INFRASTRUCTURE AUTHORITY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FUNDS AVAILABLE             24,925,000   4,375,000  31,665,879   9,696,879  33,610,800  11,641,800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AUTHORIZED FTE POSITIONS        (4.00)                 (10.00)                 (10.00)</w:t>
      </w:r>
    </w:p>
    <w:p w:rsidR="00034C58" w:rsidRPr="00406163" w:rsidRDefault="00034C58" w:rsidP="00034C5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34C58" w:rsidRDefault="00034C58" w:rsidP="00034C5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34C58" w:rsidSect="00034C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C58" w:rsidRDefault="00034C58" w:rsidP="00DA542B">
      <w:r>
        <w:separator/>
      </w:r>
    </w:p>
  </w:endnote>
  <w:endnote w:type="continuationSeparator" w:id="0">
    <w:p w:rsidR="00034C58" w:rsidRDefault="00034C5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F949F7-9E04-448B-A34D-F9BF5A129D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75352AA-53F5-493F-B296-D13964C8CA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1CAC0BC-490C-413A-9DA0-5529BD173DE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7815080-7817-49E1-8F0B-BA874BC1C0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4A39E9-F46A-4DA8-921C-5FA3773D77B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C58" w:rsidRDefault="00034C58" w:rsidP="00DA542B">
      <w:r>
        <w:separator/>
      </w:r>
    </w:p>
  </w:footnote>
  <w:footnote w:type="continuationSeparator" w:id="0">
    <w:p w:rsidR="00034C58" w:rsidRDefault="00034C5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C58"/>
    <w:rsid w:val="000046BD"/>
    <w:rsid w:val="00005E8A"/>
    <w:rsid w:val="0002128A"/>
    <w:rsid w:val="00034C58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318</Words>
  <Characters>3196</Characters>
  <Application>Microsoft Office Word</Application>
  <DocSecurity>0</DocSecurity>
  <Lines>71</Lines>
  <Paragraphs>67</Paragraphs>
  <ScaleCrop>false</ScaleCrop>
  <LinksUpToDate>false</LinksUpToDate>
  <CharactersWithSpaces>6452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54 -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