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0B6D" w:rsidRPr="00406163" w:rsidRDefault="00210B6D" w:rsidP="00210B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60-0001                                              SECTION  60                                                 PAGE 0193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EXECUTIVE DIRECTOR                 109,450     109,450     109,450     109,450     109,450     109,450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UNCLASSIFIED POSITIONS             312,821     312,821     319,077     319,077     319,077     319,077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(5.00)      (5.00)      (5.00)      (5.00)      (5.00)      (5.00)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OTHER PERSONAL SERVICES             99,550       2,400      99,550       2,400      99,550       2,400</w:t>
      </w:r>
    </w:p>
    <w:p w:rsidR="00210B6D" w:rsidRPr="00406163" w:rsidRDefault="00210B6D" w:rsidP="00210B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8  TOTAL PERSONAL SERVICE              521,821     424,671     528,077     430,927     528,077     430,927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(6.00)      (6.00)      (6.00)      (6.00)      (6.00)      (6.00)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OTHER OPERATING EXPENSES            332,050     110,609     352,550     131,109     352,550     131,109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TOTAL ADMINISTRATION                 853,871     535,280     880,627     562,036     880,627     562,036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 (6.00)      (6.00)      (6.00)      (6.00)      (6.00)      (6.00)</w:t>
      </w:r>
    </w:p>
    <w:p w:rsidR="00210B6D" w:rsidRPr="00406163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II. OFFICES OF CIRCUIT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SOLICITORS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PERSONAL SERVICE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CIRCUIT SOLICITOR                2,147,542   2,147,542   2,190,480   2,190,480   2,431,440   2,431,440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(16.00)     (16.00)     (16.00)     (16.00)     (16.00)     (16.00)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UNCLASSIFIED POSITIONS             565,951     565,951     577,270     577,270     577,270     577,270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                                    (16.00)     (16.00)     (16.00)     (16.00)     (16.00)     (16.00)</w:t>
      </w:r>
    </w:p>
    <w:p w:rsidR="00210B6D" w:rsidRPr="00406163" w:rsidRDefault="00210B6D" w:rsidP="00210B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TOTAL PERSONAL SERVICE            2,713,493   2,713,493   2,767,750   2,767,750   3,008,710   3,008,710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23                                      (32.00)     (32.00)     (32.00)     (32.00)     (32.00)     (32.00)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OTHER OPERATING EXPENSES             96,000      96,000      96,000      96,000      96,000      96,000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25  SPECIAL ITEMS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JUDICIAL CIRCUIT STATE SUPPORT   5,872,002   5,872,002   5,872,002   5,872,002   5,872,002   5,872,002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RICHLAND CNTY DRUG COURT            56,436      56,436      56,436      56,436      56,436      56,436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KERSHAW CNTY DRUG COURT             52,965      52,965      52,965      52,965      52,965      52,965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 SALUDA CNTY DRUG COURT              38,000      38,000      38,000      38,000      38,000      38,000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DRUG COURT FUNDING               2,800,000               2,800,000               2,800,000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   FEE FOR MOTIONS                    450,000                 450,000                 450,000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LAW ENFORCEMENT FUNDING          4,000,000               4,000,000               4,000,000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33   COURT FEES                         300,000                 300,000                 300,000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CRIMINAL DOMESTIC VIOLENCE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   PROSECUTION                     1,600,000   1,600,000   1,600,000   1,600,000   1,600,000   1,600,000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 DUI PROSECUTION                  1,179,041   1,179,041   1,179,041   1,179,041   1,179,041   1,179,041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   12TH JUDICIAL CIRCUIT DRUG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38    COURT                             150,000     150,000     150,000     150,000     150,000     150,000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</w:p>
    <w:p w:rsidR="00210B6D" w:rsidRDefault="00210B6D" w:rsidP="00210B6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10B6D" w:rsidRPr="00406163" w:rsidRDefault="00210B6D" w:rsidP="00210B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60-0002                                              SECTION  60                                                 PAGE 0194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  TRAFFIC EDUCATION PROG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  (MAGISTRATE)                       50,000                  50,000                  50,000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TRAFFIC EDUCATION PROG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4    (MUNICIPAL)                        50,000                  50,000                  50,000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 CONDITIONAL DISCHARGE -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6    GENERAL SESSIONS                  225,000                 225,000                 225,000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 CONDITIONAL DISCHARGE -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  MAGISTRATE                        175,000                 175,000                 175,000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9   CONDITIONAL DISCHARGE -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MUNICIPAL                         100,000                 100,000                 100,000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11   VIOLENT CRIME PROSECUTION        1,600,000   1,600,000   1,600,000   1,600,000   1,600,000   1,600,000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12   VICTIM'S ASSISTANCE PROGRAM        132,703     132,703     132,703     132,703     132,703     132,703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CASELOAD EQUALIZATION FUNDING                                                    7,764,929   7,764,929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  SC CENTER FOR FATHERS &amp;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  FAMILIES                                                  400,000     400,000</w:t>
      </w:r>
    </w:p>
    <w:p w:rsidR="00210B6D" w:rsidRPr="00406163" w:rsidRDefault="00210B6D" w:rsidP="00210B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16  TOTAL SPECIAL ITEMS              18,831,147  10,681,147  19,231,147  11,081,147  26,596,076  18,446,076</w:t>
      </w:r>
    </w:p>
    <w:p w:rsidR="00210B6D" w:rsidRPr="00406163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TOTAL OFFICES OF CIRCUIT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SOLICITORS                       21,640,640  13,490,640  22,094,897  13,944,897  29,700,786  21,550,786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20                                      (32.00)     (32.00)     (32.00)     (32.00)     (32.00)     (32.00)</w:t>
      </w:r>
    </w:p>
    <w:p w:rsidR="00210B6D" w:rsidRPr="00406163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22 III. EMPLOYEE BENEFITS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C. STATE EMPLOYER CONTRIBUTIONS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EMPLOYER CONTRIBUTIONS           1,727,034   1,690,042   1,790,970   1,753,978   1,923,084   1,886,092</w:t>
      </w:r>
    </w:p>
    <w:p w:rsidR="00210B6D" w:rsidRPr="00406163" w:rsidRDefault="00210B6D" w:rsidP="00210B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 TOTAL FRINGE BENEFITS             1,727,034   1,690,042   1,790,970   1,753,978   1,923,084   1,886,092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27 TOTAL EMPLOYEE BENEFITS            1,727,034   1,690,042   1,790,970   1,753,978   1,923,084   1,886,092</w:t>
      </w:r>
    </w:p>
    <w:p w:rsidR="00210B6D" w:rsidRPr="00406163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PROSECUTION COORDINATION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COMMISSION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31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32 TOTAL FUNDS AVAILABLE             24,221,545  15,715,962  24,766,494  16,260,911  32,504,497  23,998,914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TOTAL AUTHORIZED FTE POSITIONS       (38.00)     (38.00)     (38.00)     (38.00)     (38.00)     (38.00)</w:t>
      </w:r>
    </w:p>
    <w:p w:rsidR="00210B6D" w:rsidRPr="00406163" w:rsidRDefault="00210B6D" w:rsidP="00210B6D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210B6D" w:rsidRDefault="00210B6D" w:rsidP="00210B6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10B6D" w:rsidSect="00210B6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0B6D" w:rsidRDefault="00210B6D" w:rsidP="00DA542B">
      <w:r>
        <w:separator/>
      </w:r>
    </w:p>
  </w:endnote>
  <w:endnote w:type="continuationSeparator" w:id="0">
    <w:p w:rsidR="00210B6D" w:rsidRDefault="00210B6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E85AA9-8A4C-4372-88BB-E8A5BA0BC34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506BE6C-F4B7-492C-969E-D2A297EF674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4F2C4F2-3F19-4FBE-B59C-2126FE09B3B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44B5D0E-4603-4386-AF4E-6B08122BADC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DBC9755-5E6B-4287-A5D7-4F914677F52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0B6D" w:rsidRDefault="00210B6D" w:rsidP="00DA542B">
      <w:r>
        <w:separator/>
      </w:r>
    </w:p>
  </w:footnote>
  <w:footnote w:type="continuationSeparator" w:id="0">
    <w:p w:rsidR="00210B6D" w:rsidRDefault="00210B6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0B6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0B6D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2</Pages>
  <Words>539</Words>
  <Characters>4415</Characters>
  <Application>Microsoft Office Word</Application>
  <DocSecurity>0</DocSecurity>
  <Lines>94</Lines>
  <Paragraphs>90</Paragraphs>
  <ScaleCrop>false</ScaleCrop>
  <LinksUpToDate>false</LinksUpToDate>
  <CharactersWithSpaces>8268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60 - House Amended - South Carolina Legislature Online</dc:title>
  <dc:subject/>
  <dc:creator/>
  <cp:keywords/>
  <dc:description/>
  <cp:lastModifiedBy/>
  <cp:revision>1</cp:revision>
  <dcterms:created xsi:type="dcterms:W3CDTF">2015-05-29T14:01:00Z</dcterms:created>
  <dcterms:modified xsi:type="dcterms:W3CDTF">2015-05-29T14:01:00Z</dcterms:modified>
</cp:coreProperties>
</file>