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ABA" w:rsidRPr="00406163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0213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EXECUTIVE DIRECTOR                  99,421      99,421      99,421      99,421      98,120      98,120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1,477,665     859,834   1,501,699     883,868   1,503,000     885,169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(32.00)     (18.00)     (32.00)     (18.00)     (32.00)     (18.00)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UNCLASSIFIED POSITIONS              89,008      89,008      90,788      90,788      90,788      90,788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OTHER PERSONAL SERVICES            117,596      85,000     117,596      85,000     117,596      85,000</w:t>
      </w:r>
    </w:p>
    <w:p w:rsidR="003D7ABA" w:rsidRPr="00406163" w:rsidRDefault="003D7ABA" w:rsidP="003D7A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TOTAL PERSONAL SERVICE            1,783,690   1,133,263   1,809,504   1,159,077   1,809,504   1,159,077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(34.00)     (20.00)     (34.00)     (20.00)     (34.00)     (20.00)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OTHER OPERATING EXPENSES            158,182                 158,182                 158,182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TOTAL ADMINISTRATION               1,941,872   1,133,263   1,967,686   1,159,077   1,967,686   1,159,077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(34.00)     (20.00)     (34.00)     (20.00)     (34.00)     (20.00)</w:t>
      </w:r>
    </w:p>
    <w:p w:rsidR="003D7ABA" w:rsidRPr="00406163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II. PROGRAMS AND SERVICES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A. OFFENDER PROGRAM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1. OFFENDER SUPERVISION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PERSONAL SERVICE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CLASSIFIED POSITIONS          23,160,525   8,761,265  23,381,654   8,982,394  23,381,654   8,982,394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(532.00)    (254.00)    (532.00)    (254.00)    (532.00)    (254.00)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NEW POSITIONS</w:t>
      </w:r>
    </w:p>
    <w:p w:rsidR="003D7ABA" w:rsidRDefault="003D7ABA" w:rsidP="003D7AB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24      INFOR RESOURCE CONSULTANT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</w:t>
      </w:r>
    </w:p>
    <w:p w:rsidR="003D7ABA" w:rsidRDefault="003D7ABA" w:rsidP="003D7AB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26      II                                                       60,000      60,000      60,000      60,000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                                                 (1.00)      (1.00)</w:t>
      </w:r>
    </w:p>
    <w:p w:rsidR="003D7ABA" w:rsidRDefault="003D7ABA" w:rsidP="003D7AB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28      PROBATION &amp; PAROLE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</w:t>
      </w:r>
    </w:p>
    <w:p w:rsidR="003D7ABA" w:rsidRDefault="003D7ABA" w:rsidP="003D7AB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30      SPECIALIST                                            1,452,000   1,452,000   1,452,000   1,452,000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                        (44.00)     (44.00)     (44.00)     (44.00)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UNCLASSIFIED POSITIONS           185,255     185,255     188,960     188,960     188,960     188,960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   (2.00)      (2.00)      (2.00)      (2.00)      (2.00)      (2.00)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OTHER PERSONAL SERVICES          261,422      38,370     261,422      38,370     261,422      38,370</w:t>
      </w:r>
    </w:p>
    <w:p w:rsidR="003D7ABA" w:rsidRPr="00406163" w:rsidRDefault="003D7ABA" w:rsidP="003D7A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TOTAL PERSONAL SERVICE         23,607,202   8,984,890  25,344,036  10,721,724  25,344,036  10,721,724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(534.00)    (256.00)    (578.00)    (300.00)    (579.00)    (301.00)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OTHER OPERATING EXPENSES        9,769,096              10,349,940     580,844  10,349,940     580,844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CASE SERVICES/PUBLIC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ASSISTANCE PAYMENTS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</w:p>
    <w:p w:rsidR="003D7ABA" w:rsidRDefault="003D7ABA" w:rsidP="003D7AB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D7ABA" w:rsidRPr="00406163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0214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 CASE SERVICES                     32,425                  32,425                  32,425</w:t>
      </w:r>
    </w:p>
    <w:p w:rsidR="003D7ABA" w:rsidRPr="00406163" w:rsidRDefault="003D7ABA" w:rsidP="003D7A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TOTAL CASE SRVC/PUB ASST           32,425                  32,425                  32,425</w:t>
      </w:r>
    </w:p>
    <w:p w:rsidR="003D7ABA" w:rsidRPr="00406163" w:rsidRDefault="003D7ABA" w:rsidP="003D7A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TOTAL OFFENDER SUPERVISION      33,408,723   8,984,890  35,726,401  11,302,568  35,726,401  11,302,568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(534.00)    (256.00)    (578.00)    (300.00)    (579.00)    (301.00)</w:t>
      </w:r>
    </w:p>
    <w:p w:rsidR="003D7ABA" w:rsidRPr="00406163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2.  SEX OFFENDER MONITORING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PROGRAM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PERSONAL SERVICE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CLASSIFIED POSITIONS           2,190,000   2,190,000   2,245,473   2,245,473   2,245,473   2,245,473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(54.00)     (54.00)     (54.00)     (54.00)     (54.00)     (54.00)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OTHER PERSONAL SERVICES           10,000      10,000      10,000      10,000      10,000      10,000</w:t>
      </w:r>
    </w:p>
    <w:p w:rsidR="003D7ABA" w:rsidRPr="00406163" w:rsidRDefault="003D7ABA" w:rsidP="003D7A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TOTAL PERSONAL SERVICE          2,200,000   2,200,000   2,255,473   2,255,473   2,255,473   2,255,473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(54.00)     (54.00)     (54.00)     (54.00)     (54.00)     (54.00)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OTHER OPERATING EXPENSES          595,001     295,001     595,001     295,001     595,001     295,001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EMPLOYER CONTRIBUTIONS            691,567     691,567     720,118     720,118     720,118     720,118</w:t>
      </w:r>
    </w:p>
    <w:p w:rsidR="003D7ABA" w:rsidRPr="00406163" w:rsidRDefault="003D7ABA" w:rsidP="003D7A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TOTAL FRINGE BENEFITS              691,567     691,567     720,118     720,118     720,118     720,118</w:t>
      </w:r>
    </w:p>
    <w:p w:rsidR="003D7ABA" w:rsidRPr="00406163" w:rsidRDefault="003D7ABA" w:rsidP="003D7A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TOTAL SEX OFFENDER MONITORING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AND SUPERVISI                    3,486,568   3,186,568   3,570,592   3,270,592   3,570,592   3,270,592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(54.00)     (54.00)     (54.00)     (54.00)     (54.00)     (54.00)</w:t>
      </w:r>
    </w:p>
    <w:p w:rsidR="003D7ABA" w:rsidRPr="00406163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3.  SENTENCING REFORM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PERSONAL SERVICE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CLASSIFIED POSITIONS            1,722,000   1,722,000   1,765,618   1,765,618   1,765,618   1,765,618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(52.00)     (52.00)     (52.00)     (52.00)     (52.00)     (52.00)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OTHER PERSONAL SERVICES            20,000      20,000      20,000      20,000      20,000      20,000</w:t>
      </w:r>
    </w:p>
    <w:p w:rsidR="003D7ABA" w:rsidRPr="00406163" w:rsidRDefault="003D7ABA" w:rsidP="003D7A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TOTAL PERSONAL SERVICE           1,742,000   1,742,000   1,785,618   1,785,618   1,785,618   1,785,618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(52.00)     (52.00)     (52.00)     (52.00)     (52.00)     (52.00)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OTHER OPERATING EXPENSES         1,206,784   1,206,784   1,206,784   1,206,784   1,206,784   1,206,784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CASE SERVICES/PUBLIC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ASSISTANCE PAYMENTS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CASE SERVICES                     340,000     340,000     340,000     340,000     340,000     340,000</w:t>
      </w:r>
    </w:p>
    <w:p w:rsidR="003D7ABA" w:rsidRPr="00406163" w:rsidRDefault="003D7ABA" w:rsidP="003D7A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TOTAL CASE SRVC/PUB ASST           340,000     340,000     340,000     340,000     340,000     340,000</w:t>
      </w:r>
    </w:p>
    <w:p w:rsidR="003D7ABA" w:rsidRPr="00406163" w:rsidRDefault="003D7ABA" w:rsidP="003D7A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TOTAL SENTENCING REFORM           3,288,784   3,288,784   3,332,402   3,332,402   3,332,402   3,332,402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(52.00)     (52.00)     (52.00)     (52.00)     (52.00)     (52.00)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TOTAL OFFENDER PROGRAMMING        40,184,075  15,460,242  42,629,395  17,905,562  42,629,395  17,905,562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(640.00)    (362.00)    (684.00)    (406.00)    (685.00)    (407.00)</w:t>
      </w:r>
    </w:p>
    <w:p w:rsidR="003D7ABA" w:rsidRPr="00406163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II. PROGRAMS AND SERVICES</w:t>
      </w:r>
    </w:p>
    <w:p w:rsidR="003D7ABA" w:rsidRDefault="003D7ABA" w:rsidP="003D7AB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D7ABA" w:rsidRPr="00406163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0215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B. RE-ENTRY PROGRAMS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1. SPARTANBURG RE-ENTRY CENTER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PERSONAL SERVICE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CLASSIFIED POSITIONS             300,000                 300,000                 300,000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 (6.00)                  (6.00)                  (6.00)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OTHER PERSONAL SERVICES          320,000                 320,000                 320,000</w:t>
      </w:r>
    </w:p>
    <w:p w:rsidR="003D7ABA" w:rsidRPr="00406163" w:rsidRDefault="003D7ABA" w:rsidP="003D7A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TOTAL PERSONAL SERVICE            620,000                 620,000                 620,000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(6.00)                  (6.00)                  (6.00)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OTHER OPERATING EXPENSES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OTHER OPERATING EXPENSES         225,000                 225,000                 225,000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CASE SERVICES/PUBLIC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ASSISTANCE PAYMENTS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CASE SERVICES                    10,000                  10,000                  10,000</w:t>
      </w:r>
    </w:p>
    <w:p w:rsidR="003D7ABA" w:rsidRPr="00406163" w:rsidRDefault="003D7ABA" w:rsidP="003D7A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TOTAL CASE SRVC/PUB ASST          10,000                  10,000                  10,000</w:t>
      </w:r>
    </w:p>
    <w:p w:rsidR="003D7ABA" w:rsidRPr="00406163" w:rsidRDefault="003D7ABA" w:rsidP="003D7A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TOTAL SPARTANBURG RE-ENTRY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CENTER                           855,000                 855,000                 855,000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 (6.00)                  (6.00)                  (6.00)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TOTAL RE-ENTRY PROGRAMS            855,000                 855,000                 855,000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 (6.00)                  (6.00)                  (6.00)</w:t>
      </w:r>
    </w:p>
    <w:p w:rsidR="003D7ABA" w:rsidRPr="00406163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II. PROGRAMS AND SERVICES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C.  PAROLE BOARD OPERATIONS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PERSONAL SERVICE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PROBATION, PARDON &amp;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PAROLE BOARD                   155,230     155,230     155,230     155,230     155,230     155,230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CLASSIFIED POSITIONS            867,900     393,311     877,863     403,274     877,863     403,274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(20.00)      (9.00)     (20.00)      (9.00)     (20.00)      (9.00)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OTHER PERSONAL SERVICES          59,853                  59,853                  59,853</w:t>
      </w:r>
    </w:p>
    <w:p w:rsidR="003D7ABA" w:rsidRPr="00406163" w:rsidRDefault="003D7ABA" w:rsidP="003D7A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TOTAL PERSONAL SERVICE         1,082,983     548,541   1,092,946     558,504   1,092,946     558,504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(20.00)      (9.00)     (20.00)      (9.00)     (20.00)      (9.00)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OTHER OPERATING EXPENSES          67,132                  67,132                  67,132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CASE SERVICES/PUBLIC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ASSISTANCE PAYMENTS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CASE SERVICES/PUBLIC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  ASSISTANCE PAYMENT              45,000                  45,000                  45,000</w:t>
      </w:r>
    </w:p>
    <w:p w:rsidR="003D7ABA" w:rsidRPr="00406163" w:rsidRDefault="003D7ABA" w:rsidP="003D7A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TOTAL CASE SRVC/PUB ASST          45,000                  45,000                  45,000</w:t>
      </w:r>
    </w:p>
    <w:p w:rsidR="003D7ABA" w:rsidRPr="00406163" w:rsidRDefault="003D7ABA" w:rsidP="003D7A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TOTAL PAROLE BOARD OPERATIONS   1,195,115     548,541   1,205,078     558,504   1,205,078     558,504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 (20.00)      (9.00)     (20.00)      (9.00)     (20.00)      (9.00)</w:t>
      </w:r>
    </w:p>
    <w:p w:rsidR="003D7ABA" w:rsidRPr="00406163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</w:p>
    <w:p w:rsidR="003D7ABA" w:rsidRDefault="003D7ABA" w:rsidP="003D7AB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D7ABA" w:rsidRPr="00406163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66-0004                                              SECTION  66                                                 PAGE 0216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PROGRAMS AND SERVICES       42,234,190  16,008,783  44,689,473  18,464,066  44,689,473  18,464,066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(666.00)    (371.00)    (710.00)    (415.00)    (711.00)    (416.00)</w:t>
      </w:r>
    </w:p>
    <w:p w:rsidR="003D7ABA" w:rsidRPr="00406163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III. EMPLOYEE BENEFITS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C. STATE EMPLOYER CONTRIBUTIONS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EMPLOYER CONTRIBUTIONS          10,151,948   4,788,133  10,907,653   5,543,838  10,907,653   5,543,838</w:t>
      </w:r>
    </w:p>
    <w:p w:rsidR="003D7ABA" w:rsidRPr="00406163" w:rsidRDefault="003D7ABA" w:rsidP="003D7A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TOTAL FRINGE BENEFITS            10,151,948   4,788,133  10,907,653   5,543,838  10,907,653   5,543,838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TOTAL EMPLOYEE BENEFITS           10,151,948   4,788,133  10,907,653   5,543,838  10,907,653   5,543,838</w:t>
      </w:r>
    </w:p>
    <w:p w:rsidR="003D7ABA" w:rsidRPr="00406163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DEPT OF PROBATION, PAROLE &amp;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PARDON SERVICES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TOTAL FUNDS AVAILABLE             54,328,010  21,930,179  57,564,812  25,166,981  57,564,812  25,166,981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TOTAL AUTHORIZED FTE POSITIONS      (700.00)    (391.00)    (744.00)    (435.00)    (745.00)    (436.00)</w:t>
      </w:r>
    </w:p>
    <w:p w:rsidR="003D7ABA" w:rsidRPr="00406163" w:rsidRDefault="003D7ABA" w:rsidP="003D7AB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D7ABA" w:rsidRDefault="003D7ABA" w:rsidP="003D7AB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D7ABA" w:rsidSect="003D7AB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ABA" w:rsidRDefault="003D7ABA" w:rsidP="00DA542B">
      <w:r>
        <w:separator/>
      </w:r>
    </w:p>
  </w:endnote>
  <w:endnote w:type="continuationSeparator" w:id="0">
    <w:p w:rsidR="003D7ABA" w:rsidRDefault="003D7AB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D1C1B8-995C-4B74-90E6-B98FBCC841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BC4F4EF-4076-4766-9FA2-54C25B39F75B}"/>
    <w:embedItalic r:id="rId3" w:fontKey="{9856E836-91E5-4AA5-85C0-E61F898A931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F9C0357-06BE-4C7A-9863-8ADBC04F1B1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12F677B3-643F-4053-8315-20CBA960493E}"/>
    <w:embedItalic r:id="rId6" w:fontKey="{68844BE7-223C-4884-9DB5-520F884E13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FCC3E3A-E797-4BA9-878D-6D7F8F84C3F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ABA" w:rsidRDefault="003D7ABA" w:rsidP="00DA542B">
      <w:r>
        <w:separator/>
      </w:r>
    </w:p>
  </w:footnote>
  <w:footnote w:type="continuationSeparator" w:id="0">
    <w:p w:rsidR="003D7ABA" w:rsidRDefault="003D7AB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D7ABA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4</Pages>
  <Words>993</Words>
  <Characters>8924</Characters>
  <Application>Microsoft Office Word</Application>
  <DocSecurity>0</DocSecurity>
  <Lines>188</Lines>
  <Paragraphs>179</Paragraphs>
  <ScaleCrop>false</ScaleCrop>
  <LinksUpToDate>false</LinksUpToDate>
  <CharactersWithSpaces>16622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66 - House Amended - South Carolina Legislature Online</dc:title>
  <dc:subject/>
  <dc:creator/>
  <cp:keywords/>
  <dc:description/>
  <cp:lastModifiedBy/>
  <cp:revision>1</cp:revision>
  <dcterms:created xsi:type="dcterms:W3CDTF">2015-05-29T14:02:00Z</dcterms:created>
  <dcterms:modified xsi:type="dcterms:W3CDTF">2015-05-29T14:02:00Z</dcterms:modified>
</cp:coreProperties>
</file>