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EF6" w:rsidRPr="00406163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0226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OFFICE OF THE EXECUTIVE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DIRECTOR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PERSONAL SERVICE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DIRECTOR                           171,683                 175,117                 175,117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UNCLASSIFIED POSITIONS             972,634                 859,961                 859,961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(11.00)                 (10.00)                 (10.00)</w:t>
      </w:r>
    </w:p>
    <w:p w:rsidR="007C3EF6" w:rsidRPr="00406163" w:rsidRDefault="007C3EF6" w:rsidP="007C3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TOTAL PERSONAL SERVICE            1,144,317               1,035,078               1,035,078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(12.00)                 (11.00)                 (11.00)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OTHER OPERATING EXPENSES          1,058,681               1,133,847               1,133,847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SPECIAL ITEMS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DUAL PARTY RELAY FUND            4,165,696               4,165,696               4,165,696</w:t>
      </w:r>
    </w:p>
    <w:p w:rsidR="007C3EF6" w:rsidRPr="00406163" w:rsidRDefault="007C3EF6" w:rsidP="007C3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TOTAL SPECIAL ITEMS               4,165,696               4,165,696               4,165,696</w:t>
      </w:r>
    </w:p>
    <w:p w:rsidR="007C3EF6" w:rsidRPr="00406163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TOTAL OFFICE OF EXECUTIVE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DIRECTOR                          6,368,694               6,334,621               6,334,621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(12.00)                 (11.00)                 (11.00)</w:t>
      </w:r>
    </w:p>
    <w:p w:rsidR="007C3EF6" w:rsidRPr="00406163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II. SUPPORT SERVICES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PERSONAL SERVICE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UNCLASSIFIED POSITIONS           1,471,801               1,491,109               1,491,109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(28.00)                 (29.00)                 (29.00)</w:t>
      </w:r>
    </w:p>
    <w:p w:rsidR="007C3EF6" w:rsidRPr="00406163" w:rsidRDefault="007C3EF6" w:rsidP="007C3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TOTAL PERSONAL SERVICE            1,471,801               1,491,109               1,491,109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(28.00)                 (29.00)                 (29.00)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TOTAL SUPPORT SERVICES             1,471,801               1,491,109               1,491,109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(28.00)                 (29.00)                 (29.00)</w:t>
      </w:r>
    </w:p>
    <w:p w:rsidR="007C3EF6" w:rsidRPr="00406163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III. TELECOM, TRANS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PERSONAL SERVICE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UNCLASSIFIED POSITIONS           1,100,779               1,079,645               1,079,645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(18.00)                 (16.00)                 (16.00)</w:t>
      </w:r>
    </w:p>
    <w:p w:rsidR="007C3EF6" w:rsidRPr="00406163" w:rsidRDefault="007C3EF6" w:rsidP="007C3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TOTAL PERSONAL SERVICE            1,100,779               1,079,645               1,079,645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(18.00)                 (16.00)                 (16.00)</w:t>
      </w:r>
    </w:p>
    <w:p w:rsidR="007C3EF6" w:rsidRPr="00406163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TOTAL TELECOM, TRANS,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WATER/WASTEWATER                  1,100,779               1,079,645               1,079,645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 (18.00)                 (16.00)                 (16.00)</w:t>
      </w:r>
    </w:p>
    <w:p w:rsidR="007C3EF6" w:rsidRPr="00406163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</w:p>
    <w:p w:rsidR="007C3EF6" w:rsidRDefault="007C3EF6" w:rsidP="007C3EF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C3EF6" w:rsidRPr="00406163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0227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IV. ELECTRIC &amp; GAS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UNCLASSIFIED POSITIONS           1,013,961               1,219,643               1,219,643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(16.00)                 (18.00)                 (18.00)</w:t>
      </w:r>
    </w:p>
    <w:p w:rsidR="007C3EF6" w:rsidRPr="00406163" w:rsidRDefault="007C3EF6" w:rsidP="007C3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TOTAL PERSONAL SERVICE            1,013,961               1,219,643               1,219,643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(16.00)                 (18.00)                 (18.00)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TOTAL ELECTRIC AND GAS             1,013,961               1,219,643               1,219,643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(16.00)                 (18.00)                 (18.00)</w:t>
      </w:r>
    </w:p>
    <w:p w:rsidR="007C3EF6" w:rsidRPr="00406163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V. ENERGY OFFICE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A. ENERGY PROGRAMS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PERSONAL SERVICE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CLASSIFIED POSITIONS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                        (13.33)                 (13.33)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UNCLASSIFIED POSITIONS                                    707,347                 707,347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OTHER PERSONAL SERVICES                                    47,712                  47,712</w:t>
      </w:r>
    </w:p>
    <w:p w:rsidR="007C3EF6" w:rsidRPr="00406163" w:rsidRDefault="007C3EF6" w:rsidP="007C3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TOTAL PERSONAL SERVICE                                     755,059                 755,059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                        (13.33)                 (13.33)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OTHER OPERATING EXPENSES                                   306,188                 306,188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DISTRIBUTION TO SUBDIVISIONS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ALLOC OTHER ENTITIES                                       60,000                  60,000</w:t>
      </w:r>
    </w:p>
    <w:p w:rsidR="007C3EF6" w:rsidRPr="00406163" w:rsidRDefault="007C3EF6" w:rsidP="007C3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TOTAL DIST SUBDIVISIONS                                     60,000                  60,000</w:t>
      </w:r>
    </w:p>
    <w:p w:rsidR="007C3EF6" w:rsidRPr="00406163" w:rsidRDefault="007C3EF6" w:rsidP="007C3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TOTAL ENERGY PROGRAMS                                     1,121,247               1,121,247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                        (13.33)                 (13.33)</w:t>
      </w:r>
    </w:p>
    <w:p w:rsidR="007C3EF6" w:rsidRPr="00406163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B. RADIOACTIVE WASTE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PERSONAL SERVICE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CLASSIFIED POSITIONS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                         (4.67)                  (4.67)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UNCLASSIFIED POSITIONS                                    249,085                 249,085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OTHER PERSONAL SERVICES                                     7,488                   7,488</w:t>
      </w:r>
    </w:p>
    <w:p w:rsidR="007C3EF6" w:rsidRPr="00406163" w:rsidRDefault="007C3EF6" w:rsidP="007C3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TOTAL PERSONAL SERVICE                                     256,573                 256,573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                         (4.67)                  (4.67)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OTHER OPERATING EXPENSES                                   108,568                 108,568</w:t>
      </w:r>
    </w:p>
    <w:p w:rsidR="007C3EF6" w:rsidRPr="00406163" w:rsidRDefault="007C3EF6" w:rsidP="007C3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TOTAL RADIOACTIVE WASTE                                     365,141                 365,141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                          (4.67)                  (4.67)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TOTAL ENERGY OFFICE                                        1,486,388               1,486,388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40                                                              (18.00)                 (18.00)</w:t>
      </w:r>
    </w:p>
    <w:p w:rsidR="007C3EF6" w:rsidRPr="00406163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7C3EF6" w:rsidRDefault="007C3EF6" w:rsidP="007C3EF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C3EF6" w:rsidRPr="00406163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73-0003                                              SECTION  73                                                 PAGE 0228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VI. EMPLOYEE BENEFITS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C. STATE EMPLOYER CONTRIBUTIONS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EMPLOYER CONTRIBUTIONS           1,448,778               1,852,706               1,852,706</w:t>
      </w:r>
    </w:p>
    <w:p w:rsidR="007C3EF6" w:rsidRPr="00406163" w:rsidRDefault="007C3EF6" w:rsidP="007C3E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TOTAL FRINGE BENEFITS             1,448,778               1,852,706               1,852,706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TOTAL EMPLOYEE BENEFITS            1,448,778               1,852,706               1,852,706</w:t>
      </w:r>
    </w:p>
    <w:p w:rsidR="007C3EF6" w:rsidRPr="00406163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OFFICE OF REGULATORY STAFF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TOTAL FUNDS AVAILABLE             11,404,013              13,464,112              13,464,112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TOTAL AUTHORIZED FTE POSITIONS       (74.00)                 (92.00)                 (92.00)</w:t>
      </w:r>
    </w:p>
    <w:p w:rsidR="007C3EF6" w:rsidRPr="00406163" w:rsidRDefault="007C3EF6" w:rsidP="007C3E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C3EF6" w:rsidRDefault="007C3EF6" w:rsidP="007C3EF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7C3EF6" w:rsidSect="007C3EF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3EF6" w:rsidRDefault="007C3EF6" w:rsidP="00DA542B">
      <w:r>
        <w:separator/>
      </w:r>
    </w:p>
  </w:endnote>
  <w:endnote w:type="continuationSeparator" w:id="0">
    <w:p w:rsidR="007C3EF6" w:rsidRDefault="007C3EF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3F1F1F-5661-4743-9E7E-422C0DB98B7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E6ED84A-CE35-4997-A4E5-F4365F3DC48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CA21DA6-5978-45F9-B8A4-D9341C835AE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627D59E-936F-4AFC-88BB-CB4A29417F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DB5080-35D9-4AB9-9370-C989761D29E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3EF6" w:rsidRDefault="007C3EF6" w:rsidP="00DA542B">
      <w:r>
        <w:separator/>
      </w:r>
    </w:p>
  </w:footnote>
  <w:footnote w:type="continuationSeparator" w:id="0">
    <w:p w:rsidR="007C3EF6" w:rsidRDefault="007C3EF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EF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C3EF6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3</Pages>
  <Words>532</Words>
  <Characters>5388</Characters>
  <Application>Microsoft Office Word</Application>
  <DocSecurity>0</DocSecurity>
  <Lines>130</Lines>
  <Paragraphs>124</Paragraphs>
  <ScaleCrop>false</ScaleCrop>
  <LinksUpToDate>false</LinksUpToDate>
  <CharactersWithSpaces>11411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73 - House Amended - South Carolina Legislature Online</dc:title>
  <dc:subject/>
  <dc:creator/>
  <cp:keywords/>
  <dc:description/>
  <cp:lastModifiedBy/>
  <cp:revision>1</cp:revision>
  <dcterms:created xsi:type="dcterms:W3CDTF">2015-05-29T14:02:00Z</dcterms:created>
  <dcterms:modified xsi:type="dcterms:W3CDTF">2015-05-29T14:02:00Z</dcterms:modified>
</cp:coreProperties>
</file>