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0244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                          124,973                 124,973                 107,645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3,081,824               3,181,824               3,199,152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(58.09)                 (60.09)                 (60.09)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NEW POSITIONS</w:t>
      </w:r>
    </w:p>
    <w:p w:rsidR="002B48E2" w:rsidRDefault="002B48E2" w:rsidP="002B48E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8    ADMINISTRATIVE ASSISTANT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                        (2.00)                  (2.00)</w:t>
      </w:r>
    </w:p>
    <w:p w:rsidR="002B48E2" w:rsidRDefault="002B48E2" w:rsidP="002B48E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10    ATTORNEY I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                        (3.00)                  (3.00)</w:t>
      </w:r>
    </w:p>
    <w:p w:rsidR="002B48E2" w:rsidRDefault="002B48E2" w:rsidP="002B48E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12    AUDITOR IV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                        (1.00)                  (1.00)</w:t>
      </w:r>
    </w:p>
    <w:p w:rsidR="002B48E2" w:rsidRDefault="002B48E2" w:rsidP="002B48E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14    SENIOR INFOR RESOURCE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</w:t>
      </w:r>
    </w:p>
    <w:p w:rsidR="002B48E2" w:rsidRDefault="002B48E2" w:rsidP="002B48E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16    CONSULTANT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                        (1.00)                  (1.00)</w:t>
      </w:r>
    </w:p>
    <w:p w:rsidR="002B48E2" w:rsidRDefault="002B48E2" w:rsidP="002B48E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18    SYSTEMS PROGRAMMER I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                        (1.00)                  (1.00)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UNCLASSIFIED POSITIONS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(2.00)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OTHER PERSONAL SERVICES            500,000                 500,000                 500,000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PERSONAL SERVICE            3,706,797               3,806,797               3,806,797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(61.09)                 (69.09)                 (69.09)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OTHER OPERATING EXPENSES          1,282,996               1,282,996               1,282,996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TOTAL ADMINISTRATION               4,989,793               5,089,793               5,089,793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(61.09)                 (69.09)                 (69.09)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II. PROGRAMS &amp; SERVICES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A. OSHA VOLUNTARY PROGRAMS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PERSONAL SERVICE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CLASSIFIED POSITIONS              600,575      36,313     601,301      37,039     601,301      37,039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(19.98)      (6.26)     (19.98)      (6.26)     (19.98)      (6.26)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TOTAL PERSONAL SERVICE             600,575      36,313     601,301      37,039     601,301      37,039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(19.98)      (6.26)     (19.98)      (6.26)     (19.98)      (6.26)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OTHER OPERATING EXPENSES           293,161      40,000     293,161      40,000     293,161      40,000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TOTAL OSHA VOLUNTARY PROGRAMS       893,736      76,313     894,462      77,039     894,462      77,039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(19.98)      (6.26)     (19.98)      (6.26)     (19.98)      (6.26)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</w:p>
    <w:p w:rsidR="002B48E2" w:rsidRDefault="002B48E2" w:rsidP="002B48E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0245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B. OCCUPATIONAL SAFETY &amp; HEALTH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PERSONAL SERVICE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CLASSIFIED POSITIONS            1,882,922     816,428   1,899,250     832,756   1,899,250     832,756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(47.44)     (25.56)     (47.44)     (25.56)     (47.44)     (25.56)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OTHER PERSONAL SERVICES             8,313       4,218       8,397       4,302       8,397       4,302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TOTAL PERSONAL SERVICE           1,891,235     820,646   1,907,647     837,058   1,907,647     837,058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(47.44)     (25.56)     (47.44)     (25.56)     (47.44)     (25.56)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OTHER OPERATING EXPENSES           366,868     191,562     400,355     191,562     400,355     191,562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TOTAL OCCUPATIONAL SAFETY &amp;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HEALTH                           2,258,103   1,012,208   2,308,002   1,028,620   2,308,002   1,028,620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(47.44)     (25.56)     (47.44)     (25.56)     (47.44)     (25.56)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C. FIRE ACADEMY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PERSONAL SERVICE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CLASSIFIED POSITIONS            1,753,763               1,451,463               1,451,463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(41.00)                 (41.00)                 (41.00)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UNCLASSIFIED POSITIONS            302,300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OTHER PERSONAL SERVICES         1,184,500               1,789,100               1,789,100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TOTAL PERSONAL SERVICE           3,240,563               3,240,563               3,240,563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(41.00)                 (41.00)                 (41.00)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OTHER OPERATING EXPENSES         4,079,111               4,079,111               4,079,111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FIRE ACADEMY                7,319,674               7,319,674               7,319,674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(41.00)                 (41.00)                 (41.00)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D. STATE FIRE MARSHAL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PERSONAL SERVICE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CLASSIFIED POSITIONS            1,450,841               1,650,841               1,650,841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(32.00)                 (32.00)                 (32.00)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OTHER PERSONAL SERVICES           305,622                 305,622                 305,622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TOTAL PERSONAL SERVICE           1,756,463               1,956,463               1,956,463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(32.00)                 (32.00)                 (32.00)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OTHER OPERATING EXPENSES           824,303               1,290,816               1,290,816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TOTAL OFFICE OF STATE FIRE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MARSHAL                          2,580,766               3,247,279               3,247,279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(32.00)                 (32.00)                 (32.00)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E. ELEVATORS &amp; AMUSEMENT RIDES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PERSONAL SERVICE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CLASSIFIED POSITIONS              700,000                 700,000                 700,000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 (7.00)                  (7.00)                  (7.00)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</w:p>
    <w:p w:rsidR="002B48E2" w:rsidRDefault="002B48E2" w:rsidP="002B48E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0246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NEW POSITIONS</w:t>
      </w:r>
    </w:p>
    <w:p w:rsidR="002B48E2" w:rsidRDefault="002B48E2" w:rsidP="002B48E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2     ADMINISTRATIVE ASSISTANT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                         (1.00)                  (1.00)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TOTAL PERSONAL SERVICE             700,000                 700,000                 700,000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(7.00)                  (8.00)                  (8.00)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OTHER OPERATING EXPENSES           215,000                 215,000                 215,000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TOTAL ELEVATORS &amp; AMUSEMENT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RIDES                              915,000                 915,000                 915,000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(7.00)                  (8.00)                  (8.00)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F. PROF &amp; OCCUPATIONAL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LICENSING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PERSONAL SERVICE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CLASSIFIED POSITIONS            7,154,295               7,154,295               7,154,295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(168.90)                (168.90)                (168.90)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NEW POSITIONS</w:t>
      </w:r>
    </w:p>
    <w:p w:rsidR="002B48E2" w:rsidRDefault="002B48E2" w:rsidP="002B48E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17     ADMINISTRATIVE ASSISTANT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                        (1.00)                  (1.00)</w:t>
      </w:r>
    </w:p>
    <w:p w:rsidR="002B48E2" w:rsidRDefault="002B48E2" w:rsidP="002B48E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19     INSPECTOR I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                        (2.00)                  (2.00)</w:t>
      </w:r>
    </w:p>
    <w:p w:rsidR="002B48E2" w:rsidRDefault="002B48E2" w:rsidP="002B48E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21     PHARMACIST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                        (1.00)                  (1.00)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UNCLASSIFIED POSITIONS             95,705                  97,618                  97,618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OTHER PERSONAL SERVICES           900,000                 411,514                 411,514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TOTAL PERSONAL SERVICE           8,150,000               7,663,427               7,663,427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(169.90)                (173.90)                (173.90)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OTHER OPERATING EXPENSES         6,883,069               6,383,069               6,383,069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SPECIAL ITEMS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RESEARCH &amp; EDUCATION              200,000                 200,000                 200,000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TOTAL SPECIAL ITEMS                200,000                 200,000                 200,000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TOTAL PROFESSIONAL &amp;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OCCUPATIONAL LICENSING          15,233,069              14,246,496              14,246,496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(169.90)                (173.90)                (173.90)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G. LABOR SERVICES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OTHER OPERATING EXPENSES            85,000                  85,000                  85,000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TOTAL LABOR SERVICES                 85,000                  85,000                  85,000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</w:p>
    <w:p w:rsidR="002B48E2" w:rsidRDefault="002B48E2" w:rsidP="002B48E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0247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H. BUILDING CODES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PERSONAL SERVICE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CLASSIFIED POSITIONS              430,000                 430,000                 430,000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(12.56)                 (12.56)                 (12.56)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TOTAL PERSONAL SERVICE             430,000                 430,000                 430,000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(12.56)                 (12.56)                 (12.56)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OPERATING EXPENSES           350,000                 350,000                 350,000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BUILDING CODES                780,000                 780,000                 780,000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(12.56)                 (12.56)                 (12.56)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PROGRAMS AND SERVICES       30,065,348   1,088,521  29,795,913   1,105,659  29,795,913   1,105,659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(329.88)     (31.82)    (334.88)     (31.82)    (334.88)     (31.82)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III. EMPLOYEE BENEFITS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C. STATE EMPLOYER CONTRIBUTIONS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EMPLOYER CONTRIBUTIONS           5,958,211     222,959   6,162,166     240,341   6,162,166     240,341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TOTAL FRINGE BENEFITS             5,958,211     222,959   6,162,166     240,341   6,162,166     240,341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TOTAL EMPLOYEE BENEFITS            5,958,211     222,959   6,162,166     240,341   6,162,166     240,341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DEPT OF LABOR, LICENSING AND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REGULATION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FUNDS AVAILABLE             41,013,352   1,311,480  41,047,872   1,346,000  41,047,872   1,346,000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AUTHORIZED FTE POSITIONS      (390.97)     (31.82)    (403.97)     (31.82)    (403.97)     (31.82)</w:t>
      </w:r>
    </w:p>
    <w:p w:rsidR="002B48E2" w:rsidRPr="00406163" w:rsidRDefault="002B48E2" w:rsidP="002B48E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B48E2" w:rsidRDefault="002B48E2" w:rsidP="002B48E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B48E2" w:rsidSect="002B48E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8E2" w:rsidRDefault="002B48E2" w:rsidP="00DA542B">
      <w:r>
        <w:separator/>
      </w:r>
    </w:p>
  </w:endnote>
  <w:endnote w:type="continuationSeparator" w:id="0">
    <w:p w:rsidR="002B48E2" w:rsidRDefault="002B48E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DA2C12-0E42-44B2-AEF0-E2AC36FBAE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73FE6E8-CB17-4BCF-9707-59F2EC6EA4ED}"/>
    <w:embedItalic r:id="rId3" w:fontKey="{8A8EABD4-2399-4CED-8258-24B1A16388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3BFC4D9-10EA-4B68-A4F3-15EC34ED2F5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A38A9B5-6E67-44AC-B8E3-3C6B6A4CF441}"/>
    <w:embedItalic r:id="rId6" w:fontKey="{4CA2C795-1FF7-4742-B6CC-6CF5098E80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0995B3E-2556-4B8F-89E1-DCC6E0DFDA9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8E2" w:rsidRDefault="002B48E2" w:rsidP="00DA542B">
      <w:r>
        <w:separator/>
      </w:r>
    </w:p>
  </w:footnote>
  <w:footnote w:type="continuationSeparator" w:id="0">
    <w:p w:rsidR="002B48E2" w:rsidRDefault="002B48E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8E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B48E2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4</Pages>
  <Words>900</Words>
  <Characters>8255</Characters>
  <Application>Microsoft Office Word</Application>
  <DocSecurity>0</DocSecurity>
  <Lines>201</Lines>
  <Paragraphs>191</Paragraphs>
  <ScaleCrop>false</ScaleCrop>
  <LinksUpToDate>false</LinksUpToDate>
  <CharactersWithSpaces>16984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81 - House Amended - South Carolina Legislature Online</dc:title>
  <dc:subject/>
  <dc:creator/>
  <cp:keywords/>
  <dc:description/>
  <cp:lastModifiedBy/>
  <cp:revision>1</cp:revision>
  <dcterms:created xsi:type="dcterms:W3CDTF">2015-05-29T14:03:00Z</dcterms:created>
  <dcterms:modified xsi:type="dcterms:W3CDTF">2015-05-29T14:03:00Z</dcterms:modified>
</cp:coreProperties>
</file>