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3E1" w:rsidRPr="00406163" w:rsidRDefault="006703E1" w:rsidP="00670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0269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SERVICE: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GOVERNOR                           106,078     106,078     106,078     106,078     106,078     106,078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UNCLASSIFIED POSITIONS           1,245,652   1,245,652   1,259,179   1,259,179   1,259,179   1,259,179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(23.00)     (23.00)     (23.00)     (23.00)     (23.00)     (23.00)</w:t>
      </w:r>
    </w:p>
    <w:p w:rsidR="006703E1" w:rsidRPr="00406163" w:rsidRDefault="006703E1" w:rsidP="00670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PERSONAL SERVICE            1,351,730   1,351,730   1,365,257   1,365,257   1,365,257   1,365,257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(24.00)     (24.00)     (24.00)     (24.00)     (24.00)     (24.00)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OTHER OPERATING EXPENSES            101,213     101,213     101,213     101,213     101,213     101,213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ADMINISTRATION               1,452,943   1,452,943   1,466,470   1,466,470   1,466,470   1,466,470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(24.00)     (24.00)     (24.00)     (24.00)     (24.00)     (24.00)</w:t>
      </w:r>
    </w:p>
    <w:p w:rsidR="006703E1" w:rsidRPr="00406163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II. EMPLOYEE BENEFITS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C. STATE EMPLOYER CONTRIBUTIONS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EMPLOYER CONTRIBUTIONS             471,461     471,461     502,241     502,241     502,241     502,241</w:t>
      </w:r>
    </w:p>
    <w:p w:rsidR="006703E1" w:rsidRPr="00406163" w:rsidRDefault="006703E1" w:rsidP="00670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TOTAL FRINGE BENEFITS               471,461     471,461     502,241     502,241     502,241     502,241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TOTAL EMPLOYEE BENEFITS              471,461     471,461     502,241     502,241     502,241     502,241</w:t>
      </w:r>
    </w:p>
    <w:p w:rsidR="006703E1" w:rsidRPr="00406163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GOVERNOR'S OFF-EXECUTIVE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CONTROL OF STATE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FUNDS AVAILABLE              1,924,404   1,924,404   1,968,711   1,968,711   1,968,711   1,968,711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AUTHORIZED FTE POSITIONS       (24.00)     (24.00)     (24.00)     (24.00)     (24.00)     (24.00)</w:t>
      </w:r>
    </w:p>
    <w:p w:rsidR="006703E1" w:rsidRPr="00406163" w:rsidRDefault="006703E1" w:rsidP="006703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703E1" w:rsidRDefault="006703E1" w:rsidP="006703E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703E1" w:rsidSect="006703E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3E1" w:rsidRDefault="006703E1" w:rsidP="00DA542B">
      <w:r>
        <w:separator/>
      </w:r>
    </w:p>
  </w:endnote>
  <w:endnote w:type="continuationSeparator" w:id="0">
    <w:p w:rsidR="006703E1" w:rsidRDefault="006703E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50D88D-38FD-49EC-AB5E-33AB97EE35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AE187AE-7DA3-4226-A9BA-849F5C4194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16C7282-D7C5-4279-A478-DFAE23AE919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37E8FEA-D865-4740-AB30-20E5BD2679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A4D7BE-CB02-4E5B-A980-5B45539CEDB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3E1" w:rsidRDefault="006703E1" w:rsidP="00DA542B">
      <w:r>
        <w:separator/>
      </w:r>
    </w:p>
  </w:footnote>
  <w:footnote w:type="continuationSeparator" w:id="0">
    <w:p w:rsidR="006703E1" w:rsidRDefault="006703E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3E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703E1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199</Words>
  <Characters>1896</Characters>
  <Application>Microsoft Office Word</Application>
  <DocSecurity>0</DocSecurity>
  <Lines>36</Lines>
  <Paragraphs>35</Paragraphs>
  <ScaleCrop>false</ScaleCrop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92A - House Amended - South Carolina Legislature Online</dc:title>
  <dc:subject/>
  <dc:creator/>
  <cp:keywords/>
  <dc:description/>
  <cp:lastModifiedBy/>
  <cp:revision>1</cp:revision>
  <dcterms:created xsi:type="dcterms:W3CDTF">2015-05-29T14:03:00Z</dcterms:created>
  <dcterms:modified xsi:type="dcterms:W3CDTF">2015-05-29T14:03:00Z</dcterms:modified>
</cp:coreProperties>
</file>